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4619" w:right="4619" w:firstLine="0"/>
        <w:jc w:val="center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ee2f0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ee2f0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f68aa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F68AA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F68AA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F68AA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F68AA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F68AA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f68aa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F68AA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F68AA"/>
          <w:sz w:val="36"/>
        </w:rPr>
        <w:t>3º ano</w:t>
      </w:r>
      <w:r>
        <w:rPr>
          <w:rFonts w:ascii="Arial" w:hAnsi="Arial"/>
          <w:b/>
          <w:color w:val="AF68AA"/>
          <w:spacing w:val="16"/>
          <w:sz w:val="36"/>
        </w:rPr>
        <w:t> </w:t>
      </w:r>
      <w:r>
        <w:rPr>
          <w:rFonts w:ascii="Arial" w:hAnsi="Arial"/>
          <w:b/>
          <w:color w:val="AF68AA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F68AA"/>
          <w:sz w:val="36"/>
        </w:rPr>
        <w:t>Ensino</w:t>
      </w:r>
      <w:r>
        <w:rPr>
          <w:rFonts w:ascii="Arial"/>
          <w:b/>
          <w:color w:val="AF68AA"/>
          <w:spacing w:val="2"/>
          <w:sz w:val="36"/>
        </w:rPr>
        <w:t> </w:t>
      </w:r>
      <w:r>
        <w:rPr>
          <w:rFonts w:ascii="Arial"/>
          <w:b/>
          <w:color w:val="AF68AA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047" w:right="2260" w:firstLine="0"/>
        <w:jc w:val="center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F68AA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43"/>
        <w:ind w:left="1048" w:right="2260" w:firstLine="0"/>
        <w:jc w:val="center"/>
        <w:rPr>
          <w:rFonts w:ascii="Arial Black" w:hAnsi="Arial Black" w:cs="Arial Black" w:eastAsia="Arial Black" w:hint="default"/>
          <w:sz w:val="64"/>
          <w:szCs w:val="64"/>
        </w:rPr>
      </w:pPr>
      <w:r>
        <w:rPr>
          <w:rFonts w:ascii="Arial Black"/>
          <w:b/>
          <w:color w:val="AF68AA"/>
          <w:sz w:val="64"/>
        </w:rPr>
        <w:t>M0302</w:t>
      </w:r>
      <w:r>
        <w:rPr>
          <w:rFonts w:ascii="Arial Black"/>
          <w:sz w:val="64"/>
        </w:rPr>
      </w:r>
    </w:p>
    <w:p>
      <w:pPr>
        <w:spacing w:after="0"/>
        <w:jc w:val="center"/>
        <w:rPr>
          <w:rFonts w:ascii="Arial Black" w:hAnsi="Arial Black" w:cs="Arial Black" w:eastAsia="Arial Black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512"/>
            <w:col w:w="5660"/>
          </w:cols>
        </w:sectPr>
      </w:pPr>
    </w:p>
    <w:p>
      <w:pPr>
        <w:spacing w:line="240" w:lineRule="auto" w:before="6"/>
        <w:rPr>
          <w:rFonts w:ascii="Arial Black" w:hAnsi="Arial Black" w:cs="Arial Black" w:eastAsia="Arial Black" w:hint="default"/>
          <w:b/>
          <w:bCs/>
          <w:sz w:val="18"/>
          <w:szCs w:val="18"/>
        </w:rPr>
      </w:pPr>
    </w:p>
    <w:p>
      <w:pPr>
        <w:spacing w:line="240" w:lineRule="auto"/>
        <w:ind w:left="863" w:right="0" w:firstLine="0"/>
        <w:rPr>
          <w:rFonts w:ascii="Arial Black" w:hAnsi="Arial Black" w:cs="Arial Black" w:eastAsia="Arial Black" w:hint="default"/>
          <w:sz w:val="20"/>
          <w:szCs w:val="20"/>
        </w:rPr>
      </w:pPr>
      <w:r>
        <w:rPr>
          <w:rFonts w:ascii="Arial Black" w:hAnsi="Arial Black" w:cs="Arial Black" w:eastAsia="Arial Black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f68aa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F68AA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F68AA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F68AA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 w:hAnsi="Arial Black" w:cs="Arial Black" w:eastAsia="Arial Black" w:hint="default"/>
          <w:sz w:val="20"/>
          <w:szCs w:val="20"/>
        </w:rPr>
      </w:r>
    </w:p>
    <w:p>
      <w:pPr>
        <w:spacing w:line="240" w:lineRule="auto" w:before="2"/>
        <w:rPr>
          <w:rFonts w:ascii="Arial Black" w:hAnsi="Arial Black" w:cs="Arial Black" w:eastAsia="Arial Black" w:hint="default"/>
          <w:b/>
          <w:bCs/>
          <w:sz w:val="25"/>
          <w:szCs w:val="25"/>
        </w:rPr>
      </w:pPr>
    </w:p>
    <w:p>
      <w:pPr>
        <w:spacing w:before="52"/>
        <w:ind w:left="3931" w:right="554" w:firstLine="0"/>
        <w:jc w:val="left"/>
        <w:rPr>
          <w:rFonts w:ascii="Tahoma" w:hAnsi="Tahoma" w:cs="Tahoma" w:eastAsia="Tahoma" w:hint="default"/>
          <w:sz w:val="22"/>
          <w:szCs w:val="22"/>
        </w:rPr>
      </w:pPr>
      <w:r>
        <w:rPr/>
        <w:pict>
          <v:shape style="position:absolute;margin-left:371.088989pt;margin-top:-6.716618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2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2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2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2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F68AA"/>
                          <w:left w:val="single" w:sz="4" w:space="0" w:color="AF68AA"/>
                          <w:bottom w:val="single" w:sz="4" w:space="0" w:color="AF68AA"/>
                          <w:right w:val="single" w:sz="4" w:space="0" w:color="AF68AA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F68AA"/>
          <w:w w:val="105"/>
          <w:sz w:val="22"/>
        </w:rPr>
        <w:t>Data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de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Nascimento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do</w:t>
      </w:r>
      <w:r>
        <w:rPr>
          <w:rFonts w:ascii="Tahoma"/>
          <w:color w:val="AF68AA"/>
          <w:spacing w:val="-21"/>
          <w:w w:val="105"/>
          <w:sz w:val="22"/>
        </w:rPr>
        <w:t> </w:t>
      </w:r>
      <w:r>
        <w:rPr>
          <w:rFonts w:ascii="Tahoma"/>
          <w:color w:val="AF68AA"/>
          <w:w w:val="105"/>
          <w:sz w:val="22"/>
        </w:rPr>
        <w:t>estudante</w:t>
      </w:r>
      <w:r>
        <w:rPr>
          <w:rFonts w:ascii="Tahoma"/>
          <w:sz w:val="22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sz w:val="29"/>
          <w:szCs w:val="29"/>
        </w:rPr>
      </w:pPr>
    </w:p>
    <w:p>
      <w:pPr>
        <w:spacing w:before="66"/>
        <w:ind w:left="846" w:right="5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z w:val="22"/>
        </w:rPr>
        <w:t>Caro(a)</w:t>
      </w:r>
      <w:r>
        <w:rPr>
          <w:rFonts w:ascii="Arial"/>
          <w:b/>
          <w:color w:val="231F20"/>
          <w:spacing w:val="14"/>
          <w:sz w:val="22"/>
        </w:rPr>
        <w:t> </w:t>
      </w:r>
      <w:r>
        <w:rPr>
          <w:rFonts w:ascii="Arial"/>
          <w:b/>
          <w:color w:val="231F20"/>
          <w:sz w:val="22"/>
        </w:rPr>
        <w:t>estudante,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município.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846" w:right="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13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1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98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58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22.112711pt;width:94.55pt;height:37.2pt;mso-position-horizontal-relative:page;mso-position-vertical-relative:paragraph;z-index:1216" coordorigin="992,442" coordsize="1891,744">
            <v:shape style="position:absolute;left:992;top:442;width:465;height:462" type="#_x0000_t75" stroked="false">
              <v:imagedata r:id="rId5" o:title=""/>
            </v:shape>
            <v:shape style="position:absolute;left:1078;top:970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24.772186pt;width:64.6500pt;height:17.75pt;mso-position-horizontal-relative:page;mso-position-vertical-relative:paragraph;z-index:1240" coordorigin="1596,495" coordsize="1293,355">
            <v:shape style="position:absolute;left:1596;top:495;width:1293;height:355" coordorigin="1596,495" coordsize="1293,355" path="m1903,495l1775,495,1748,496,1683,510,1626,557,1598,640,1596,674,1597,702,1615,774,1655,822,1714,847,1771,850,1903,850,1903,787,1787,787,1765,786,1703,754,1685,667,1686,640,1720,574,1784,559,1903,559,1903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161,495l2069,495,1913,850,2007,850,2043,768,2281,768,2253,705,2061,705,2115,581,2199,581,2161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281,768l2187,768,2223,850,2317,850,2281,768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589,495l2454,495,2435,496,2368,512,2320,555,2290,627,2286,671,2289,711,2310,777,2364,831,2427,848,2485,850,2589,850,2589,787,2488,787,2461,786,2395,759,2377,705,2589,705,2589,642,2377,642,2379,625,2381,613,2383,606,2385,599,2436,562,2485,559,2589,559,2589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199,581l2115,581,2169,705,2253,705,2199,581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889,495l2813,495,2813,591,2742,591,2675,605,2622,660,2610,719,2611,739,2640,808,2699,845,2758,850,2889,850,2889,795,2758,795,2746,794,2694,757,2687,719,2688,705,2726,652,2758,647,2889,647,2889,495xe" filled="true" fillcolor="#231f20" stroked="false">
              <v:path arrowok="t"/>
              <v:fill type="solid"/>
            </v:shape>
            <v:shape style="position:absolute;left:1596;top:495;width:1293;height:355" coordorigin="1596,495" coordsize="1293,355" path="m2889,647l2813,647,2813,795,2889,795,2889,647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3"/>
        <w:rPr>
          <w:rFonts w:ascii="Calibri" w:hAnsi="Calibri" w:cs="Calibri" w:eastAsia="Calibri" w:hint="default"/>
          <w:sz w:val="14"/>
          <w:szCs w:val="14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276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ee2f0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ee2f0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4;top:16608;width:379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MT3EF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4717" w:val="left" w:leader="none"/>
          <w:tab w:pos="10596" w:val="left" w:leader="none"/>
        </w:tabs>
        <w:spacing w:before="48"/>
        <w:ind w:left="108" w:right="0" w:firstLine="0"/>
        <w:jc w:val="left"/>
        <w:rPr>
          <w:rFonts w:ascii="Arial" w:hAnsi="Arial" w:cs="Arial" w:eastAsia="Arial" w:hint="default"/>
          <w:sz w:val="26"/>
          <w:szCs w:val="26"/>
        </w:rPr>
      </w:pPr>
      <w:r>
        <w:rPr>
          <w:rFonts w:ascii="Arial"/>
          <w:b/>
          <w:color w:val="231F20"/>
          <w:sz w:val="26"/>
        </w:rPr>
      </w:r>
      <w:r>
        <w:rPr>
          <w:rFonts w:ascii="Arial"/>
          <w:b/>
          <w:color w:val="231F20"/>
          <w:sz w:val="26"/>
          <w:shd w:fill="D1D3D4" w:color="auto" w:val="clear"/>
        </w:rPr>
        <w:t> </w:t>
        <w:tab/>
        <w:t>EXEMPLO</w:t>
        <w:tab/>
      </w:r>
      <w:r>
        <w:rPr>
          <w:rFonts w:ascii="Arial"/>
          <w:b/>
          <w:color w:val="231F20"/>
          <w:sz w:val="26"/>
        </w:rPr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1"/>
        <w:spacing w:line="240" w:lineRule="auto"/>
        <w:ind w:left="108" w:right="0"/>
        <w:jc w:val="left"/>
        <w:rPr>
          <w:b w:val="0"/>
          <w:bCs w:val="0"/>
        </w:rPr>
      </w:pPr>
      <w:r>
        <w:rPr/>
        <w:pict>
          <v:group style="position:absolute;margin-left:56.192902pt;margin-top:37.131866pt;width:482.9pt;height:601pt;mso-position-horizontal-relative:page;mso-position-vertical-relative:paragraph;z-index:-82504" coordorigin="1124,743" coordsize="9658,12020">
            <v:group style="position:absolute;left:1379;top:3935;width:474;height:2" coordorigin="1379,3935" coordsize="474,2">
              <v:shape style="position:absolute;left:1379;top:3935;width:474;height:2" coordorigin="1379,3935" coordsize="474,0" path="m1379,3935l1853,3935e" filled="false" stroked="true" strokeweight="1pt" strokecolor="#231f20">
                <v:path arrowok="t"/>
              </v:shape>
            </v:group>
            <v:group style="position:absolute;left:1389;top:3945;width:2;height:434" coordorigin="1389,3945" coordsize="2,434">
              <v:shape style="position:absolute;left:1389;top:3945;width:2;height:434" coordorigin="1389,3945" coordsize="0,434" path="m1389,4379l1389,3945e" filled="false" stroked="true" strokeweight="1pt" strokecolor="#231f20">
                <v:path arrowok="t"/>
              </v:shape>
            </v:group>
            <v:group style="position:absolute;left:1843;top:3945;width:2;height:434" coordorigin="1843,3945" coordsize="2,434">
              <v:shape style="position:absolute;left:1843;top:3945;width:2;height:434" coordorigin="1843,3945" coordsize="0,434" path="m1843,4379l1843,3945e" filled="false" stroked="true" strokeweight="1pt" strokecolor="#231f20">
                <v:path arrowok="t"/>
              </v:shape>
            </v:group>
            <v:group style="position:absolute;left:1379;top:4389;width:474;height:2" coordorigin="1379,4389" coordsize="474,2">
              <v:shape style="position:absolute;left:1379;top:4389;width:474;height:2" coordorigin="1379,4389" coordsize="474,0" path="m1379,4389l1853,4389e" filled="false" stroked="true" strokeweight="1pt" strokecolor="#231f20">
                <v:path arrowok="t"/>
              </v:shape>
              <v:shape style="position:absolute;left:1134;top:753;width:9638;height:12000" type="#_x0000_t202" filled="false" stroked="true" strokeweight="1pt" strokecolor="#231f20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38"/>
                          <w:szCs w:val="38"/>
                        </w:rPr>
                      </w:pPr>
                    </w:p>
                    <w:p>
                      <w:pPr>
                        <w:spacing w:before="0"/>
                        <w:ind w:left="103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Observe abaixo a conta que a professora Ana escreveu no</w:t>
                      </w:r>
                      <w:r>
                        <w:rPr>
                          <w:rFonts w:ascii="Arial"/>
                          <w:color w:val="231F20"/>
                          <w:spacing w:val="-49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quadro.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177"/>
                        <w:ind w:left="103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Qual é o resultado dessa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conta?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31"/>
                          <w:szCs w:val="31"/>
                        </w:rPr>
                      </w:pPr>
                    </w:p>
                    <w:p>
                      <w:pPr>
                        <w:spacing w:before="0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24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60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80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206"/>
                        <w:ind w:left="920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84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4"/>
        </w:rPr>
        <w:t>Vamos </w:t>
      </w:r>
      <w:r>
        <w:rPr>
          <w:color w:val="231F20"/>
        </w:rPr>
        <w:t>fazer juntos um exemplo de uma</w:t>
      </w:r>
      <w:r>
        <w:rPr>
          <w:color w:val="231F20"/>
          <w:spacing w:val="-16"/>
        </w:rPr>
        <w:t> </w:t>
      </w:r>
      <w:r>
        <w:rPr>
          <w:color w:val="231F20"/>
        </w:rPr>
        <w:t>atividade.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9"/>
          <w:szCs w:val="19"/>
        </w:rPr>
      </w:pPr>
      <w:r>
        <w:rPr/>
        <w:pict>
          <v:shape style="position:absolute;margin-left:248.973999pt;margin-top:12.901092pt;width:97.35pt;height:28.35pt;mso-position-horizontal-relative:page;mso-position-vertical-relative:paragraph;z-index:1312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pStyle w:val="BodyText"/>
                    <w:spacing w:line="240" w:lineRule="auto" w:before="112"/>
                    <w:ind w:left="581" w:right="0"/>
                    <w:jc w:val="left"/>
                  </w:pPr>
                  <w:r>
                    <w:rPr>
                      <w:color w:val="231F20"/>
                    </w:rPr>
                    <w:t>4 x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0"/>
          <w:szCs w:val="10"/>
        </w:rPr>
      </w:pPr>
      <w:r>
        <w:rPr/>
        <w:pict>
          <v:group style="position:absolute;margin-left:68.448799pt;margin-top:6.999789pt;width:24.7pt;height:23.7pt;mso-position-horizontal-relative:page;mso-position-vertical-relative:paragraph;z-index:1336;mso-wrap-distance-left:0;mso-wrap-distance-right:0" coordorigin="1369,140" coordsize="494,474">
            <v:group style="position:absolute;left:1379;top:150;width:474;height:2" coordorigin="1379,150" coordsize="474,2">
              <v:shape style="position:absolute;left:1379;top:150;width:474;height:2" coordorigin="1379,150" coordsize="474,0" path="m1379,150l1853,150e" filled="false" stroked="true" strokeweight="1pt" strokecolor="#231f20">
                <v:path arrowok="t"/>
              </v:shape>
            </v:group>
            <v:group style="position:absolute;left:1389;top:160;width:2;height:434" coordorigin="1389,160" coordsize="2,434">
              <v:shape style="position:absolute;left:1389;top:160;width:2;height:434" coordorigin="1389,160" coordsize="0,434" path="m1389,594l1389,160e" filled="false" stroked="true" strokeweight="1pt" strokecolor="#231f20">
                <v:path arrowok="t"/>
              </v:shape>
            </v:group>
            <v:group style="position:absolute;left:1843;top:160;width:2;height:434" coordorigin="1843,160" coordsize="2,434">
              <v:shape style="position:absolute;left:1843;top:160;width:2;height:434" coordorigin="1843,160" coordsize="0,434" path="m1843,594l1843,160e" filled="false" stroked="true" strokeweight="1pt" strokecolor="#231f20">
                <v:path arrowok="t"/>
              </v:shape>
            </v:group>
            <v:group style="position:absolute;left:1379;top:604;width:474;height:2" coordorigin="1379,604" coordsize="474,2">
              <v:shape style="position:absolute;left:1379;top:604;width:474;height:2" coordorigin="1379,604" coordsize="474,0" path="m1379,604l1853,604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68.448799pt;margin-top:49.518787pt;width:24.7pt;height:23.7pt;mso-position-horizontal-relative:page;mso-position-vertical-relative:paragraph;z-index:1360;mso-wrap-distance-left:0;mso-wrap-distance-right:0" coordorigin="1369,990" coordsize="494,474">
            <v:group style="position:absolute;left:1379;top:1000;width:474;height:2" coordorigin="1379,1000" coordsize="474,2">
              <v:shape style="position:absolute;left:1379;top:1000;width:474;height:2" coordorigin="1379,1000" coordsize="474,0" path="m1379,1000l1853,1000e" filled="false" stroked="true" strokeweight="1pt" strokecolor="#231f20">
                <v:path arrowok="t"/>
              </v:shape>
            </v:group>
            <v:group style="position:absolute;left:1389;top:1010;width:2;height:434" coordorigin="1389,1010" coordsize="2,434">
              <v:shape style="position:absolute;left:1389;top:1010;width:2;height:434" coordorigin="1389,1010" coordsize="0,434" path="m1389,1444l1389,1010e" filled="false" stroked="true" strokeweight="1pt" strokecolor="#231f20">
                <v:path arrowok="t"/>
              </v:shape>
            </v:group>
            <v:group style="position:absolute;left:1843;top:1010;width:2;height:434" coordorigin="1843,1010" coordsize="2,434">
              <v:shape style="position:absolute;left:1843;top:1010;width:2;height:434" coordorigin="1843,1010" coordsize="0,434" path="m1843,1444l1843,1010e" filled="false" stroked="true" strokeweight="1pt" strokecolor="#231f20">
                <v:path arrowok="t"/>
              </v:shape>
            </v:group>
            <v:group style="position:absolute;left:1379;top:1454;width:474;height:2" coordorigin="1379,1454" coordsize="474,2">
              <v:shape style="position:absolute;left:1379;top:1454;width:474;height:2" coordorigin="1379,1454" coordsize="474,0" path="m1379,1454l1853,1454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68.448799pt;margin-top:92.038788pt;width:24.7pt;height:23.7pt;mso-position-horizontal-relative:page;mso-position-vertical-relative:paragraph;z-index:1384;mso-wrap-distance-left:0;mso-wrap-distance-right:0" coordorigin="1369,1841" coordsize="494,474">
            <v:group style="position:absolute;left:1379;top:1851;width:474;height:2" coordorigin="1379,1851" coordsize="474,2">
              <v:shape style="position:absolute;left:1379;top:1851;width:474;height:2" coordorigin="1379,1851" coordsize="474,0" path="m1379,1851l1853,1851e" filled="false" stroked="true" strokeweight="1pt" strokecolor="#231f20">
                <v:path arrowok="t"/>
              </v:shape>
            </v:group>
            <v:group style="position:absolute;left:1389;top:1861;width:2;height:434" coordorigin="1389,1861" coordsize="2,434">
              <v:shape style="position:absolute;left:1389;top:1861;width:2;height:434" coordorigin="1389,1861" coordsize="0,434" path="m1389,2294l1389,1861e" filled="false" stroked="true" strokeweight="1pt" strokecolor="#231f20">
                <v:path arrowok="t"/>
              </v:shape>
            </v:group>
            <v:group style="position:absolute;left:1843;top:1861;width:2;height:434" coordorigin="1843,1861" coordsize="2,434">
              <v:shape style="position:absolute;left:1843;top:1861;width:2;height:434" coordorigin="1843,1861" coordsize="0,434" path="m1843,2294l1843,1861e" filled="false" stroked="true" strokeweight="1pt" strokecolor="#231f20">
                <v:path arrowok="t"/>
              </v:shape>
            </v:group>
            <v:group style="position:absolute;left:1379;top:2304;width:474;height:2" coordorigin="1379,2304" coordsize="474,2">
              <v:shape style="position:absolute;left:1379;top:2304;width:474;height:2" coordorigin="1379,2304" coordsize="474,0" path="m1379,2304l1853,2304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 w:hint="default"/>
          <w:sz w:val="28"/>
          <w:szCs w:val="28"/>
        </w:rPr>
        <w:sectPr>
          <w:pgSz w:w="11910" w:h="16840"/>
          <w:pgMar w:top="720" w:bottom="280" w:left="60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15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M032010E4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quantidade de árvores que quatro amigas</w:t>
      </w:r>
      <w:r>
        <w:rPr>
          <w:color w:val="231F20"/>
          <w:spacing w:val="-45"/>
        </w:rPr>
        <w:t> </w:t>
      </w:r>
      <w:r>
        <w:rPr>
          <w:color w:val="231F20"/>
        </w:rPr>
        <w:t>desenharam.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3969"/>
      </w:tblGrid>
      <w:tr>
        <w:trPr>
          <w:trHeight w:val="4657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79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18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19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20" o:title=""/>
                    </v:shape>
                    <v:shape style="position:absolute;left:0;top:0;width:1128;height:1202" type="#_x0000_t75" stroked="false">
                      <v:imagedata r:id="rId21" o:title="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Arial"/>
                <w:spacing w:val="51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22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23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24" o:title=""/>
                    </v:shape>
                    <v:shape style="position:absolute;left:0;top:0;width:1128;height:1202" type="#_x0000_t75" stroked="false">
                      <v:imagedata r:id="rId25" o:title=""/>
                    </v:shape>
                  </v:group>
                </v:group>
              </w:pict>
            </w:r>
            <w:r>
              <w:rPr>
                <w:rFonts w:ascii="Arial"/>
                <w:spacing w:val="51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9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26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27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28" o:title=""/>
                    </v:shape>
                    <v:shape style="position:absolute;left:0;top:0;width:1128;height:1202" type="#_x0000_t75" stroked="false">
                      <v:imagedata r:id="rId29" o:title="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Arial"/>
                <w:spacing w:val="51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30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31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32" o:title=""/>
                    </v:shape>
                    <v:shape style="position:absolute;left:0;top:0;width:1128;height:1202" type="#_x0000_t75" stroked="false">
                      <v:imagedata r:id="rId33" o:title=""/>
                    </v:shape>
                  </v:group>
                </v:group>
              </w:pict>
            </w:r>
            <w:r>
              <w:rPr>
                <w:rFonts w:ascii="Arial"/>
                <w:spacing w:val="51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9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34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35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20" o:title=""/>
                    </v:shape>
                    <v:shape style="position:absolute;left:0;top:0;width:1128;height:1202" type="#_x0000_t75" stroked="false">
                      <v:imagedata r:id="rId36" o:title="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1"/>
                <w:sz w:val="20"/>
              </w:rPr>
              <w:t> </w:t>
            </w:r>
            <w:r>
              <w:rPr>
                <w:rFonts w:ascii="Arial"/>
                <w:spacing w:val="51"/>
                <w:sz w:val="20"/>
              </w:rPr>
              <w:pict>
                <v:group style="width:56.4pt;height:60.15pt;mso-position-horizontal-relative:char;mso-position-vertical-relative:line" coordorigin="0,0" coordsize="1128,1203">
                  <v:shape style="position:absolute;left:57;top:17;width:594;height:487" type="#_x0000_t75" stroked="false">
                    <v:imagedata r:id="rId37" o:title=""/>
                  </v:shape>
                  <v:group style="position:absolute;left:763;top:253;width:46;height:33" coordorigin="763,253" coordsize="46,33">
                    <v:shape style="position:absolute;left:763;top:253;width:46;height:33" coordorigin="763,253" coordsize="46,33" path="m775,261l771,271,763,276,764,280,763,284,771,285,778,282,787,278,799,278,802,274,805,268,806,267,789,267,775,261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9,278l787,278,798,279,799,278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796,253l793,256,794,265,789,267,806,267,808,262,804,259,806,255,801,255,798,254,796,253xe" filled="true" fillcolor="#231f20" stroked="false">
                      <v:path arrowok="t"/>
                      <v:fill type="solid"/>
                    </v:shape>
                    <v:shape style="position:absolute;left:763;top:253;width:46;height:33" coordorigin="763,253" coordsize="46,33" path="m806,255l801,255,806,255xe" filled="true" fillcolor="#231f20" stroked="false">
                      <v:path arrowok="t"/>
                      <v:fill type="solid"/>
                    </v:shape>
                  </v:group>
                  <v:group style="position:absolute;left:763;top:253;width:46;height:33" coordorigin="763,253" coordsize="46,33">
                    <v:shape style="position:absolute;left:763;top:253;width:46;height:33" coordorigin="763,253" coordsize="46,33" path="m808,262l805,268,802,274,798,279,787,278,778,282,771,285,763,284,764,280,763,276,771,271,775,261,789,267,794,265,793,256,796,253,798,254,801,255,806,255,804,259,808,262xe" filled="false" stroked="true" strokeweight=".5pt" strokecolor="#231f20">
                      <v:path arrowok="t"/>
                    </v:shape>
                    <v:shape style="position:absolute;left:893;top:185;width:234;height:554" type="#_x0000_t75" stroked="false">
                      <v:imagedata r:id="rId38" o:title="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79,789l972,795,966,808,977,815,980,811,984,811,981,802,995,796,988,790,983,790,979,789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4,811l980,811,984,813,984,811xe" filled="true" fillcolor="#231f20" stroked="false">
                      <v:path arrowok="t"/>
                      <v:fill type="solid"/>
                    </v:shape>
                    <v:shape style="position:absolute;left:966;top:789;width:30;height:27" coordorigin="966,789" coordsize="30,27" path="m987,789l983,790,988,790,987,789xe" filled="true" fillcolor="#231f20" stroked="false">
                      <v:path arrowok="t"/>
                      <v:fill type="solid"/>
                    </v:shape>
                  </v:group>
                  <v:group style="position:absolute;left:966;top:789;width:30;height:27" coordorigin="966,789" coordsize="30,27">
                    <v:shape style="position:absolute;left:966;top:789;width:30;height:27" coordorigin="966,789" coordsize="30,27" path="m983,790l987,789,995,796,981,802,984,813,980,811,977,815,966,808,972,795,979,789,983,790xe" filled="false" stroked="true" strokeweight=".5pt" strokecolor="#231f20">
                      <v:path arrowok="t"/>
                    </v:shape>
                    <v:shape style="position:absolute;left:676;top:765;width:252;height:169" type="#_x0000_t75" stroked="false">
                      <v:imagedata r:id="rId39" o:title=""/>
                    </v:shape>
                    <v:shape style="position:absolute;left:0;top:0;width:1128;height:1202" type="#_x0000_t75" stroked="false">
                      <v:imagedata r:id="rId25" o:title=""/>
                    </v:shape>
                  </v:group>
                </v:group>
              </w:pict>
            </w:r>
            <w:r>
              <w:rPr>
                <w:rFonts w:ascii="Arial"/>
                <w:spacing w:val="51"/>
                <w:sz w:val="20"/>
              </w:rPr>
            </w:r>
          </w:p>
          <w:p>
            <w:pPr>
              <w:pStyle w:val="TableParagraph"/>
              <w:spacing w:line="240" w:lineRule="auto" w:before="112"/>
              <w:ind w:right="1557"/>
              <w:jc w:val="righ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Márcia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8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40" o:title=""/>
                  </v:shape>
                  <v:shape style="position:absolute;left:388;top:482;width:282;height:676" type="#_x0000_t75" stroked="false">
                    <v:imagedata r:id="rId41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42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43" o:title=""/>
                  </v:shape>
                  <v:shape style="position:absolute;left:388;top:482;width:282;height:676" type="#_x0000_t75" stroked="false">
                    <v:imagedata r:id="rId44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45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50"/>
                <w:sz w:val="20"/>
              </w:rPr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46" o:title=""/>
                  </v:shape>
                  <v:shape style="position:absolute;left:388;top:482;width:282;height:676" type="#_x0000_t75" stroked="false">
                    <v:imagedata r:id="rId47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48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50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 w:hint="default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874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49" o:title=""/>
                  </v:shape>
                  <v:shape style="position:absolute;left:388;top:482;width:282;height:676" type="#_x0000_t75" stroked="false">
                    <v:imagedata r:id="rId50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51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Arial"/>
                <w:spacing w:val="50"/>
                <w:sz w:val="20"/>
              </w:rPr>
              <w:pict>
                <v:group style="width:53.05pt;height:58.65pt;mso-position-horizontal-relative:char;mso-position-vertical-relative:line" coordorigin="0,0" coordsize="1061,1173">
                  <v:shape style="position:absolute;left:0;top:0;width:1060;height:1173" type="#_x0000_t75" stroked="false">
                    <v:imagedata r:id="rId52" o:title=""/>
                  </v:shape>
                  <v:shape style="position:absolute;left:388;top:482;width:282;height:676" type="#_x0000_t75" stroked="false">
                    <v:imagedata r:id="rId53" o:title=""/>
                  </v:shape>
                  <v:group style="position:absolute;left:385;top:686;width:66;height:414" coordorigin="385,686" coordsize="66,414">
                    <v:shape style="position:absolute;left:385;top:686;width:66;height:414" coordorigin="385,686" coordsize="66,414" path="m397,686l426,724,444,776,451,837,445,900,436,931,424,963,412,994,401,1025,395,1043,389,1063,386,1082,385,1100e" filled="false" stroked="true" strokeweight=".5pt" strokecolor="#231f20">
                      <v:path arrowok="t"/>
                    </v:shape>
                  </v:group>
                  <v:group style="position:absolute;left:385;top:1089;width:18;height:11" coordorigin="385,1089" coordsize="18,11">
                    <v:shape style="position:absolute;left:385;top:1089;width:18;height:11" coordorigin="385,1089" coordsize="18,11" path="m385,1100l391,1096,395,1089,403,1089e" filled="false" stroked="true" strokeweight=".5pt" strokecolor="#231f20">
                      <v:path arrowok="t"/>
                    </v:shape>
                  </v:group>
                  <v:group style="position:absolute;left:403;top:708;width:70;height:382" coordorigin="403,708" coordsize="70,382">
                    <v:shape style="position:absolute;left:403;top:708;width:70;height:382" coordorigin="403,708" coordsize="70,382" path="m403,1089l406,1087,406,1082,410,1081,418,1031,434,984,452,938,467,892,472,847,468,800,457,754,439,708e" filled="false" stroked="true" strokeweight=".5pt" strokecolor="#231f20">
                      <v:path arrowok="t"/>
                    </v:shape>
                  </v:group>
                  <v:group style="position:absolute;left:342;top:710;width:89;height:420" coordorigin="342,710" coordsize="89,420">
                    <v:shape style="position:absolute;left:342;top:710;width:89;height:420" coordorigin="342,710" coordsize="89,420" path="m391,710l424,770,430,839,419,912,398,982,375,1046,367,1071,358,1096,350,1116,342,1129e" filled="false" stroked="true" strokeweight=".5pt" strokecolor="#231f20">
                      <v:path arrowok="t"/>
                    </v:shape>
                  </v:group>
                  <v:group style="position:absolute;left:342;top:1129;width:13;height:18" coordorigin="342,1129" coordsize="13,18">
                    <v:shape style="position:absolute;left:342;top:1129;width:13;height:18" coordorigin="342,1129" coordsize="13,18" path="m342,1129l347,1135,348,1143,354,1147e" filled="false" stroked="true" strokeweight=".5pt" strokecolor="#231f20">
                      <v:path arrowok="t"/>
                    </v:shape>
                  </v:group>
                  <v:group style="position:absolute;left:475;top:1140;width:4;height:6" coordorigin="475,1140" coordsize="4,6">
                    <v:shape style="position:absolute;left:475;top:1140;width:4;height:6" coordorigin="475,1140" coordsize="4,6" path="m475,1146l478,1144,478,1142,479,1140e" filled="false" stroked="true" strokeweight=".5pt" strokecolor="#231f20">
                      <v:path arrowok="t"/>
                    </v:shape>
                  </v:group>
                  <v:group style="position:absolute;left:525;top:837;width:41;height:281" coordorigin="525,837" coordsize="41,281">
                    <v:shape style="position:absolute;left:525;top:837;width:41;height:281" coordorigin="525,837" coordsize="41,281" path="m543,837l525,907,525,979,539,1051,565,1118e" filled="false" stroked="true" strokeweight=".5pt" strokecolor="#231f20">
                      <v:path arrowok="t"/>
                    </v:shape>
                  </v:group>
                  <v:group style="position:absolute;left:550;top:800;width:14;height:24" coordorigin="550,800" coordsize="14,24">
                    <v:shape style="position:absolute;left:550;top:800;width:14;height:24" coordorigin="550,800" coordsize="14,24" path="m550,823l555,815,557,806,564,800e" filled="false" stroked="true" strokeweight=".5pt" strokecolor="#231f20">
                      <v:path arrowok="t"/>
                    </v:shape>
                  </v:group>
                  <v:group style="position:absolute;left:567;top:740;width:9;height:58" coordorigin="567,740" coordsize="9,58">
                    <v:shape style="position:absolute;left:567;top:740;width:9;height:58" coordorigin="567,740" coordsize="9,58" path="m567,798l569,783,571,769,573,754,576,740e" filled="false" stroked="true" strokeweight=".5pt" strokecolor="#231f20">
                      <v:path arrowok="t"/>
                    </v:shape>
                  </v:group>
                  <v:group style="position:absolute;left:543;top:859;width:35;height:233" coordorigin="543,859" coordsize="35,233">
                    <v:shape style="position:absolute;left:543;top:859;width:35;height:233" coordorigin="543,859" coordsize="35,233" path="m561,859l545,917,543,977,555,1036,578,1091e" filled="false" stroked="true" strokeweight=".5pt" strokecolor="#231f20">
                      <v:path arrowok="t"/>
                    </v:shape>
                  </v:group>
                  <v:group style="position:absolute;left:576;top:1121;width:20;height:31" coordorigin="576,1121" coordsize="20,31">
                    <v:shape style="position:absolute;left:576;top:1121;width:20;height:31" coordorigin="576,1121" coordsize="20,31" path="m576,1121l579,1130,578,1140,582,1149,583,1150,585,1151,586,1151,592,1149,594,1142,595,1135e" filled="false" stroked="true" strokeweight=".5pt" strokecolor="#231f20">
                      <v:path arrowok="t"/>
                    </v:shape>
                    <v:shape style="position:absolute;left:420;top:466;width:265;height:255" type="#_x0000_t75" stroked="false">
                      <v:imagedata r:id="rId54" o:title=""/>
                    </v:shape>
                  </v:group>
                  <v:group style="position:absolute;left:575;top:920;width:54;height:189" coordorigin="575,920" coordsize="54,189">
                    <v:shape style="position:absolute;left:575;top:920;width:54;height:189" coordorigin="575,920" coordsize="54,189" path="m628,1108l609,1063,594,1016,583,968,575,920e" filled="false" stroked="true" strokeweight=".5pt" strokecolor="#231f20">
                      <v:path arrowok="t"/>
                    </v:shape>
                  </v:group>
                  <v:group style="position:absolute;left:565;top:923;width:40;height:203" coordorigin="565,923" coordsize="40,203">
                    <v:shape style="position:absolute;left:565;top:923;width:40;height:203" coordorigin="565,923" coordsize="40,203" path="m571,923l565,973,573,1025,588,1076,605,1125e" filled="false" stroked="true" strokeweight=".5pt" strokecolor="#231f20">
                      <v:path arrowok="t"/>
                    </v:shape>
                  </v:group>
                  <v:group style="position:absolute;left:605;top:1125;width:14;height:18" coordorigin="605,1125" coordsize="14,18">
                    <v:shape style="position:absolute;left:605;top:1125;width:14;height:18" coordorigin="605,1125" coordsize="14,18" path="m605,1125l609,1131,611,1139,618,1143e" filled="false" stroked="true" strokeweight=".5pt" strokecolor="#231f20">
                      <v:path arrowok="t"/>
                    </v:shape>
                  </v:group>
                  <v:group style="position:absolute;left:618;top:1128;width:7;height:15" coordorigin="618,1128" coordsize="7,15">
                    <v:shape style="position:absolute;left:618;top:1128;width:7;height:15" coordorigin="618,1128" coordsize="7,15" path="m618,1143l623,1139,621,1133,624,1128e" filled="false" stroked="true" strokeweight=".5pt" strokecolor="#231f20">
                      <v:path arrowok="t"/>
                    </v:shape>
                  </v:group>
                  <v:group style="position:absolute;left:599;top:1125;width:6;height:4" coordorigin="599,1125" coordsize="6,4">
                    <v:shape style="position:absolute;left:599;top:1125;width:6;height:4" coordorigin="599,1125" coordsize="6,4" path="m605,1125l603,1125,601,1127,599,1128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50"/>
                <w:sz w:val="20"/>
              </w:rPr>
            </w:r>
          </w:p>
          <w:p>
            <w:pPr>
              <w:pStyle w:val="TableParagraph"/>
              <w:spacing w:line="240" w:lineRule="auto" w:before="127"/>
              <w:ind w:left="1512" w:right="151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Andréa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3299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4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55" o:title=""/>
                  </v:shape>
                  <v:shape style="position:absolute;left:0;top:0;width:830;height:1194" type="#_x0000_t75" stroked="false">
                    <v:imagedata r:id="rId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55" o:title=""/>
                  </v:shape>
                  <v:shape style="position:absolute;left:0;top:0;width:830;height:1194" type="#_x0000_t75" stroked="false">
                    <v:imagedata r:id="rId57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55" o:title=""/>
                  </v:shape>
                  <v:shape style="position:absolute;left:0;top:0;width:830;height:1194" type="#_x0000_t75" stroked="false">
                    <v:imagedata r:id="rId58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 w:hint="default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4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55" o:title=""/>
                  </v:shape>
                  <v:shape style="position:absolute;left:0;top:0;width:830;height:1194" type="#_x0000_t75" stroked="false">
                    <v:imagedata r:id="rId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55" o:title=""/>
                  </v:shape>
                  <v:shape style="position:absolute;left:0;top:0;width:830;height:1194" type="#_x0000_t75" stroked="false">
                    <v:imagedata r:id="rId57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Arial"/>
                <w:spacing w:val="27"/>
                <w:sz w:val="20"/>
              </w:rPr>
              <w:pict>
                <v:group style="width:41.55pt;height:59.7pt;mso-position-horizontal-relative:char;mso-position-vertical-relative:line" coordorigin="0,0" coordsize="831,1194">
                  <v:shape style="position:absolute;left:140;top:505;width:135;height:166" type="#_x0000_t75" stroked="false">
                    <v:imagedata r:id="rId55" o:title=""/>
                  </v:shape>
                  <v:shape style="position:absolute;left:0;top:0;width:830;height:1194" type="#_x0000_t75" stroked="false">
                    <v:imagedata r:id="rId59" o:title=""/>
                  </v:shape>
                </v:group>
              </w:pict>
            </w:r>
            <w:r>
              <w:rPr>
                <w:rFonts w:ascii="Arial"/>
                <w:spacing w:val="27"/>
                <w:sz w:val="20"/>
              </w:rPr>
            </w:r>
          </w:p>
          <w:p>
            <w:pPr>
              <w:pStyle w:val="TableParagraph"/>
              <w:spacing w:line="240" w:lineRule="auto" w:before="204"/>
              <w:ind w:right="1619"/>
              <w:jc w:val="righ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Sônia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0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60" o:title=""/>
                  </v:shape>
                  <v:shape style="position:absolute;left:226;top:551;width:143;height:179" type="#_x0000_t75" stroked="false">
                    <v:imagedata r:id="rId61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03"/>
                <w:sz w:val="20"/>
              </w:rPr>
              <w:t> </w:t>
            </w:r>
            <w:r>
              <w:rPr>
                <w:rFonts w:ascii="Arial"/>
                <w:spacing w:val="103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62" o:title=""/>
                  </v:shape>
                  <v:shape style="position:absolute;left:226;top:551;width:143;height:179" type="#_x0000_t75" stroked="false">
                    <v:imagedata r:id="rId63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103"/>
                <w:sz w:val="20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64" o:title=""/>
                  </v:shape>
                  <v:shape style="position:absolute;left:226;top:551;width:143;height:179" type="#_x0000_t75" stroked="false">
                    <v:imagedata r:id="rId65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03"/>
                <w:sz w:val="20"/>
              </w:rPr>
              <w:t> </w:t>
            </w:r>
            <w:r>
              <w:rPr>
                <w:rFonts w:ascii="Arial"/>
                <w:spacing w:val="103"/>
                <w:sz w:val="20"/>
              </w:rPr>
              <w:pict>
                <v:group style="width:44.8pt;height:56.85pt;mso-position-horizontal-relative:char;mso-position-vertical-relative:line" coordorigin="0,0" coordsize="896,1137">
                  <v:shape style="position:absolute;left:0;top:0;width:895;height:1136" type="#_x0000_t75" stroked="false">
                    <v:imagedata r:id="rId66" o:title=""/>
                  </v:shape>
                  <v:shape style="position:absolute;left:226;top:551;width:143;height:179" type="#_x0000_t75" stroked="false">
                    <v:imagedata r:id="rId67" o:title=""/>
                  </v:shape>
                  <v:group style="position:absolute;left:703;top:1042;width:25;height:16" coordorigin="703,1042" coordsize="25,16">
                    <v:shape style="position:absolute;left:703;top:1042;width:25;height:16" coordorigin="703,1042" coordsize="25,16" path="m703,1042l703,1043,703,1043,703,1044,711,1050,720,1052,727,1058e" filled="false" stroked="true" strokeweight=".5pt" strokecolor="#231f20">
                      <v:path arrowok="t"/>
                    </v:shape>
                  </v:group>
                  <v:group style="position:absolute;left:716;top:1064;width:7;height:2" coordorigin="716,1064" coordsize="7,2">
                    <v:shape style="position:absolute;left:716;top:1064;width:7;height:2" coordorigin="716,1064" coordsize="7,2" path="m716,1065l718,1065,720,1065,723,1064e" filled="false" stroked="true" strokeweight=".5pt" strokecolor="#231f20">
                      <v:path arrowok="t"/>
                    </v:shape>
                  </v:group>
                </v:group>
              </w:pict>
            </w:r>
            <w:r>
              <w:rPr>
                <w:rFonts w:ascii="Arial"/>
                <w:spacing w:val="103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512" w:right="1512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7"/>
                <w:sz w:val="28"/>
              </w:rPr>
              <w:t>Teresa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</w:pPr>
      <w:r>
        <w:rPr>
          <w:color w:val="231F20"/>
        </w:rPr>
        <w:t>Quais dessas amigas desenharam a mesma quantidade de</w:t>
      </w:r>
      <w:r>
        <w:rPr>
          <w:color w:val="231F20"/>
          <w:spacing w:val="-39"/>
        </w:rPr>
        <w:t> </w:t>
      </w:r>
      <w:r>
        <w:rPr>
          <w:color w:val="231F20"/>
        </w:rPr>
        <w:t>árvores?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36pt;width:24.55pt;height:24.55pt;mso-position-horizontal-relative:page;mso-position-vertical-relative:paragraph;z-index:203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Andréa e</w:t>
      </w:r>
      <w:r>
        <w:rPr>
          <w:color w:val="231F20"/>
          <w:spacing w:val="-1"/>
        </w:rPr>
        <w:t> </w:t>
      </w:r>
      <w:r>
        <w:rPr>
          <w:color w:val="231F20"/>
        </w:rPr>
        <w:t>Sônia.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8pt;width:24.55pt;height:24.55pt;mso-position-horizontal-relative:page;mso-position-vertical-relative:paragraph;z-index:20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Andréa 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Teresa.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7pt;width:24.55pt;height:24.55pt;mso-position-horizontal-relative:page;mso-position-vertical-relative:paragraph;z-index:20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Márcia e</w:t>
      </w:r>
      <w:r>
        <w:rPr>
          <w:color w:val="231F20"/>
          <w:spacing w:val="-1"/>
        </w:rPr>
        <w:t> </w:t>
      </w:r>
      <w:r>
        <w:rPr>
          <w:color w:val="231F20"/>
        </w:rPr>
        <w:t>Sônia.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2pt;width:24.55pt;height:24.55pt;mso-position-horizontal-relative:page;mso-position-vertical-relative:paragraph;z-index:21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Márcia 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Teresa.</w:t>
      </w:r>
      <w:r>
        <w:rPr/>
      </w:r>
    </w:p>
    <w:p>
      <w:pPr>
        <w:spacing w:after="0" w:line="240" w:lineRule="auto"/>
        <w:jc w:val="left"/>
        <w:sectPr>
          <w:footerReference w:type="default" r:id="rId17"/>
          <w:pgSz w:w="11910" w:h="16840"/>
          <w:pgMar w:footer="524" w:header="0" w:top="320" w:bottom="720" w:left="740" w:right="740"/>
          <w:pgNumType w:start="1"/>
        </w:sectPr>
      </w:pPr>
    </w:p>
    <w:p>
      <w:pPr>
        <w:spacing w:before="58"/>
        <w:ind w:left="104" w:right="842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17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M031985E4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492"/>
        <w:jc w:val="left"/>
      </w:pPr>
      <w:r>
        <w:rPr>
          <w:rFonts w:ascii="Arial" w:hAnsi="Arial"/>
          <w:color w:val="231F20"/>
        </w:rPr>
        <w:t>O gráfico abaixo mostra a quantidade de sorvetes vendidos em uma sorveteria ao </w:t>
      </w:r>
      <w:r>
        <w:rPr>
          <w:color w:val="231F20"/>
        </w:rPr>
        <w:t>longo de uma</w:t>
      </w:r>
      <w:r>
        <w:rPr>
          <w:color w:val="231F20"/>
          <w:spacing w:val="-7"/>
        </w:rPr>
        <w:t> </w:t>
      </w:r>
      <w:r>
        <w:rPr>
          <w:color w:val="231F20"/>
        </w:rPr>
        <w:t>semana.</w:t>
      </w:r>
      <w:r>
        <w:rPr/>
      </w:r>
    </w:p>
    <w:p>
      <w:pPr>
        <w:spacing w:before="96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30.050003pt;margin-top:10.084874pt;width:370.75pt;height:186.35pt;mso-position-horizontal-relative:page;mso-position-vertical-relative:paragraph;z-index:2200" coordorigin="2601,202" coordsize="7415,3727">
            <v:group style="position:absolute;left:2611;top:3849;width:7395;height:2" coordorigin="2611,3849" coordsize="7395,2">
              <v:shape style="position:absolute;left:2611;top:3849;width:7395;height:2" coordorigin="2611,3849" coordsize="7395,0" path="m2611,3849l10006,3849e" filled="false" stroked="true" strokeweight="1pt" strokecolor="#231f20">
                <v:path arrowok="t"/>
              </v:shape>
            </v:group>
            <v:group style="position:absolute;left:2611;top:3392;width:617;height:2" coordorigin="2611,3392" coordsize="617,2">
              <v:shape style="position:absolute;left:2611;top:3392;width:617;height:2" coordorigin="2611,3392" coordsize="617,0" path="m2611,3392l3228,3392e" filled="false" stroked="true" strokeweight="1pt" strokecolor="#231f20">
                <v:path arrowok="t"/>
              </v:shape>
            </v:group>
            <v:group style="position:absolute;left:2611;top:2942;width:617;height:2" coordorigin="2611,2942" coordsize="617,2">
              <v:shape style="position:absolute;left:2611;top:2942;width:617;height:2" coordorigin="2611,2942" coordsize="617,0" path="m2611,2942l3228,2942e" filled="false" stroked="true" strokeweight="1pt" strokecolor="#231f20">
                <v:path arrowok="t"/>
              </v:shape>
            </v:group>
            <v:group style="position:absolute;left:2611;top:2484;width:2455;height:2" coordorigin="2611,2484" coordsize="2455,2">
              <v:shape style="position:absolute;left:2611;top:2484;width:2455;height:2" coordorigin="2611,2484" coordsize="2455,0" path="m2611,2484l5065,2484e" filled="false" stroked="true" strokeweight="1pt" strokecolor="#231f20">
                <v:path arrowok="t"/>
              </v:shape>
            </v:group>
            <v:group style="position:absolute;left:2611;top:2027;width:2455;height:2" coordorigin="2611,2027" coordsize="2455,2">
              <v:shape style="position:absolute;left:2611;top:2027;width:2455;height:2" coordorigin="2611,2027" coordsize="2455,0" path="m2611,2027l5065,2027e" filled="false" stroked="true" strokeweight="1pt" strokecolor="#231f20">
                <v:path arrowok="t"/>
              </v:shape>
            </v:group>
            <v:group style="position:absolute;left:2611;top:1569;width:2455;height:2" coordorigin="2611,1569" coordsize="2455,2">
              <v:shape style="position:absolute;left:2611;top:1569;width:2455;height:2" coordorigin="2611,1569" coordsize="2455,0" path="m2611,1569l5065,1569e" filled="false" stroked="true" strokeweight="1pt" strokecolor="#231f20">
                <v:path arrowok="t"/>
              </v:shape>
            </v:group>
            <v:group style="position:absolute;left:2611;top:1119;width:2455;height:2" coordorigin="2611,1119" coordsize="2455,2">
              <v:shape style="position:absolute;left:2611;top:1119;width:2455;height:2" coordorigin="2611,1119" coordsize="2455,0" path="m2611,1119l5065,1119e" filled="false" stroked="true" strokeweight="1pt" strokecolor="#231f20">
                <v:path arrowok="t"/>
              </v:shape>
            </v:group>
            <v:group style="position:absolute;left:2611;top:662;width:7395;height:2" coordorigin="2611,662" coordsize="7395,2">
              <v:shape style="position:absolute;left:2611;top:662;width:7395;height:2" coordorigin="2611,662" coordsize="7395,0" path="m2611,662l10006,662e" filled="false" stroked="true" strokeweight="1pt" strokecolor="#231f20">
                <v:path arrowok="t"/>
              </v:shape>
            </v:group>
            <v:group style="position:absolute;left:2611;top:212;width:7395;height:2" coordorigin="2611,212" coordsize="7395,2">
              <v:shape style="position:absolute;left:2611;top:212;width:7395;height:2" coordorigin="2611,212" coordsize="7395,0" path="m2611,212l10006,212e" filled="false" stroked="true" strokeweight="1pt" strokecolor="#231f20">
                <v:path arrowok="t"/>
              </v:shape>
            </v:group>
            <v:group style="position:absolute;left:2686;top:212;width:2;height:3705" coordorigin="2686,212" coordsize="2,3705">
              <v:shape style="position:absolute;left:2686;top:212;width:2;height:3705" coordorigin="2686,212" coordsize="0,3705" path="m2686,212l2686,3916e" filled="false" stroked="true" strokeweight="1pt" strokecolor="#231f20">
                <v:path arrowok="t"/>
              </v:shape>
            </v:group>
            <v:group style="position:absolute;left:4507;top:3849;width:2;height:70" coordorigin="4507,3849" coordsize="2,70">
              <v:shape style="position:absolute;left:4507;top:3849;width:2;height:70" coordorigin="4507,3849" coordsize="0,70" path="m4507,3849l4507,3919e" filled="false" stroked="true" strokeweight="1pt" strokecolor="#231f20">
                <v:path arrowok="t"/>
              </v:shape>
            </v:group>
            <v:group style="position:absolute;left:6344;top:3849;width:2;height:70" coordorigin="6344,3849" coordsize="2,70">
              <v:shape style="position:absolute;left:6344;top:3849;width:2;height:70" coordorigin="6344,3849" coordsize="0,70" path="m6344,3849l6344,3919e" filled="false" stroked="true" strokeweight="1pt" strokecolor="#231f20">
                <v:path arrowok="t"/>
              </v:shape>
            </v:group>
            <v:group style="position:absolute;left:8167;top:3849;width:2;height:70" coordorigin="8167,3849" coordsize="2,70">
              <v:shape style="position:absolute;left:8167;top:3849;width:2;height:70" coordorigin="8167,3849" coordsize="0,70" path="m8167,3849l8167,3919e" filled="false" stroked="true" strokeweight="1pt" strokecolor="#231f20">
                <v:path arrowok="t"/>
              </v:shape>
            </v:group>
            <v:group style="position:absolute;left:9993;top:3849;width:2;height:70" coordorigin="9993,3849" coordsize="2,70">
              <v:shape style="position:absolute;left:9993;top:3849;width:2;height:70" coordorigin="9993,3849" coordsize="0,70" path="m9993,3849l9993,3919e" filled="false" stroked="true" strokeweight="1pt" strokecolor="#231f20">
                <v:path arrowok="t"/>
              </v:shape>
            </v:group>
            <v:group style="position:absolute;left:3955;top:3392;width:1110;height:2" coordorigin="3955,3392" coordsize="1110,2">
              <v:shape style="position:absolute;left:3955;top:3392;width:1110;height:2" coordorigin="3955,3392" coordsize="1110,0" path="m3955,3392l5065,3392e" filled="false" stroked="true" strokeweight="1pt" strokecolor="#231f20">
                <v:path arrowok="t"/>
              </v:shape>
            </v:group>
            <v:group style="position:absolute;left:3955;top:2942;width:1110;height:2" coordorigin="3955,2942" coordsize="1110,2">
              <v:shape style="position:absolute;left:3955;top:2942;width:1110;height:2" coordorigin="3955,2942" coordsize="1110,0" path="m3955,2942l5065,2942e" filled="false" stroked="true" strokeweight="1pt" strokecolor="#231f20">
                <v:path arrowok="t"/>
              </v:shape>
            </v:group>
            <v:group style="position:absolute;left:3228;top:2484;width:728;height:1365" coordorigin="3228,2484" coordsize="728,1365">
              <v:shape style="position:absolute;left:3228;top:2484;width:728;height:1365" coordorigin="3228,2484" coordsize="728,1365" path="m3228,3849l3955,3849,3955,2484,3228,2484,3228,3849xe" filled="true" fillcolor="#939598" stroked="false">
                <v:path arrowok="t"/>
                <v:fill type="solid"/>
              </v:shape>
            </v:group>
            <v:group style="position:absolute;left:3228;top:2484;width:728;height:1365" coordorigin="3228,2484" coordsize="728,1365">
              <v:shape style="position:absolute;left:3228;top:2484;width:728;height:1365" coordorigin="3228,2484" coordsize="728,1365" path="m3228,3849l3955,3849,3955,2484,3228,2484,3228,3849xe" filled="false" stroked="true" strokeweight="1pt" strokecolor="#231f20">
                <v:path arrowok="t"/>
              </v:shape>
            </v:group>
            <v:group style="position:absolute;left:5800;top:3392;width:1088;height:2" coordorigin="5800,3392" coordsize="1088,2">
              <v:shape style="position:absolute;left:5800;top:3392;width:1088;height:2" coordorigin="5800,3392" coordsize="1088,0" path="m5800,3392l6888,3392e" filled="false" stroked="true" strokeweight="1pt" strokecolor="#231f20">
                <v:path arrowok="t"/>
              </v:shape>
            </v:group>
            <v:group style="position:absolute;left:5800;top:2942;width:2926;height:2" coordorigin="5800,2942" coordsize="2926,2">
              <v:shape style="position:absolute;left:5800;top:2942;width:2926;height:2" coordorigin="5800,2942" coordsize="2926,0" path="m5800,2942l8725,2942e" filled="false" stroked="true" strokeweight="1pt" strokecolor="#231f20">
                <v:path arrowok="t"/>
              </v:shape>
            </v:group>
            <v:group style="position:absolute;left:5800;top:2484;width:2926;height:2" coordorigin="5800,2484" coordsize="2926,2">
              <v:shape style="position:absolute;left:5800;top:2484;width:2926;height:2" coordorigin="5800,2484" coordsize="2926,0" path="m5800,2484l8725,2484e" filled="false" stroked="true" strokeweight="1pt" strokecolor="#231f20">
                <v:path arrowok="t"/>
              </v:shape>
            </v:group>
            <v:group style="position:absolute;left:5800;top:2027;width:4206;height:2" coordorigin="5800,2027" coordsize="4206,2">
              <v:shape style="position:absolute;left:5800;top:2027;width:4206;height:2" coordorigin="5800,2027" coordsize="4206,0" path="m5800,2027l10006,2027e" filled="false" stroked="true" strokeweight="1pt" strokecolor="#231f20">
                <v:path arrowok="t"/>
              </v:shape>
            </v:group>
            <v:group style="position:absolute;left:5800;top:1569;width:4206;height:2" coordorigin="5800,1569" coordsize="4206,2">
              <v:shape style="position:absolute;left:5800;top:1569;width:4206;height:2" coordorigin="5800,1569" coordsize="4206,0" path="m5800,1569l10006,1569e" filled="false" stroked="true" strokeweight="1pt" strokecolor="#231f20">
                <v:path arrowok="t"/>
              </v:shape>
            </v:group>
            <v:group style="position:absolute;left:5800;top:1119;width:4206;height:2" coordorigin="5800,1119" coordsize="4206,2">
              <v:shape style="position:absolute;left:5800;top:1119;width:4206;height:2" coordorigin="5800,1119" coordsize="4206,0" path="m5800,1119l10006,1119e" filled="false" stroked="true" strokeweight="1pt" strokecolor="#231f20">
                <v:path arrowok="t"/>
              </v:shape>
            </v:group>
            <v:group style="position:absolute;left:5065;top:662;width:735;height:3188" coordorigin="5065,662" coordsize="735,3188">
              <v:shape style="position:absolute;left:5065;top:662;width:735;height:3188" coordorigin="5065,662" coordsize="735,3188" path="m5065,3849l5800,3849,5800,662,5065,662,5065,3849xe" filled="true" fillcolor="#939598" stroked="false">
                <v:path arrowok="t"/>
                <v:fill type="solid"/>
              </v:shape>
            </v:group>
            <v:group style="position:absolute;left:5065;top:662;width:735;height:3188" coordorigin="5065,662" coordsize="735,3188">
              <v:shape style="position:absolute;left:5065;top:662;width:735;height:3188" coordorigin="5065,662" coordsize="735,3188" path="m5065,3849l5800,3849,5800,662,5065,662,5065,3849xe" filled="false" stroked="true" strokeweight="1.0pt" strokecolor="#231f20">
                <v:path arrowok="t"/>
              </v:shape>
            </v:group>
            <v:group style="position:absolute;left:7615;top:3392;width:1111;height:2" coordorigin="7615,3392" coordsize="1111,2">
              <v:shape style="position:absolute;left:7615;top:3392;width:1111;height:2" coordorigin="7615,3392" coordsize="1111,0" path="m7615,3392l8725,3392e" filled="false" stroked="true" strokeweight="1pt" strokecolor="#231f20">
                <v:path arrowok="t"/>
              </v:shape>
            </v:group>
            <v:group style="position:absolute;left:6888;top:2942;width:728;height:908" coordorigin="6888,2942" coordsize="728,908">
              <v:shape style="position:absolute;left:6888;top:2942;width:728;height:908" coordorigin="6888,2942" coordsize="728,908" path="m6888,3849l7615,3849,7615,2942,6888,2942,6888,3849xe" filled="true" fillcolor="#939598" stroked="false">
                <v:path arrowok="t"/>
                <v:fill type="solid"/>
              </v:shape>
            </v:group>
            <v:group style="position:absolute;left:6888;top:2942;width:728;height:908" coordorigin="6888,2942" coordsize="728,908">
              <v:shape style="position:absolute;left:6888;top:2942;width:728;height:908" coordorigin="6888,2942" coordsize="728,908" path="m6888,3849l7615,3849,7615,2942,6888,2942,6888,3849xe" filled="false" stroked="true" strokeweight="1pt" strokecolor="#231f20">
                <v:path arrowok="t"/>
              </v:shape>
            </v:group>
            <v:group style="position:absolute;left:9438;top:3392;width:569;height:2" coordorigin="9438,3392" coordsize="569,2">
              <v:shape style="position:absolute;left:9438;top:3392;width:569;height:2" coordorigin="9438,3392" coordsize="569,0" path="m9438,3392l10006,3392e" filled="false" stroked="true" strokeweight="1pt" strokecolor="#231f20">
                <v:path arrowok="t"/>
              </v:shape>
            </v:group>
            <v:group style="position:absolute;left:9438;top:2942;width:569;height:2" coordorigin="9438,2942" coordsize="569,2">
              <v:shape style="position:absolute;left:9438;top:2942;width:569;height:2" coordorigin="9438,2942" coordsize="569,0" path="m9438,2942l10006,2942e" filled="false" stroked="true" strokeweight="1pt" strokecolor="#231f20">
                <v:path arrowok="t"/>
              </v:shape>
            </v:group>
            <v:group style="position:absolute;left:9438;top:2484;width:569;height:2" coordorigin="9438,2484" coordsize="569,2">
              <v:shape style="position:absolute;left:9438;top:2484;width:569;height:2" coordorigin="9438,2484" coordsize="569,0" path="m9438,2484l10006,2484e" filled="false" stroked="true" strokeweight="1pt" strokecolor="#231f20">
                <v:path arrowok="t"/>
              </v:shape>
            </v:group>
            <v:group style="position:absolute;left:8725;top:2027;width:713;height:1823" coordorigin="8725,2027" coordsize="713,1823">
              <v:shape style="position:absolute;left:8725;top:2027;width:713;height:1823" coordorigin="8725,2027" coordsize="713,1823" path="m8725,3849l9438,3849,9438,2027,8725,2027,8725,3849xe" filled="true" fillcolor="#939598" stroked="false">
                <v:path arrowok="t"/>
                <v:fill type="solid"/>
              </v:shape>
            </v:group>
            <v:group style="position:absolute;left:8725;top:2027;width:713;height:1823" coordorigin="8725,2027" coordsize="713,1823">
              <v:shape style="position:absolute;left:8725;top:2027;width:713;height:1823" coordorigin="8725,2027" coordsize="713,1823" path="m8725,3849l9438,3849,9438,2027,8725,2027,8725,3849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2.043091pt;margin-top:21.628103pt;width:12.05pt;height:162.050pt;mso-position-horizontal-relative:page;mso-position-vertical-relative:paragraph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line="226" w:lineRule="exact" w:before="14"/>
                    <w:ind w:left="20" w:right="-88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0"/>
                    </w:rPr>
                    <w:t>Quantidade de </w:t>
                  </w:r>
                  <w:r>
                    <w:rPr>
                      <w:rFonts w:ascii="Arial"/>
                      <w:b/>
                      <w:color w:val="231F20"/>
                      <w:w w:val="99"/>
                      <w:sz w:val="20"/>
                    </w:rPr>
                    <w:t>sorvetes</w:t>
                  </w:r>
                  <w:r>
                    <w:rPr>
                      <w:rFonts w:ascii="Arial"/>
                      <w:b/>
                      <w:color w:val="231F20"/>
                      <w:sz w:val="20"/>
                    </w:rPr>
                    <w:t> vendidos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40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04" w:right="783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0" w:right="761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5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before="67"/>
        <w:ind w:left="1718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1829" w:val="left" w:leader="none"/>
          <w:tab w:pos="3849" w:val="left" w:leader="none"/>
          <w:tab w:pos="5556" w:val="left" w:leader="none"/>
        </w:tabs>
        <w:spacing w:before="25"/>
        <w:ind w:left="104" w:right="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Abacaxi</w:t>
        <w:tab/>
        <w:t>Chocolate</w:t>
        <w:tab/>
        <w:t>Limão</w:t>
        <w:tab/>
        <w:t>Morango</w:t>
      </w:r>
      <w:r>
        <w:rPr>
          <w:rFonts w:ascii="Arial" w:hAnsi="Arial"/>
          <w:sz w:val="20"/>
        </w:rPr>
      </w:r>
    </w:p>
    <w:p>
      <w:pPr>
        <w:spacing w:before="93"/>
        <w:ind w:left="104" w:right="6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Sabores</w:t>
      </w:r>
      <w:r>
        <w:rPr>
          <w:rFonts w:ascii="Arial"/>
          <w:sz w:val="20"/>
        </w:rPr>
      </w:r>
    </w:p>
    <w:p>
      <w:pPr>
        <w:pStyle w:val="BodyText"/>
        <w:spacing w:line="240" w:lineRule="auto" w:before="111"/>
        <w:ind w:left="110" w:right="492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De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5"/>
        </w:rPr>
        <w:t>acordo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4"/>
        </w:rPr>
        <w:t>com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5"/>
        </w:rPr>
        <w:t>esse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5"/>
        </w:rPr>
        <w:t>gráfico,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6"/>
        </w:rPr>
        <w:t>quantos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6"/>
        </w:rPr>
        <w:t>sorvetes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3"/>
        </w:rPr>
        <w:t>de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5"/>
        </w:rPr>
        <w:t>limão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5"/>
        </w:rPr>
        <w:t>foram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6"/>
        </w:rPr>
        <w:t>vendidos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5"/>
        </w:rPr>
        <w:t>nessa</w:t>
      </w:r>
      <w:r>
        <w:rPr>
          <w:rFonts w:ascii="Arial" w:hAnsi="Arial"/>
          <w:color w:val="231F20"/>
          <w:spacing w:val="-35"/>
        </w:rPr>
        <w:t> </w:t>
      </w:r>
      <w:r>
        <w:rPr>
          <w:rFonts w:ascii="Arial" w:hAnsi="Arial"/>
          <w:color w:val="231F20"/>
          <w:spacing w:val="-6"/>
        </w:rPr>
        <w:t>semana?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492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222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492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22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492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22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492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22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35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39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M031836E4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Luana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comprou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para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filho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berço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custou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seiscentos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noventa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dois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  <w:spacing w:val="-3"/>
        </w:rPr>
        <w:t>reais. </w:t>
      </w:r>
      <w:r>
        <w:rPr>
          <w:rFonts w:ascii="Arial" w:hAnsi="Arial"/>
          <w:color w:val="231F20"/>
          <w:spacing w:val="-3"/>
        </w:rPr>
      </w:r>
      <w:r>
        <w:rPr>
          <w:rFonts w:ascii="Arial" w:hAnsi="Arial"/>
          <w:color w:val="231F20"/>
        </w:rPr>
        <w:t>Quantos reais custou esse berço que Luana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comprou?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2416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602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24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609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24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24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692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56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5;top:425;width:84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M031931E4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  <w:spacing w:val="-3"/>
        </w:rPr>
        <w:t>Observe abaixo </w:t>
      </w:r>
      <w:r>
        <w:rPr>
          <w:color w:val="231F20"/>
        </w:rPr>
        <w:t>a </w:t>
      </w:r>
      <w:r>
        <w:rPr>
          <w:color w:val="231F20"/>
          <w:spacing w:val="-3"/>
        </w:rPr>
        <w:t>maneira como </w:t>
      </w:r>
      <w:r>
        <w:rPr>
          <w:color w:val="231F20"/>
          <w:spacing w:val="-6"/>
        </w:rPr>
        <w:t>Vanessa </w:t>
      </w:r>
      <w:r>
        <w:rPr>
          <w:color w:val="231F20"/>
          <w:spacing w:val="-3"/>
        </w:rPr>
        <w:t>arrumou </w:t>
      </w:r>
      <w:r>
        <w:rPr>
          <w:color w:val="231F20"/>
        </w:rPr>
        <w:t>os </w:t>
      </w:r>
      <w:r>
        <w:rPr>
          <w:color w:val="231F20"/>
          <w:spacing w:val="-3"/>
        </w:rPr>
        <w:t>móveis </w:t>
      </w:r>
      <w:r>
        <w:rPr>
          <w:color w:val="231F20"/>
        </w:rPr>
        <w:t>em sua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sala.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168.667007pt;margin-top:16.535196pt;width:257.95pt;height:164.4pt;mso-position-horizontal-relative:page;mso-position-vertical-relative:paragraph;z-index:2704;mso-wrap-distance-left:0;mso-wrap-distance-right:0" coordorigin="3373,331" coordsize="5159,3288">
            <v:group style="position:absolute;left:3384;top:355;width:5137;height:98" coordorigin="3384,355" coordsize="5137,98">
              <v:shape style="position:absolute;left:3384;top:355;width:5137;height:98" coordorigin="3384,355" coordsize="5137,98" path="m8521,355l3384,355,3480,452,8426,452,8521,355xe" filled="true" fillcolor="#bcbec0" stroked="false">
                <v:path arrowok="t"/>
                <v:fill type="solid"/>
              </v:shape>
            </v:group>
            <v:group style="position:absolute;left:3480;top:452;width:4946;height:2" coordorigin="3480,452" coordsize="4946,2">
              <v:shape style="position:absolute;left:3480;top:452;width:4946;height:2" coordorigin="3480,452" coordsize="4946,0" path="m3480,452l8426,452e" filled="false" stroked="true" strokeweight="1.1pt" strokecolor="#231f20">
                <v:path arrowok="t"/>
              </v:shape>
            </v:group>
            <v:group style="position:absolute;left:3384;top:355;width:5137;height:2" coordorigin="3384,355" coordsize="5137,2">
              <v:shape style="position:absolute;left:3384;top:355;width:5137;height:2" coordorigin="3384,355" coordsize="5137,0" path="m3384,355l8521,355e" filled="false" stroked="true" strokeweight="1.1pt" strokecolor="#231f20">
                <v:path arrowok="t"/>
              </v:shape>
            </v:group>
            <v:group style="position:absolute;left:8426;top:355;width:96;height:3240" coordorigin="8426,355" coordsize="96,3240">
              <v:shape style="position:absolute;left:8426;top:355;width:96;height:3240" coordorigin="8426,355" coordsize="96,3240" path="m8521,355l8426,452,8426,3496,8521,3594,8521,355xe" filled="true" fillcolor="#bcbec0" stroked="false">
                <v:path arrowok="t"/>
                <v:fill type="solid"/>
              </v:shape>
            </v:group>
            <v:group style="position:absolute;left:8426;top:464;width:2;height:3045" coordorigin="8426,464" coordsize="2,3045">
              <v:shape style="position:absolute;left:8426;top:464;width:2;height:3045" coordorigin="8426,464" coordsize="0,3045" path="m8426,464l8426,3509e" filled="false" stroked="true" strokeweight="1.1pt" strokecolor="#231f20">
                <v:path arrowok="t"/>
              </v:shape>
            </v:group>
            <v:group style="position:absolute;left:8521;top:367;width:2;height:3240" coordorigin="8521,367" coordsize="2,3240">
              <v:shape style="position:absolute;left:8521;top:367;width:2;height:3240" coordorigin="8521,367" coordsize="0,3240" path="m8521,367l8521,3606e" filled="false" stroked="true" strokeweight="1.1pt" strokecolor="#231f20">
                <v:path arrowok="t"/>
              </v:shape>
            </v:group>
            <v:group style="position:absolute;left:3384;top:3496;width:5137;height:98" coordorigin="3384,3496" coordsize="5137,98">
              <v:shape style="position:absolute;left:3384;top:3496;width:5137;height:98" coordorigin="3384,3496" coordsize="5137,98" path="m8426,3496l3480,3496,3384,3594,8521,3594,8426,3496xe" filled="true" fillcolor="#bcbec0" stroked="false">
                <v:path arrowok="t"/>
                <v:fill type="solid"/>
              </v:shape>
            </v:group>
            <v:group style="position:absolute;left:3480;top:3496;width:4946;height:2" coordorigin="3480,3496" coordsize="4946,2">
              <v:shape style="position:absolute;left:3480;top:3496;width:4946;height:2" coordorigin="3480,3496" coordsize="4946,0" path="m8426,3496l3480,3496e" filled="false" stroked="true" strokeweight="1.1pt" strokecolor="#231f20">
                <v:path arrowok="t"/>
              </v:shape>
            </v:group>
            <v:group style="position:absolute;left:3384;top:3594;width:5137;height:2" coordorigin="3384,3594" coordsize="5137,2">
              <v:shape style="position:absolute;left:3384;top:3594;width:5137;height:2" coordorigin="3384,3594" coordsize="5137,0" path="m8521,3594l3384,3594e" filled="false" stroked="true" strokeweight="1.1pt" strokecolor="#231f20">
                <v:path arrowok="t"/>
              </v:shape>
            </v:group>
            <v:group style="position:absolute;left:3384;top:355;width:96;height:3240" coordorigin="3384,355" coordsize="96,3240">
              <v:shape style="position:absolute;left:3384;top:355;width:96;height:3240" coordorigin="3384,355" coordsize="96,3240" path="m3384,355l3384,3594,3480,3496,3480,452,3384,355xe" filled="true" fillcolor="#bcbec0" stroked="false">
                <v:path arrowok="t"/>
                <v:fill type="solid"/>
              </v:shape>
            </v:group>
            <v:group style="position:absolute;left:3384;top:355;width:96;height:3240" coordorigin="3384,355" coordsize="96,3240">
              <v:shape style="position:absolute;left:3384;top:355;width:96;height:3240" coordorigin="3384,355" coordsize="96,3240" path="m3384,3594l3384,355,3480,452,3480,3496,3384,3594xe" filled="false" stroked="true" strokeweight="1.1pt" strokecolor="#231f20">
                <v:path arrowok="t"/>
              </v:shape>
            </v:group>
            <v:group style="position:absolute;left:3480;top:452;width:2;height:3045" coordorigin="3480,452" coordsize="2,3045">
              <v:shape style="position:absolute;left:3480;top:452;width:2;height:3045" coordorigin="3480,452" coordsize="0,3045" path="m3480,3496l3480,452e" filled="false" stroked="true" strokeweight=".353pt" strokecolor="#231f20">
                <v:path arrowok="t"/>
              </v:shape>
            </v:group>
            <v:group style="position:absolute;left:3384;top:355;width:2;height:3240" coordorigin="3384,355" coordsize="2,3240">
              <v:shape style="position:absolute;left:3384;top:355;width:2;height:3240" coordorigin="3384,355" coordsize="0,3240" path="m3384,3594l3384,355e" filled="false" stroked="true" strokeweight=".353pt" strokecolor="#231f20">
                <v:path arrowok="t"/>
              </v:shape>
            </v:group>
            <v:group style="position:absolute;left:7518;top:352;width:813;height:103" coordorigin="7518,352" coordsize="813,103">
              <v:shape style="position:absolute;left:7518;top:352;width:813;height:103" coordorigin="7518,352" coordsize="813,103" path="m7518,352l8330,352,8330,454,7518,454,7518,352xe" filled="true" fillcolor="#ffffff" stroked="false">
                <v:path arrowok="t"/>
                <v:fill type="solid"/>
              </v:shape>
            </v:group>
            <v:group style="position:absolute;left:7518;top:352;width:813;height:103" coordorigin="7518,352" coordsize="813,103">
              <v:shape style="position:absolute;left:7518;top:352;width:813;height:103" coordorigin="7518,352" coordsize="813,103" path="m7518,352l8330,352,8330,454,7518,454,7518,352xe" filled="false" stroked="true" strokeweight=".353pt" strokecolor="#ffffff">
                <v:path arrowok="t"/>
              </v:shape>
            </v:group>
            <v:group style="position:absolute;left:7542;top:355;width:2;height:98" coordorigin="7542,355" coordsize="2,98">
              <v:shape style="position:absolute;left:7542;top:355;width:2;height:98" coordorigin="7542,355" coordsize="0,98" path="m7542,355l7542,452e" filled="false" stroked="true" strokeweight="2.389pt" strokecolor="#ffffff">
                <v:path arrowok="t"/>
              </v:shape>
            </v:group>
            <v:group style="position:absolute;left:8306;top:355;width:2;height:98" coordorigin="8306,355" coordsize="2,98">
              <v:shape style="position:absolute;left:8306;top:355;width:2;height:98" coordorigin="8306,355" coordsize="0,98" path="m8306,355l8306,452e" filled="false" stroked="true" strokeweight="2.389pt" strokecolor="#ffffff">
                <v:path arrowok="t"/>
              </v:shape>
            </v:group>
            <v:group style="position:absolute;left:7518;top:355;width:48;height:25" coordorigin="7518,355" coordsize="48,25">
              <v:shape style="position:absolute;left:7518;top:355;width:48;height:25" coordorigin="7518,355" coordsize="48,25" path="m7565,379l7565,355,7518,355e" filled="false" stroked="true" strokeweight=".353pt" strokecolor="#231f20">
                <v:path arrowok="t"/>
              </v:shape>
            </v:group>
            <v:group style="position:absolute;left:7518;top:355;width:48;height:98" coordorigin="7518,355" coordsize="48,98">
              <v:shape style="position:absolute;left:7518;top:355;width:48;height:98" coordorigin="7518,355" coordsize="48,98" path="m7518,355l7518,452,7565,452,7565,416e" filled="false" stroked="true" strokeweight=".353pt" strokecolor="#231f20">
                <v:path arrowok="t"/>
              </v:shape>
            </v:group>
            <v:group style="position:absolute;left:8282;top:355;width:48;height:25" coordorigin="8282,355" coordsize="48,25">
              <v:shape style="position:absolute;left:8282;top:355;width:48;height:25" coordorigin="8282,355" coordsize="48,25" path="m8282,379l8282,355,8330,355e" filled="false" stroked="true" strokeweight=".353pt" strokecolor="#231f20">
                <v:path arrowok="t"/>
              </v:shape>
            </v:group>
            <v:group style="position:absolute;left:8282;top:355;width:48;height:98" coordorigin="8282,355" coordsize="48,98">
              <v:shape style="position:absolute;left:8282;top:355;width:48;height:98" coordorigin="8282,355" coordsize="48,98" path="m8330,355l8330,452,8282,452,8282,416e" filled="false" stroked="true" strokeweight=".353pt" strokecolor="#231f20">
                <v:path arrowok="t"/>
              </v:shape>
            </v:group>
            <v:group style="position:absolute;left:7565;top:397;width:12;height:2" coordorigin="7565,397" coordsize="12,2">
              <v:shape style="position:absolute;left:7565;top:397;width:12;height:2" coordorigin="7565,397" coordsize="12,0" path="m7565,397l7577,397e" filled="false" stroked="true" strokeweight="1.827pt" strokecolor="#ffffff">
                <v:path arrowok="t"/>
              </v:shape>
            </v:group>
            <v:group style="position:absolute;left:8270;top:397;width:12;height:2" coordorigin="8270,397" coordsize="12,2">
              <v:shape style="position:absolute;left:8270;top:397;width:12;height:2" coordorigin="8270,397" coordsize="12,0" path="m8270,397l8282,397e" filled="false" stroked="true" strokeweight="1.827pt" strokecolor="#ffffff">
                <v:path arrowok="t"/>
              </v:shape>
            </v:group>
            <v:group style="position:absolute;left:7565;top:379;width:12;height:37" coordorigin="7565,379" coordsize="12,37">
              <v:shape style="position:absolute;left:7565;top:379;width:12;height:37" coordorigin="7565,379" coordsize="12,37" path="m7565,416l7577,416,7577,379,7565,379e" filled="false" stroked="true" strokeweight=".353pt" strokecolor="#231f20">
                <v:path arrowok="t"/>
              </v:shape>
            </v:group>
            <v:group style="position:absolute;left:8270;top:379;width:12;height:37" coordorigin="8270,379" coordsize="12,37">
              <v:shape style="position:absolute;left:8270;top:379;width:12;height:37" coordorigin="8270,379" coordsize="12,37" path="m8282,416l8270,416,8270,379,8282,379e" filled="false" stroked="true" strokeweight=".353pt" strokecolor="#231f20">
                <v:path arrowok="t"/>
              </v:shape>
            </v:group>
            <v:group style="position:absolute;left:7518;top:355;width:2;height:98" coordorigin="7518,355" coordsize="2,98">
              <v:shape style="position:absolute;left:7518;top:355;width:2;height:98" coordorigin="7518,355" coordsize="0,98" path="m7518,355l7518,452e" filled="false" stroked="true" strokeweight=".353pt" strokecolor="#231f20">
                <v:path arrowok="t"/>
              </v:shape>
            </v:group>
            <v:group style="position:absolute;left:8330;top:355;width:2;height:98" coordorigin="8330,355" coordsize="2,98">
              <v:shape style="position:absolute;left:8330;top:355;width:2;height:98" coordorigin="8330,355" coordsize="0,98" path="m8330,355l8330,452e" filled="false" stroked="true" strokeweight=".353pt" strokecolor="#231f20">
                <v:path arrowok="t"/>
              </v:shape>
            </v:group>
            <v:group style="position:absolute;left:7565;top:452;width:717;height:731" coordorigin="7565,452" coordsize="717,731">
              <v:shape style="position:absolute;left:7565;top:452;width:717;height:731" coordorigin="7565,452" coordsize="717,731" path="m7565,452l7569,527,7580,599,7598,669,7622,737,7652,800,7688,861,7729,917,7775,969,7826,1016,7881,1058,7941,1095,8003,1125,8069,1150,8138,1168,8209,1179,8282,1183e" filled="false" stroked="true" strokeweight="1.1pt" strokecolor="#231f20">
                <v:path arrowok="t"/>
              </v:shape>
            </v:group>
            <v:group style="position:absolute;left:8246;top:452;width:36;height:731" coordorigin="8246,452" coordsize="36,731">
              <v:shape style="position:absolute;left:8246;top:452;width:36;height:731" coordorigin="8246,452" coordsize="36,731" path="m8246,1183l8282,1183,8282,452,8246,452,8246,1183xe" filled="true" fillcolor="#ffffff" stroked="false">
                <v:path arrowok="t"/>
                <v:fill type="solid"/>
              </v:shape>
            </v:group>
            <v:group style="position:absolute;left:8235;top:441;width:58;height:753" coordorigin="8235,441" coordsize="58,753">
              <v:shape style="position:absolute;left:8235;top:441;width:58;height:753" coordorigin="8235,441" coordsize="58,753" path="m8235,1194l8293,1194,8293,441,8235,441,8235,1194xe" filled="true" fillcolor="#231f20" stroked="false">
                <v:path arrowok="t"/>
                <v:fill type="solid"/>
              </v:shape>
            </v:group>
            <v:group style="position:absolute;left:6920;top:1730;width:514;height:512" coordorigin="6920,1730" coordsize="514,512">
              <v:shape style="position:absolute;left:6920;top:1730;width:514;height:512" coordorigin="6920,1730" coordsize="514,512" path="m7093,1730l6967,1730,6986,1734,7001,1744,7011,1760,7015,1779,7015,2193,7011,2211,7001,2227,6986,2237,6967,2241,6949,2237,6934,2227,6923,2211,6920,2193,6920,1779,6923,1760,6934,1744,6949,1734,6967,1730,6986,1734,7001,1744,7011,1760,7015,1779,7015,2193,7011,2211,7001,2227,6986,2237,6967,2241,7433,2241,7433,1730,7093,1730xe" filled="false" stroked="true" strokeweight="1.1pt" strokecolor="#231f20">
                <v:path arrowok="t"/>
              </v:shape>
            </v:group>
            <v:group style="position:absolute;left:7841;top:1730;width:514;height:512" coordorigin="7841,1730" coordsize="514,512">
              <v:shape style="position:absolute;left:7841;top:1730;width:514;height:512" coordorigin="7841,1730" coordsize="514,512" path="m8182,2241l8307,2241,8288,2237,8273,2227,8263,2212,8259,2193,8259,1779,8263,1760,8273,1744,8288,1734,8307,1730,8326,1734,8341,1744,8351,1760,8355,1779,8355,2193,8351,2212,8341,2227,8326,2237,8307,2241,8288,2237,8273,2227,8263,2212,8259,2193,8259,1779,8263,1760,8273,1744,8288,1734,8307,1730,7841,1730,7841,2241,8182,2241xe" filled="false" stroked="true" strokeweight="1.1pt" strokecolor="#231f20">
                <v:path arrowok="t"/>
              </v:shape>
            </v:group>
            <v:group style="position:absolute;left:7841;top:1730;width:514;height:512" coordorigin="7841,1730" coordsize="514,512">
              <v:shape style="position:absolute;left:7841;top:1730;width:514;height:512" coordorigin="7841,1730" coordsize="514,512" path="m8182,2241l8307,2241,8288,2237,8273,2227,8263,2212,8259,2193,8259,1779,8263,1760,8273,1744,8288,1734,8307,1730,8326,1734,8341,1744,8351,1760,8355,1779,8355,2193,8351,2212,8341,2227,8326,2237,8307,2241,8288,2237,8273,2227,8263,2212,8259,2193,8259,1779,8263,1760,8273,1744,8288,1734,8307,1730,7841,1730,7841,2241,8182,2241xe" filled="false" stroked="true" strokeweight=".353pt" strokecolor="#231f20">
                <v:path arrowok="t"/>
              </v:shape>
            </v:group>
            <v:group style="position:absolute;left:7385;top:1255;width:502;height:524" coordorigin="7385,1255" coordsize="502,524">
              <v:shape style="position:absolute;left:7385;top:1255;width:502;height:524" coordorigin="7385,1255" coordsize="502,524" path="m7385,1304l7385,1779,7887,1779,7887,1352,7433,1352,7415,1348,7399,1338,7389,1323,7385,1304xe" filled="true" fillcolor="#ffffff" stroked="false">
                <v:path arrowok="t"/>
                <v:fill type="solid"/>
              </v:shape>
              <v:shape style="position:absolute;left:7385;top:1255;width:502;height:524" coordorigin="7385,1255" coordsize="502,524" path="m7839,1255l7433,1255,7415,1259,7399,1269,7389,1285,7385,1304,7389,1323,7399,1338,7415,1348,7433,1352,7839,1352,7858,1348,7873,1338,7883,1323,7887,1304,7883,1285,7873,1269,7858,1259,7839,1255xe" filled="true" fillcolor="#ffffff" stroked="false">
                <v:path arrowok="t"/>
                <v:fill type="solid"/>
              </v:shape>
              <v:shape style="position:absolute;left:7385;top:1255;width:502;height:524" coordorigin="7385,1255" coordsize="502,524" path="m7887,1304l7883,1323,7873,1338,7858,1348,7839,1352,7887,1352,7887,1304xe" filled="true" fillcolor="#ffffff" stroked="false">
                <v:path arrowok="t"/>
                <v:fill type="solid"/>
              </v:shape>
            </v:group>
            <v:group style="position:absolute;left:7385;top:1255;width:502;height:524" coordorigin="7385,1255" coordsize="502,524">
              <v:shape style="position:absolute;left:7385;top:1255;width:502;height:524" coordorigin="7385,1255" coordsize="502,524" path="m7887,1431l7887,1304,7883,1323,7873,1338,7858,1348,7839,1352,7433,1352,7415,1348,7399,1338,7389,1323,7385,1304,7389,1285,7399,1269,7415,1259,7433,1255,7839,1255,7858,1259,7873,1269,7883,1285,7887,1304,7883,1323,7873,1338,7858,1348,7839,1352,7433,1352,7415,1348,7399,1338,7389,1323,7385,1304,7385,1779,7887,1779,7887,1431xe" filled="false" stroked="true" strokeweight="1.1pt" strokecolor="#231f20">
                <v:path arrowok="t"/>
              </v:shape>
            </v:group>
            <v:group style="position:absolute;left:7385;top:2194;width:502;height:524" coordorigin="7385,2194" coordsize="502,524">
              <v:shape style="position:absolute;left:7385;top:2194;width:502;height:524" coordorigin="7385,2194" coordsize="502,524" path="m7839,2620l7433,2620,7415,2624,7399,2635,7389,2650,7385,2669,7389,2688,7399,2704,7415,2714,7433,2718,7839,2718,7858,2714,7873,2704,7883,2688,7887,2669,7883,2650,7873,2635,7858,2624,7839,2620xe" filled="true" fillcolor="#ffffff" stroked="false">
                <v:path arrowok="t"/>
                <v:fill type="solid"/>
              </v:shape>
              <v:shape style="position:absolute;left:7385;top:2194;width:502;height:524" coordorigin="7385,2194" coordsize="502,524" path="m7887,2194l7385,2194,7385,2669,7389,2650,7399,2635,7415,2624,7433,2620,7887,2620,7887,2194xe" filled="true" fillcolor="#ffffff" stroked="false">
                <v:path arrowok="t"/>
                <v:fill type="solid"/>
              </v:shape>
              <v:shape style="position:absolute;left:7385;top:2194;width:502;height:524" coordorigin="7385,2194" coordsize="502,524" path="m7887,2620l7839,2620,7858,2624,7873,2635,7883,2650,7887,2669,7887,2620xe" filled="true" fillcolor="#ffffff" stroked="false">
                <v:path arrowok="t"/>
                <v:fill type="solid"/>
              </v:shape>
            </v:group>
            <v:group style="position:absolute;left:7385;top:2194;width:502;height:524" coordorigin="7385,2194" coordsize="502,524">
              <v:shape style="position:absolute;left:7385;top:2194;width:502;height:524" coordorigin="7385,2194" coordsize="502,524" path="m7385,2541l7385,2669,7389,2650,7399,2635,7415,2624,7433,2620,7839,2620,7858,2624,7873,2635,7883,2650,7887,2669,7883,2688,7873,2704,7858,2714,7839,2718,7433,2718,7415,2714,7399,2704,7389,2688,7385,2669,7389,2650,7399,2635,7415,2624,7433,2620,7839,2620,7858,2624,7873,2635,7883,2650,7887,2669,7887,2194,7385,2194,7385,2541xe" filled="false" stroked="true" strokeweight="1.1pt" strokecolor="#231f20">
                <v:path arrowok="t"/>
              </v:shape>
            </v:group>
            <v:group style="position:absolute;left:7207;top:1548;width:861;height:877" coordorigin="7207,1548" coordsize="861,877">
              <v:shape style="position:absolute;left:7207;top:1548;width:861;height:877" coordorigin="7207,1548" coordsize="861,877" path="m7207,1548l8067,1548,8067,2425,7207,2425,7207,1548xe" filled="true" fillcolor="#ffffff" stroked="false">
                <v:path arrowok="t"/>
                <v:fill type="solid"/>
              </v:shape>
            </v:group>
            <v:group style="position:absolute;left:7518;top:3494;width:813;height:103" coordorigin="7518,3494" coordsize="813,103">
              <v:shape style="position:absolute;left:7518;top:3494;width:813;height:103" coordorigin="7518,3494" coordsize="813,103" path="m7518,3494l8330,3494,8330,3596,7518,3596,7518,3494xe" filled="true" fillcolor="#ffffff" stroked="false">
                <v:path arrowok="t"/>
                <v:fill type="solid"/>
              </v:shape>
            </v:group>
            <v:group style="position:absolute;left:7518;top:3494;width:813;height:103" coordorigin="7518,3494" coordsize="813,103">
              <v:shape style="position:absolute;left:7518;top:3494;width:813;height:103" coordorigin="7518,3494" coordsize="813,103" path="m7518,3596l8330,3596,8330,3494,7518,3494,7518,3596xe" filled="false" stroked="true" strokeweight=".353pt" strokecolor="#ffffff">
                <v:path arrowok="t"/>
              </v:shape>
            </v:group>
            <v:group style="position:absolute;left:7542;top:3496;width:2;height:98" coordorigin="7542,3496" coordsize="2,98">
              <v:shape style="position:absolute;left:7542;top:3496;width:2;height:98" coordorigin="7542,3496" coordsize="0,98" path="m7542,3496l7542,3594e" filled="false" stroked="true" strokeweight="2.389pt" strokecolor="#ffffff">
                <v:path arrowok="t"/>
              </v:shape>
            </v:group>
            <v:group style="position:absolute;left:8306;top:3496;width:2;height:98" coordorigin="8306,3496" coordsize="2,98">
              <v:shape style="position:absolute;left:8306;top:3496;width:2;height:98" coordorigin="8306,3496" coordsize="0,98" path="m8306,3496l8306,3594e" filled="false" stroked="true" strokeweight="2.389pt" strokecolor="#ffffff">
                <v:path arrowok="t"/>
              </v:shape>
            </v:group>
            <v:group style="position:absolute;left:7518;top:3569;width:48;height:25" coordorigin="7518,3569" coordsize="48,25">
              <v:shape style="position:absolute;left:7518;top:3569;width:48;height:25" coordorigin="7518,3569" coordsize="48,25" path="m7565,3569l7565,3594,7518,3594e" filled="false" stroked="true" strokeweight=".353pt" strokecolor="#231f20">
                <v:path arrowok="t"/>
              </v:shape>
            </v:group>
            <v:group style="position:absolute;left:7518;top:3496;width:48;height:98" coordorigin="7518,3496" coordsize="48,98">
              <v:shape style="position:absolute;left:7518;top:3496;width:48;height:98" coordorigin="7518,3496" coordsize="48,98" path="m7518,3594l7518,3496,7565,3496,7565,3533e" filled="false" stroked="true" strokeweight=".353pt" strokecolor="#231f20">
                <v:path arrowok="t"/>
              </v:shape>
            </v:group>
            <v:group style="position:absolute;left:8282;top:3569;width:48;height:25" coordorigin="8282,3569" coordsize="48,25">
              <v:shape style="position:absolute;left:8282;top:3569;width:48;height:25" coordorigin="8282,3569" coordsize="48,25" path="m8282,3569l8282,3594,8330,3594e" filled="false" stroked="true" strokeweight=".353pt" strokecolor="#231f20">
                <v:path arrowok="t"/>
              </v:shape>
            </v:group>
            <v:group style="position:absolute;left:8282;top:3496;width:48;height:98" coordorigin="8282,3496" coordsize="48,98">
              <v:shape style="position:absolute;left:8282;top:3496;width:48;height:98" coordorigin="8282,3496" coordsize="48,98" path="m8330,3594l8330,3496,8282,3496,8282,3533e" filled="false" stroked="true" strokeweight=".353pt" strokecolor="#231f20">
                <v:path arrowok="t"/>
              </v:shape>
            </v:group>
            <v:group style="position:absolute;left:7565;top:3551;width:12;height:2" coordorigin="7565,3551" coordsize="12,2">
              <v:shape style="position:absolute;left:7565;top:3551;width:12;height:2" coordorigin="7565,3551" coordsize="12,0" path="m7565,3551l7577,3551e" filled="false" stroked="true" strokeweight="1.827pt" strokecolor="#ffffff">
                <v:path arrowok="t"/>
              </v:shape>
            </v:group>
            <v:group style="position:absolute;left:8270;top:3551;width:12;height:2" coordorigin="8270,3551" coordsize="12,2">
              <v:shape style="position:absolute;left:8270;top:3551;width:12;height:2" coordorigin="8270,3551" coordsize="12,0" path="m8270,3551l8282,3551e" filled="false" stroked="true" strokeweight="1.827pt" strokecolor="#ffffff">
                <v:path arrowok="t"/>
              </v:shape>
            </v:group>
            <v:group style="position:absolute;left:7565;top:3533;width:12;height:37" coordorigin="7565,3533" coordsize="12,37">
              <v:shape style="position:absolute;left:7565;top:3533;width:12;height:37" coordorigin="7565,3533" coordsize="12,37" path="m7565,3533l7577,3533,7577,3569,7565,3569e" filled="false" stroked="true" strokeweight=".353pt" strokecolor="#231f20">
                <v:path arrowok="t"/>
              </v:shape>
            </v:group>
            <v:group style="position:absolute;left:8270;top:3533;width:12;height:37" coordorigin="8270,3533" coordsize="12,37">
              <v:shape style="position:absolute;left:8270;top:3533;width:12;height:37" coordorigin="8270,3533" coordsize="12,37" path="m8282,3533l8270,3533,8270,3569,8282,3569e" filled="false" stroked="true" strokeweight=".353pt" strokecolor="#231f20">
                <v:path arrowok="t"/>
              </v:shape>
            </v:group>
            <v:group style="position:absolute;left:7518;top:3496;width:2;height:98" coordorigin="7518,3496" coordsize="2,98">
              <v:shape style="position:absolute;left:7518;top:3496;width:2;height:98" coordorigin="7518,3496" coordsize="0,98" path="m7518,3594l7518,3496e" filled="false" stroked="true" strokeweight=".353pt" strokecolor="#231f20">
                <v:path arrowok="t"/>
              </v:shape>
            </v:group>
            <v:group style="position:absolute;left:8330;top:3496;width:2;height:98" coordorigin="8330,3496" coordsize="2,98">
              <v:shape style="position:absolute;left:8330;top:3496;width:2;height:98" coordorigin="8330,3496" coordsize="0,98" path="m8330,3594l8330,3496e" filled="false" stroked="true" strokeweight=".353pt" strokecolor="#231f20">
                <v:path arrowok="t"/>
              </v:shape>
            </v:group>
            <v:group style="position:absolute;left:7565;top:2766;width:717;height:731" coordorigin="7565,2766" coordsize="717,731">
              <v:shape style="position:absolute;left:7565;top:2766;width:717;height:731" coordorigin="7565,2766" coordsize="717,731" path="m7565,3496l7569,3422,7580,3349,7598,3279,7622,3212,7652,3148,7688,3088,7729,3032,7775,2980,7826,2933,7881,2890,7941,2854,8003,2823,8069,2799,8138,2781,8209,2769,8282,2766e" filled="false" stroked="true" strokeweight="1.1pt" strokecolor="#231f20">
                <v:path arrowok="t"/>
              </v:shape>
            </v:group>
            <v:group style="position:absolute;left:8246;top:2766;width:36;height:731" coordorigin="8246,2766" coordsize="36,731">
              <v:shape style="position:absolute;left:8246;top:2766;width:36;height:731" coordorigin="8246,2766" coordsize="36,731" path="m8246,3496l8282,3496,8282,2766,8246,2766,8246,3496xe" filled="true" fillcolor="#ffffff" stroked="false">
                <v:path arrowok="t"/>
                <v:fill type="solid"/>
              </v:shape>
            </v:group>
            <v:group style="position:absolute;left:8235;top:2755;width:58;height:753" coordorigin="8235,2755" coordsize="58,753">
              <v:shape style="position:absolute;left:8235;top:2755;width:58;height:753" coordorigin="8235,2755" coordsize="58,753" path="m8235,3507l8293,3507,8293,2755,8235,2755,8235,3507xe" filled="true" fillcolor="#231f20" stroked="false">
                <v:path arrowok="t"/>
                <v:fill type="solid"/>
              </v:shape>
            </v:group>
            <v:group style="position:absolute;left:4701;top:540;width:1787;height:790" coordorigin="4701,540" coordsize="1787,790">
              <v:shape style="position:absolute;left:4701;top:540;width:1787;height:790" coordorigin="4701,540" coordsize="1787,790" path="m5892,540l5818,551,5744,559,5669,564,5594,565,5520,564,5445,559,5371,551,5297,540,5223,551,5148,559,5074,564,4999,565,4924,564,4850,559,4775,551,4701,540,4701,1300,4775,1312,4849,1321,4924,1326,4999,1329,5074,1326,5148,1321,5223,1312,5297,1300,5371,1312,5445,1321,5520,1326,5594,1329,5669,1326,5744,1321,5818,1312,5892,1300,5966,1311,6041,1319,6115,1323,6190,1325,6265,1323,6339,1319,6413,1311,6488,1300,6488,540,6413,551,6339,559,6265,564,6190,565,6115,564,6041,559,5966,551,5892,540xe" filled="false" stroked="true" strokeweight="1.1pt" strokecolor="#231f20">
                <v:path arrowok="t"/>
              </v:shape>
            </v:group>
            <v:group style="position:absolute;left:5892;top:540;width:2;height:760" coordorigin="5892,540" coordsize="2,760">
              <v:shape style="position:absolute;left:5892;top:540;width:2;height:760" coordorigin="5892,540" coordsize="0,760" path="m5892,540l5892,1300e" filled="false" stroked="true" strokeweight=".353pt" strokecolor="#231f20">
                <v:path arrowok="t"/>
              </v:shape>
            </v:group>
            <v:group style="position:absolute;left:5297;top:540;width:2;height:760" coordorigin="5297,540" coordsize="2,760">
              <v:shape style="position:absolute;left:5297;top:540;width:2;height:760" coordorigin="5297,540" coordsize="0,760" path="m5297,540l5297,1300e" filled="false" stroked="true" strokeweight=".353pt" strokecolor="#231f20">
                <v:path arrowok="t"/>
              </v:shape>
            </v:group>
            <v:group style="position:absolute;left:6326;top:1139;width:25;height:30" coordorigin="6326,1139" coordsize="25,30">
              <v:shape style="position:absolute;left:6326;top:1139;width:25;height:30" coordorigin="6326,1139" coordsize="25,30" path="m6326,1154l6326,1145,6332,1139,6339,1139,6346,1139,6351,1145,6351,1154,6351,1162,6346,1168,6339,1168,6332,1168,6326,1162,6326,1154xe" filled="false" stroked="true" strokeweight=".353pt" strokecolor="#231f20">
                <v:path arrowok="t"/>
              </v:shape>
            </v:group>
            <v:group style="position:absolute;left:6029;top:788;width:25;height:30" coordorigin="6029,788" coordsize="25,30">
              <v:shape style="position:absolute;left:6029;top:788;width:25;height:30" coordorigin="6029,788" coordsize="25,30" path="m6029,803l6029,795,6034,788,6041,788,6048,788,6053,795,6053,803,6053,811,6048,817,6041,817,6034,817,6029,811,6029,803xe" filled="false" stroked="true" strokeweight=".353pt" strokecolor="#231f20">
                <v:path arrowok="t"/>
              </v:shape>
            </v:group>
            <v:group style="position:absolute;left:6177;top:788;width:25;height:30" coordorigin="6177,788" coordsize="25,30">
              <v:shape style="position:absolute;left:6177;top:788;width:25;height:30" coordorigin="6177,788" coordsize="25,30" path="m6177,803l6177,795,6183,788,6190,788,6197,788,6202,795,6202,803,6202,811,6197,817,6190,817,6183,817,6177,811,6177,803xe" filled="false" stroked="true" strokeweight=".353pt" strokecolor="#231f20">
                <v:path arrowok="t"/>
              </v:shape>
            </v:group>
            <v:group style="position:absolute;left:6326;top:788;width:25;height:30" coordorigin="6326,788" coordsize="25,30">
              <v:shape style="position:absolute;left:6326;top:788;width:25;height:30" coordorigin="6326,788" coordsize="25,30" path="m6326,803l6326,795,6332,788,6339,788,6346,788,6351,795,6351,803,6351,811,6346,817,6339,817,6332,817,6326,811,6326,803xe" filled="false" stroked="true" strokeweight=".353pt" strokecolor="#231f20">
                <v:path arrowok="t"/>
              </v:shape>
            </v:group>
            <v:group style="position:absolute;left:6029;top:964;width:25;height:30" coordorigin="6029,964" coordsize="25,30">
              <v:shape style="position:absolute;left:6029;top:964;width:25;height:30" coordorigin="6029,964" coordsize="25,30" path="m6029,978l6029,970,6034,964,6041,964,6048,964,6053,970,6053,978,6053,986,6048,993,6041,993,6034,993,6029,986,6029,978xe" filled="false" stroked="true" strokeweight=".353pt" strokecolor="#231f20">
                <v:path arrowok="t"/>
              </v:shape>
            </v:group>
            <v:group style="position:absolute;left:6177;top:964;width:25;height:30" coordorigin="6177,964" coordsize="25,30">
              <v:shape style="position:absolute;left:6177;top:964;width:25;height:30" coordorigin="6177,964" coordsize="25,30" path="m6177,978l6177,970,6183,964,6190,964,6197,964,6202,970,6202,978,6202,986,6197,993,6190,993,6183,993,6177,986,6177,978xe" filled="false" stroked="true" strokeweight=".353pt" strokecolor="#231f20">
                <v:path arrowok="t"/>
              </v:shape>
            </v:group>
            <v:group style="position:absolute;left:6326;top:964;width:25;height:30" coordorigin="6326,964" coordsize="25,30">
              <v:shape style="position:absolute;left:6326;top:964;width:25;height:30" coordorigin="6326,964" coordsize="25,30" path="m6326,978l6326,970,6332,964,6339,964,6346,964,6351,970,6351,978,6351,986,6346,993,6339,993,6332,993,6326,986,6326,978xe" filled="false" stroked="true" strokeweight=".353pt" strokecolor="#231f20">
                <v:path arrowok="t"/>
              </v:shape>
            </v:group>
            <v:group style="position:absolute;left:6029;top:1139;width:25;height:30" coordorigin="6029,1139" coordsize="25,30">
              <v:shape style="position:absolute;left:6029;top:1139;width:25;height:30" coordorigin="6029,1139" coordsize="25,30" path="m6029,1154l6029,1145,6034,1139,6041,1139,6048,1139,6053,1145,6053,1154,6053,1162,6048,1168,6041,1168,6034,1168,6029,1162,6029,1154xe" filled="false" stroked="true" strokeweight=".353pt" strokecolor="#231f20">
                <v:path arrowok="t"/>
              </v:shape>
            </v:group>
            <v:group style="position:absolute;left:6177;top:1139;width:25;height:30" coordorigin="6177,1139" coordsize="25,30">
              <v:shape style="position:absolute;left:6177;top:1139;width:25;height:30" coordorigin="6177,1139" coordsize="25,30" path="m6177,1154l6177,1145,6183,1139,6190,1139,6197,1139,6202,1145,6202,1154,6202,1162,6197,1168,6190,1168,6183,1168,6177,1162,6177,1154xe" filled="false" stroked="true" strokeweight=".353pt" strokecolor="#231f20">
                <v:path arrowok="t"/>
              </v:shape>
            </v:group>
            <v:group style="position:absolute;left:6351;top:1154;width:25;height:2" coordorigin="6351,1154" coordsize="25,2">
              <v:shape style="position:absolute;left:6351;top:1154;width:25;height:2" coordorigin="6351,1154" coordsize="25,0" path="m6351,1154l6376,1154e" filled="false" stroked="true" strokeweight=".550pt" strokecolor="#231f20">
                <v:path arrowok="t"/>
              </v:shape>
            </v:group>
            <v:group style="position:absolute;left:6302;top:1154;width:25;height:2" coordorigin="6302,1154" coordsize="25,2">
              <v:shape style="position:absolute;left:6302;top:1154;width:25;height:2" coordorigin="6302,1154" coordsize="25,0" path="m6302,1154l6326,1154e" filled="false" stroked="true" strokeweight=".550pt" strokecolor="#231f20">
                <v:path arrowok="t"/>
              </v:shape>
            </v:group>
            <v:group style="position:absolute;left:6339;top:1168;width:2;height:30" coordorigin="6339,1168" coordsize="2,30">
              <v:shape style="position:absolute;left:6339;top:1168;width:2;height:30" coordorigin="6339,1168" coordsize="0,30" path="m6339,1168l6339,1197e" filled="false" stroked="true" strokeweight=".550pt" strokecolor="#231f20">
                <v:path arrowok="t"/>
              </v:shape>
            </v:group>
            <v:group style="position:absolute;left:6339;top:1110;width:2;height:30" coordorigin="6339,1110" coordsize="2,30">
              <v:shape style="position:absolute;left:6339;top:1110;width:2;height:30" coordorigin="6339,1110" coordsize="0,30" path="m6339,1110l6339,1139e" filled="false" stroked="true" strokeweight=".550pt" strokecolor="#231f20">
                <v:path arrowok="t"/>
              </v:shape>
            </v:group>
            <v:group style="position:absolute;left:6053;top:803;width:25;height:2" coordorigin="6053,803" coordsize="25,2">
              <v:shape style="position:absolute;left:6053;top:803;width:25;height:2" coordorigin="6053,803" coordsize="25,0" path="m6053,803l6078,803e" filled="false" stroked="true" strokeweight=".550pt" strokecolor="#231f20">
                <v:path arrowok="t"/>
              </v:shape>
            </v:group>
            <v:group style="position:absolute;left:6004;top:803;width:25;height:2" coordorigin="6004,803" coordsize="25,2">
              <v:shape style="position:absolute;left:6004;top:803;width:25;height:2" coordorigin="6004,803" coordsize="25,0" path="m6004,803l6029,803e" filled="false" stroked="true" strokeweight=".550pt" strokecolor="#231f20">
                <v:path arrowok="t"/>
              </v:shape>
            </v:group>
            <v:group style="position:absolute;left:6041;top:817;width:2;height:30" coordorigin="6041,817" coordsize="2,30">
              <v:shape style="position:absolute;left:6041;top:817;width:2;height:30" coordorigin="6041,817" coordsize="0,30" path="m6041,817l6041,847e" filled="false" stroked="true" strokeweight=".550pt" strokecolor="#231f20">
                <v:path arrowok="t"/>
              </v:shape>
            </v:group>
            <v:group style="position:absolute;left:6041;top:759;width:2;height:30" coordorigin="6041,759" coordsize="2,30">
              <v:shape style="position:absolute;left:6041;top:759;width:2;height:30" coordorigin="6041,759" coordsize="0,30" path="m6041,759l6041,788e" filled="false" stroked="true" strokeweight=".550pt" strokecolor="#231f20">
                <v:path arrowok="t"/>
              </v:shape>
            </v:group>
            <v:group style="position:absolute;left:6202;top:803;width:25;height:2" coordorigin="6202,803" coordsize="25,2">
              <v:shape style="position:absolute;left:6202;top:803;width:25;height:2" coordorigin="6202,803" coordsize="25,0" path="m6202,803l6227,803e" filled="false" stroked="true" strokeweight=".550pt" strokecolor="#231f20">
                <v:path arrowok="t"/>
              </v:shape>
            </v:group>
            <v:group style="position:absolute;left:6153;top:803;width:25;height:2" coordorigin="6153,803" coordsize="25,2">
              <v:shape style="position:absolute;left:6153;top:803;width:25;height:2" coordorigin="6153,803" coordsize="25,0" path="m6153,803l6177,803e" filled="false" stroked="true" strokeweight=".550pt" strokecolor="#231f20">
                <v:path arrowok="t"/>
              </v:shape>
            </v:group>
            <v:group style="position:absolute;left:6190;top:817;width:2;height:30" coordorigin="6190,817" coordsize="2,30">
              <v:shape style="position:absolute;left:6190;top:817;width:2;height:30" coordorigin="6190,817" coordsize="0,30" path="m6190,817l6190,847e" filled="false" stroked="true" strokeweight=".550pt" strokecolor="#231f20">
                <v:path arrowok="t"/>
              </v:shape>
            </v:group>
            <v:group style="position:absolute;left:6190;top:759;width:2;height:30" coordorigin="6190,759" coordsize="2,30">
              <v:shape style="position:absolute;left:6190;top:759;width:2;height:30" coordorigin="6190,759" coordsize="0,30" path="m6190,759l6190,788e" filled="false" stroked="true" strokeweight=".550pt" strokecolor="#231f20">
                <v:path arrowok="t"/>
              </v:shape>
            </v:group>
            <v:group style="position:absolute;left:6351;top:803;width:25;height:2" coordorigin="6351,803" coordsize="25,2">
              <v:shape style="position:absolute;left:6351;top:803;width:25;height:2" coordorigin="6351,803" coordsize="25,0" path="m6351,803l6376,803e" filled="false" stroked="true" strokeweight=".550pt" strokecolor="#231f20">
                <v:path arrowok="t"/>
              </v:shape>
            </v:group>
            <v:group style="position:absolute;left:6302;top:803;width:25;height:2" coordorigin="6302,803" coordsize="25,2">
              <v:shape style="position:absolute;left:6302;top:803;width:25;height:2" coordorigin="6302,803" coordsize="25,0" path="m6302,803l6326,803e" filled="false" stroked="true" strokeweight=".550pt" strokecolor="#231f20">
                <v:path arrowok="t"/>
              </v:shape>
            </v:group>
            <v:group style="position:absolute;left:6339;top:817;width:2;height:30" coordorigin="6339,817" coordsize="2,30">
              <v:shape style="position:absolute;left:6339;top:817;width:2;height:30" coordorigin="6339,817" coordsize="0,30" path="m6339,817l6339,847e" filled="false" stroked="true" strokeweight=".550pt" strokecolor="#231f20">
                <v:path arrowok="t"/>
              </v:shape>
            </v:group>
            <v:group style="position:absolute;left:6339;top:759;width:2;height:30" coordorigin="6339,759" coordsize="2,30">
              <v:shape style="position:absolute;left:6339;top:759;width:2;height:30" coordorigin="6339,759" coordsize="0,30" path="m6339,759l6339,788e" filled="false" stroked="true" strokeweight=".550pt" strokecolor="#231f20">
                <v:path arrowok="t"/>
              </v:shape>
            </v:group>
            <v:group style="position:absolute;left:6053;top:978;width:25;height:2" coordorigin="6053,978" coordsize="25,2">
              <v:shape style="position:absolute;left:6053;top:978;width:25;height:2" coordorigin="6053,978" coordsize="25,0" path="m6053,978l6078,978e" filled="false" stroked="true" strokeweight=".550pt" strokecolor="#231f20">
                <v:path arrowok="t"/>
              </v:shape>
            </v:group>
            <v:group style="position:absolute;left:6004;top:978;width:25;height:2" coordorigin="6004,978" coordsize="25,2">
              <v:shape style="position:absolute;left:6004;top:978;width:25;height:2" coordorigin="6004,978" coordsize="25,0" path="m6004,978l6029,978e" filled="false" stroked="true" strokeweight=".550pt" strokecolor="#231f20">
                <v:path arrowok="t"/>
              </v:shape>
            </v:group>
            <v:group style="position:absolute;left:6041;top:993;width:2;height:30" coordorigin="6041,993" coordsize="2,30">
              <v:shape style="position:absolute;left:6041;top:993;width:2;height:30" coordorigin="6041,993" coordsize="0,30" path="m6041,993l6041,1022e" filled="false" stroked="true" strokeweight=".550pt" strokecolor="#231f20">
                <v:path arrowok="t"/>
              </v:shape>
            </v:group>
            <v:group style="position:absolute;left:6041;top:934;width:2;height:30" coordorigin="6041,934" coordsize="2,30">
              <v:shape style="position:absolute;left:6041;top:934;width:2;height:30" coordorigin="6041,934" coordsize="0,30" path="m6041,934l6041,964e" filled="false" stroked="true" strokeweight=".550pt" strokecolor="#231f20">
                <v:path arrowok="t"/>
              </v:shape>
            </v:group>
            <v:group style="position:absolute;left:6202;top:978;width:25;height:2" coordorigin="6202,978" coordsize="25,2">
              <v:shape style="position:absolute;left:6202;top:978;width:25;height:2" coordorigin="6202,978" coordsize="25,0" path="m6202,978l6227,978e" filled="false" stroked="true" strokeweight=".550pt" strokecolor="#231f20">
                <v:path arrowok="t"/>
              </v:shape>
            </v:group>
            <v:group style="position:absolute;left:6153;top:978;width:25;height:2" coordorigin="6153,978" coordsize="25,2">
              <v:shape style="position:absolute;left:6153;top:978;width:25;height:2" coordorigin="6153,978" coordsize="25,0" path="m6153,978l6177,978e" filled="false" stroked="true" strokeweight=".550pt" strokecolor="#231f20">
                <v:path arrowok="t"/>
              </v:shape>
            </v:group>
            <v:group style="position:absolute;left:6190;top:993;width:2;height:30" coordorigin="6190,993" coordsize="2,30">
              <v:shape style="position:absolute;left:6190;top:993;width:2;height:30" coordorigin="6190,993" coordsize="0,30" path="m6190,993l6190,1022e" filled="false" stroked="true" strokeweight=".550pt" strokecolor="#231f20">
                <v:path arrowok="t"/>
              </v:shape>
            </v:group>
            <v:group style="position:absolute;left:6190;top:934;width:2;height:30" coordorigin="6190,934" coordsize="2,30">
              <v:shape style="position:absolute;left:6190;top:934;width:2;height:30" coordorigin="6190,934" coordsize="0,30" path="m6190,934l6190,964e" filled="false" stroked="true" strokeweight=".550pt" strokecolor="#231f20">
                <v:path arrowok="t"/>
              </v:shape>
            </v:group>
            <v:group style="position:absolute;left:6351;top:978;width:25;height:2" coordorigin="6351,978" coordsize="25,2">
              <v:shape style="position:absolute;left:6351;top:978;width:25;height:2" coordorigin="6351,978" coordsize="25,0" path="m6351,978l6376,978e" filled="false" stroked="true" strokeweight=".550pt" strokecolor="#231f20">
                <v:path arrowok="t"/>
              </v:shape>
            </v:group>
            <v:group style="position:absolute;left:6302;top:978;width:25;height:2" coordorigin="6302,978" coordsize="25,2">
              <v:shape style="position:absolute;left:6302;top:978;width:25;height:2" coordorigin="6302,978" coordsize="25,0" path="m6302,978l6326,978e" filled="false" stroked="true" strokeweight=".550pt" strokecolor="#231f20">
                <v:path arrowok="t"/>
              </v:shape>
            </v:group>
            <v:group style="position:absolute;left:6339;top:993;width:2;height:30" coordorigin="6339,993" coordsize="2,30">
              <v:shape style="position:absolute;left:6339;top:993;width:2;height:30" coordorigin="6339,993" coordsize="0,30" path="m6339,993l6339,1022e" filled="false" stroked="true" strokeweight=".550pt" strokecolor="#231f20">
                <v:path arrowok="t"/>
              </v:shape>
            </v:group>
            <v:group style="position:absolute;left:6339;top:934;width:2;height:30" coordorigin="6339,934" coordsize="2,30">
              <v:shape style="position:absolute;left:6339;top:934;width:2;height:30" coordorigin="6339,934" coordsize="0,30" path="m6339,934l6339,964e" filled="false" stroked="true" strokeweight=".550pt" strokecolor="#231f20">
                <v:path arrowok="t"/>
              </v:shape>
            </v:group>
            <v:group style="position:absolute;left:6053;top:1154;width:25;height:2" coordorigin="6053,1154" coordsize="25,2">
              <v:shape style="position:absolute;left:6053;top:1154;width:25;height:2" coordorigin="6053,1154" coordsize="25,0" path="m6053,1154l6078,1154e" filled="false" stroked="true" strokeweight=".550pt" strokecolor="#231f20">
                <v:path arrowok="t"/>
              </v:shape>
            </v:group>
            <v:group style="position:absolute;left:6004;top:1154;width:25;height:2" coordorigin="6004,1154" coordsize="25,2">
              <v:shape style="position:absolute;left:6004;top:1154;width:25;height:2" coordorigin="6004,1154" coordsize="25,0" path="m6004,1154l6029,1154e" filled="false" stroked="true" strokeweight=".550pt" strokecolor="#231f20">
                <v:path arrowok="t"/>
              </v:shape>
            </v:group>
            <v:group style="position:absolute;left:6041;top:1168;width:2;height:30" coordorigin="6041,1168" coordsize="2,30">
              <v:shape style="position:absolute;left:6041;top:1168;width:2;height:30" coordorigin="6041,1168" coordsize="0,30" path="m6041,1168l6041,1197e" filled="false" stroked="true" strokeweight=".550pt" strokecolor="#231f20">
                <v:path arrowok="t"/>
              </v:shape>
            </v:group>
            <v:group style="position:absolute;left:6041;top:1110;width:2;height:30" coordorigin="6041,1110" coordsize="2,30">
              <v:shape style="position:absolute;left:6041;top:1110;width:2;height:30" coordorigin="6041,1110" coordsize="0,30" path="m6041,1110l6041,1139e" filled="false" stroked="true" strokeweight=".550pt" strokecolor="#231f20">
                <v:path arrowok="t"/>
              </v:shape>
            </v:group>
            <v:group style="position:absolute;left:6202;top:1154;width:25;height:2" coordorigin="6202,1154" coordsize="25,2">
              <v:shape style="position:absolute;left:6202;top:1154;width:25;height:2" coordorigin="6202,1154" coordsize="25,0" path="m6202,1154l6227,1154e" filled="false" stroked="true" strokeweight=".550pt" strokecolor="#231f20">
                <v:path arrowok="t"/>
              </v:shape>
            </v:group>
            <v:group style="position:absolute;left:6153;top:1154;width:25;height:2" coordorigin="6153,1154" coordsize="25,2">
              <v:shape style="position:absolute;left:6153;top:1154;width:25;height:2" coordorigin="6153,1154" coordsize="25,0" path="m6153,1154l6177,1154e" filled="false" stroked="true" strokeweight=".550pt" strokecolor="#231f20">
                <v:path arrowok="t"/>
              </v:shape>
            </v:group>
            <v:group style="position:absolute;left:6190;top:1168;width:2;height:30" coordorigin="6190,1168" coordsize="2,30">
              <v:shape style="position:absolute;left:6190;top:1168;width:2;height:30" coordorigin="6190,1168" coordsize="0,30" path="m6190,1168l6190,1197e" filled="false" stroked="true" strokeweight=".550pt" strokecolor="#231f20">
                <v:path arrowok="t"/>
              </v:shape>
            </v:group>
            <v:group style="position:absolute;left:6190;top:1110;width:2;height:30" coordorigin="6190,1110" coordsize="2,30">
              <v:shape style="position:absolute;left:6190;top:1110;width:2;height:30" coordorigin="6190,1110" coordsize="0,30" path="m6190,1110l6190,1139e" filled="false" stroked="true" strokeweight=".550pt" strokecolor="#231f20">
                <v:path arrowok="t"/>
              </v:shape>
            </v:group>
            <v:group style="position:absolute;left:5135;top:1139;width:25;height:30" coordorigin="5135,1139" coordsize="25,30">
              <v:shape style="position:absolute;left:5135;top:1139;width:25;height:30" coordorigin="5135,1139" coordsize="25,30" path="m5135,1154l5135,1145,5141,1139,5148,1139,5155,1139,5160,1145,5160,1154,5160,1162,5155,1168,5148,1168,5141,1168,5135,1162,5135,1154xe" filled="false" stroked="true" strokeweight=".353pt" strokecolor="#231f20">
                <v:path arrowok="t"/>
              </v:shape>
            </v:group>
            <v:group style="position:absolute;left:4838;top:788;width:25;height:30" coordorigin="4838,788" coordsize="25,30">
              <v:shape style="position:absolute;left:4838;top:788;width:25;height:30" coordorigin="4838,788" coordsize="25,30" path="m4838,803l4838,795,4843,788,4850,788,4857,788,4862,795,4862,803,4862,811,4857,817,4850,817,4843,817,4838,811,4838,803xe" filled="false" stroked="true" strokeweight=".353pt" strokecolor="#231f20">
                <v:path arrowok="t"/>
              </v:shape>
            </v:group>
            <v:group style="position:absolute;left:4986;top:788;width:25;height:30" coordorigin="4986,788" coordsize="25,30">
              <v:shape style="position:absolute;left:4986;top:788;width:25;height:30" coordorigin="4986,788" coordsize="25,30" path="m4986,803l4986,795,4992,788,4999,788,5006,788,5011,795,5011,803,5011,811,5006,817,4999,817,4992,817,4986,811,4986,803xe" filled="false" stroked="true" strokeweight=".353pt" strokecolor="#231f20">
                <v:path arrowok="t"/>
              </v:shape>
            </v:group>
            <v:group style="position:absolute;left:5135;top:788;width:25;height:30" coordorigin="5135,788" coordsize="25,30">
              <v:shape style="position:absolute;left:5135;top:788;width:25;height:30" coordorigin="5135,788" coordsize="25,30" path="m5135,803l5135,795,5141,788,5148,788,5155,788,5160,795,5160,803,5160,811,5155,817,5148,817,5141,817,5135,811,5135,803xe" filled="false" stroked="true" strokeweight=".353pt" strokecolor="#231f20">
                <v:path arrowok="t"/>
              </v:shape>
            </v:group>
            <v:group style="position:absolute;left:4838;top:964;width:25;height:30" coordorigin="4838,964" coordsize="25,30">
              <v:shape style="position:absolute;left:4838;top:964;width:25;height:30" coordorigin="4838,964" coordsize="25,30" path="m4838,978l4838,970,4843,964,4850,964,4857,964,4862,970,4862,978,4862,986,4857,993,4850,993,4843,993,4838,986,4838,978xe" filled="false" stroked="true" strokeweight=".353pt" strokecolor="#231f20">
                <v:path arrowok="t"/>
              </v:shape>
            </v:group>
            <v:group style="position:absolute;left:4986;top:964;width:25;height:30" coordorigin="4986,964" coordsize="25,30">
              <v:shape style="position:absolute;left:4986;top:964;width:25;height:30" coordorigin="4986,964" coordsize="25,30" path="m4986,978l4986,970,4992,964,4999,964,5006,964,5011,970,5011,978,5011,986,5006,993,4999,993,4992,993,4986,986,4986,978xe" filled="false" stroked="true" strokeweight=".353pt" strokecolor="#231f20">
                <v:path arrowok="t"/>
              </v:shape>
            </v:group>
            <v:group style="position:absolute;left:5135;top:964;width:25;height:30" coordorigin="5135,964" coordsize="25,30">
              <v:shape style="position:absolute;left:5135;top:964;width:25;height:30" coordorigin="5135,964" coordsize="25,30" path="m5135,978l5135,970,5141,964,5148,964,5155,964,5160,970,5160,978,5160,986,5155,993,5148,993,5141,993,5135,986,5135,978xe" filled="false" stroked="true" strokeweight=".353pt" strokecolor="#231f20">
                <v:path arrowok="t"/>
              </v:shape>
            </v:group>
            <v:group style="position:absolute;left:4838;top:1139;width:25;height:30" coordorigin="4838,1139" coordsize="25,30">
              <v:shape style="position:absolute;left:4838;top:1139;width:25;height:30" coordorigin="4838,1139" coordsize="25,30" path="m4838,1154l4838,1145,4843,1139,4850,1139,4857,1139,4862,1145,4862,1154,4862,1162,4857,1168,4850,1168,4843,1168,4838,1162,4838,1154xe" filled="false" stroked="true" strokeweight=".353pt" strokecolor="#231f20">
                <v:path arrowok="t"/>
              </v:shape>
            </v:group>
            <v:group style="position:absolute;left:4986;top:1139;width:25;height:30" coordorigin="4986,1139" coordsize="25,30">
              <v:shape style="position:absolute;left:4986;top:1139;width:25;height:30" coordorigin="4986,1139" coordsize="25,30" path="m4986,1154l4986,1145,4992,1139,4999,1139,5006,1139,5011,1145,5011,1154,5011,1162,5006,1168,4999,1168,4992,1168,4986,1162,4986,1154xe" filled="false" stroked="true" strokeweight=".353pt" strokecolor="#231f20">
                <v:path arrowok="t"/>
              </v:shape>
            </v:group>
            <v:group style="position:absolute;left:5160;top:1154;width:25;height:2" coordorigin="5160,1154" coordsize="25,2">
              <v:shape style="position:absolute;left:5160;top:1154;width:25;height:2" coordorigin="5160,1154" coordsize="25,0" path="m5160,1154l5185,1154e" filled="false" stroked="true" strokeweight=".550pt" strokecolor="#231f20">
                <v:path arrowok="t"/>
              </v:shape>
            </v:group>
            <v:group style="position:absolute;left:5111;top:1154;width:25;height:2" coordorigin="5111,1154" coordsize="25,2">
              <v:shape style="position:absolute;left:5111;top:1154;width:25;height:2" coordorigin="5111,1154" coordsize="25,0" path="m5111,1154l5135,1154e" filled="false" stroked="true" strokeweight=".550pt" strokecolor="#231f20">
                <v:path arrowok="t"/>
              </v:shape>
            </v:group>
            <v:group style="position:absolute;left:5148;top:1168;width:2;height:30" coordorigin="5148,1168" coordsize="2,30">
              <v:shape style="position:absolute;left:5148;top:1168;width:2;height:30" coordorigin="5148,1168" coordsize="0,30" path="m5148,1168l5148,1197e" filled="false" stroked="true" strokeweight=".550pt" strokecolor="#231f20">
                <v:path arrowok="t"/>
              </v:shape>
            </v:group>
            <v:group style="position:absolute;left:5148;top:1110;width:2;height:30" coordorigin="5148,1110" coordsize="2,30">
              <v:shape style="position:absolute;left:5148;top:1110;width:2;height:30" coordorigin="5148,1110" coordsize="0,30" path="m5148,1110l5148,1139e" filled="false" stroked="true" strokeweight=".550pt" strokecolor="#231f20">
                <v:path arrowok="t"/>
              </v:shape>
            </v:group>
            <v:group style="position:absolute;left:4862;top:803;width:25;height:2" coordorigin="4862,803" coordsize="25,2">
              <v:shape style="position:absolute;left:4862;top:803;width:25;height:2" coordorigin="4862,803" coordsize="25,0" path="m4862,803l4887,803e" filled="false" stroked="true" strokeweight=".550pt" strokecolor="#231f20">
                <v:path arrowok="t"/>
              </v:shape>
            </v:group>
            <v:group style="position:absolute;left:4813;top:803;width:25;height:2" coordorigin="4813,803" coordsize="25,2">
              <v:shape style="position:absolute;left:4813;top:803;width:25;height:2" coordorigin="4813,803" coordsize="25,0" path="m4813,803l4838,803e" filled="false" stroked="true" strokeweight=".550pt" strokecolor="#231f20">
                <v:path arrowok="t"/>
              </v:shape>
            </v:group>
            <v:group style="position:absolute;left:4850;top:817;width:2;height:30" coordorigin="4850,817" coordsize="2,30">
              <v:shape style="position:absolute;left:4850;top:817;width:2;height:30" coordorigin="4850,817" coordsize="0,30" path="m4850,817l4850,847e" filled="false" stroked="true" strokeweight=".550pt" strokecolor="#231f20">
                <v:path arrowok="t"/>
              </v:shape>
            </v:group>
            <v:group style="position:absolute;left:4850;top:759;width:2;height:30" coordorigin="4850,759" coordsize="2,30">
              <v:shape style="position:absolute;left:4850;top:759;width:2;height:30" coordorigin="4850,759" coordsize="0,30" path="m4850,759l4850,788e" filled="false" stroked="true" strokeweight=".550pt" strokecolor="#231f20">
                <v:path arrowok="t"/>
              </v:shape>
            </v:group>
            <v:group style="position:absolute;left:5011;top:803;width:25;height:2" coordorigin="5011,803" coordsize="25,2">
              <v:shape style="position:absolute;left:5011;top:803;width:25;height:2" coordorigin="5011,803" coordsize="25,0" path="m5011,803l5036,803e" filled="false" stroked="true" strokeweight=".550pt" strokecolor="#231f20">
                <v:path arrowok="t"/>
              </v:shape>
            </v:group>
            <v:group style="position:absolute;left:4962;top:803;width:25;height:2" coordorigin="4962,803" coordsize="25,2">
              <v:shape style="position:absolute;left:4962;top:803;width:25;height:2" coordorigin="4962,803" coordsize="25,0" path="m4962,803l4986,803e" filled="false" stroked="true" strokeweight=".550pt" strokecolor="#231f20">
                <v:path arrowok="t"/>
              </v:shape>
            </v:group>
            <v:group style="position:absolute;left:4999;top:817;width:2;height:30" coordorigin="4999,817" coordsize="2,30">
              <v:shape style="position:absolute;left:4999;top:817;width:2;height:30" coordorigin="4999,817" coordsize="0,30" path="m4999,817l4999,847e" filled="false" stroked="true" strokeweight=".550pt" strokecolor="#231f20">
                <v:path arrowok="t"/>
              </v:shape>
            </v:group>
            <v:group style="position:absolute;left:4999;top:759;width:2;height:30" coordorigin="4999,759" coordsize="2,30">
              <v:shape style="position:absolute;left:4999;top:759;width:2;height:30" coordorigin="4999,759" coordsize="0,30" path="m4999,759l4999,788e" filled="false" stroked="true" strokeweight=".550pt" strokecolor="#231f20">
                <v:path arrowok="t"/>
              </v:shape>
            </v:group>
            <v:group style="position:absolute;left:5160;top:803;width:25;height:2" coordorigin="5160,803" coordsize="25,2">
              <v:shape style="position:absolute;left:5160;top:803;width:25;height:2" coordorigin="5160,803" coordsize="25,0" path="m5160,803l5185,803e" filled="false" stroked="true" strokeweight=".550pt" strokecolor="#231f20">
                <v:path arrowok="t"/>
              </v:shape>
            </v:group>
            <v:group style="position:absolute;left:5111;top:803;width:25;height:2" coordorigin="5111,803" coordsize="25,2">
              <v:shape style="position:absolute;left:5111;top:803;width:25;height:2" coordorigin="5111,803" coordsize="25,0" path="m5111,803l5135,803e" filled="false" stroked="true" strokeweight=".550pt" strokecolor="#231f20">
                <v:path arrowok="t"/>
              </v:shape>
            </v:group>
            <v:group style="position:absolute;left:5148;top:817;width:2;height:30" coordorigin="5148,817" coordsize="2,30">
              <v:shape style="position:absolute;left:5148;top:817;width:2;height:30" coordorigin="5148,817" coordsize="0,30" path="m5148,817l5148,847e" filled="false" stroked="true" strokeweight=".550pt" strokecolor="#231f20">
                <v:path arrowok="t"/>
              </v:shape>
            </v:group>
            <v:group style="position:absolute;left:5148;top:759;width:2;height:30" coordorigin="5148,759" coordsize="2,30">
              <v:shape style="position:absolute;left:5148;top:759;width:2;height:30" coordorigin="5148,759" coordsize="0,30" path="m5148,759l5148,788e" filled="false" stroked="true" strokeweight=".550pt" strokecolor="#231f20">
                <v:path arrowok="t"/>
              </v:shape>
            </v:group>
            <v:group style="position:absolute;left:4862;top:978;width:25;height:2" coordorigin="4862,978" coordsize="25,2">
              <v:shape style="position:absolute;left:4862;top:978;width:25;height:2" coordorigin="4862,978" coordsize="25,0" path="m4862,978l4887,978e" filled="false" stroked="true" strokeweight=".550pt" strokecolor="#231f20">
                <v:path arrowok="t"/>
              </v:shape>
            </v:group>
            <v:group style="position:absolute;left:4813;top:978;width:25;height:2" coordorigin="4813,978" coordsize="25,2">
              <v:shape style="position:absolute;left:4813;top:978;width:25;height:2" coordorigin="4813,978" coordsize="25,0" path="m4813,978l4838,978e" filled="false" stroked="true" strokeweight=".550pt" strokecolor="#231f20">
                <v:path arrowok="t"/>
              </v:shape>
            </v:group>
            <v:group style="position:absolute;left:4850;top:993;width:2;height:30" coordorigin="4850,993" coordsize="2,30">
              <v:shape style="position:absolute;left:4850;top:993;width:2;height:30" coordorigin="4850,993" coordsize="0,30" path="m4850,993l4850,1022e" filled="false" stroked="true" strokeweight=".550pt" strokecolor="#231f20">
                <v:path arrowok="t"/>
              </v:shape>
            </v:group>
            <v:group style="position:absolute;left:4850;top:934;width:2;height:30" coordorigin="4850,934" coordsize="2,30">
              <v:shape style="position:absolute;left:4850;top:934;width:2;height:30" coordorigin="4850,934" coordsize="0,30" path="m4850,934l4850,964e" filled="false" stroked="true" strokeweight=".550pt" strokecolor="#231f20">
                <v:path arrowok="t"/>
              </v:shape>
            </v:group>
            <v:group style="position:absolute;left:5011;top:978;width:25;height:2" coordorigin="5011,978" coordsize="25,2">
              <v:shape style="position:absolute;left:5011;top:978;width:25;height:2" coordorigin="5011,978" coordsize="25,0" path="m5011,978l5036,978e" filled="false" stroked="true" strokeweight=".550pt" strokecolor="#231f20">
                <v:path arrowok="t"/>
              </v:shape>
            </v:group>
            <v:group style="position:absolute;left:4962;top:978;width:25;height:2" coordorigin="4962,978" coordsize="25,2">
              <v:shape style="position:absolute;left:4962;top:978;width:25;height:2" coordorigin="4962,978" coordsize="25,0" path="m4962,978l4986,978e" filled="false" stroked="true" strokeweight=".550pt" strokecolor="#231f20">
                <v:path arrowok="t"/>
              </v:shape>
            </v:group>
            <v:group style="position:absolute;left:4999;top:993;width:2;height:30" coordorigin="4999,993" coordsize="2,30">
              <v:shape style="position:absolute;left:4999;top:993;width:2;height:30" coordorigin="4999,993" coordsize="0,30" path="m4999,993l4999,1022e" filled="false" stroked="true" strokeweight=".550pt" strokecolor="#231f20">
                <v:path arrowok="t"/>
              </v:shape>
            </v:group>
            <v:group style="position:absolute;left:4999;top:934;width:2;height:30" coordorigin="4999,934" coordsize="2,30">
              <v:shape style="position:absolute;left:4999;top:934;width:2;height:30" coordorigin="4999,934" coordsize="0,30" path="m4999,934l4999,964e" filled="false" stroked="true" strokeweight=".550pt" strokecolor="#231f20">
                <v:path arrowok="t"/>
              </v:shape>
            </v:group>
            <v:group style="position:absolute;left:5160;top:978;width:25;height:2" coordorigin="5160,978" coordsize="25,2">
              <v:shape style="position:absolute;left:5160;top:978;width:25;height:2" coordorigin="5160,978" coordsize="25,0" path="m5160,978l5185,978e" filled="false" stroked="true" strokeweight=".550pt" strokecolor="#231f20">
                <v:path arrowok="t"/>
              </v:shape>
            </v:group>
            <v:group style="position:absolute;left:5111;top:978;width:25;height:2" coordorigin="5111,978" coordsize="25,2">
              <v:shape style="position:absolute;left:5111;top:978;width:25;height:2" coordorigin="5111,978" coordsize="25,0" path="m5111,978l5135,978e" filled="false" stroked="true" strokeweight=".550pt" strokecolor="#231f20">
                <v:path arrowok="t"/>
              </v:shape>
            </v:group>
            <v:group style="position:absolute;left:5148;top:993;width:2;height:30" coordorigin="5148,993" coordsize="2,30">
              <v:shape style="position:absolute;left:5148;top:993;width:2;height:30" coordorigin="5148,993" coordsize="0,30" path="m5148,993l5148,1022e" filled="false" stroked="true" strokeweight=".550pt" strokecolor="#231f20">
                <v:path arrowok="t"/>
              </v:shape>
            </v:group>
            <v:group style="position:absolute;left:5148;top:934;width:2;height:30" coordorigin="5148,934" coordsize="2,30">
              <v:shape style="position:absolute;left:5148;top:934;width:2;height:30" coordorigin="5148,934" coordsize="0,30" path="m5148,934l5148,964e" filled="false" stroked="true" strokeweight=".550pt" strokecolor="#231f20">
                <v:path arrowok="t"/>
              </v:shape>
            </v:group>
            <v:group style="position:absolute;left:4862;top:1154;width:25;height:2" coordorigin="4862,1154" coordsize="25,2">
              <v:shape style="position:absolute;left:4862;top:1154;width:25;height:2" coordorigin="4862,1154" coordsize="25,0" path="m4862,1154l4887,1154e" filled="false" stroked="true" strokeweight=".550pt" strokecolor="#231f20">
                <v:path arrowok="t"/>
              </v:shape>
            </v:group>
            <v:group style="position:absolute;left:4813;top:1154;width:25;height:2" coordorigin="4813,1154" coordsize="25,2">
              <v:shape style="position:absolute;left:4813;top:1154;width:25;height:2" coordorigin="4813,1154" coordsize="25,0" path="m4813,1154l4838,1154e" filled="false" stroked="true" strokeweight=".550pt" strokecolor="#231f20">
                <v:path arrowok="t"/>
              </v:shape>
            </v:group>
            <v:group style="position:absolute;left:4850;top:1168;width:2;height:30" coordorigin="4850,1168" coordsize="2,30">
              <v:shape style="position:absolute;left:4850;top:1168;width:2;height:30" coordorigin="4850,1168" coordsize="0,30" path="m4850,1168l4850,1197e" filled="false" stroked="true" strokeweight=".550pt" strokecolor="#231f20">
                <v:path arrowok="t"/>
              </v:shape>
            </v:group>
            <v:group style="position:absolute;left:4850;top:1110;width:2;height:30" coordorigin="4850,1110" coordsize="2,30">
              <v:shape style="position:absolute;left:4850;top:1110;width:2;height:30" coordorigin="4850,1110" coordsize="0,30" path="m4850,1110l4850,1139e" filled="false" stroked="true" strokeweight=".550pt" strokecolor="#231f20">
                <v:path arrowok="t"/>
              </v:shape>
            </v:group>
            <v:group style="position:absolute;left:5011;top:1154;width:25;height:2" coordorigin="5011,1154" coordsize="25,2">
              <v:shape style="position:absolute;left:5011;top:1154;width:25;height:2" coordorigin="5011,1154" coordsize="25,0" path="m5011,1154l5036,1154e" filled="false" stroked="true" strokeweight=".550pt" strokecolor="#231f20">
                <v:path arrowok="t"/>
              </v:shape>
            </v:group>
            <v:group style="position:absolute;left:4962;top:1154;width:25;height:2" coordorigin="4962,1154" coordsize="25,2">
              <v:shape style="position:absolute;left:4962;top:1154;width:25;height:2" coordorigin="4962,1154" coordsize="25,0" path="m4962,1154l4986,1154e" filled="false" stroked="true" strokeweight=".550pt" strokecolor="#231f20">
                <v:path arrowok="t"/>
              </v:shape>
            </v:group>
            <v:group style="position:absolute;left:4999;top:1168;width:2;height:30" coordorigin="4999,1168" coordsize="2,30">
              <v:shape style="position:absolute;left:4999;top:1168;width:2;height:30" coordorigin="4999,1168" coordsize="0,30" path="m4999,1168l4999,1197e" filled="false" stroked="true" strokeweight=".550pt" strokecolor="#231f20">
                <v:path arrowok="t"/>
              </v:shape>
            </v:group>
            <v:group style="position:absolute;left:4999;top:1110;width:2;height:30" coordorigin="4999,1110" coordsize="2,30">
              <v:shape style="position:absolute;left:4999;top:1110;width:2;height:30" coordorigin="4999,1110" coordsize="0,30" path="m4999,1110l4999,1139e" filled="false" stroked="true" strokeweight=".550pt" strokecolor="#231f20">
                <v:path arrowok="t"/>
              </v:shape>
            </v:group>
            <v:group style="position:absolute;left:4627;top:452;width:1936;height:877" coordorigin="4627,452" coordsize="1936,877">
              <v:shape style="position:absolute;left:4627;top:452;width:1936;height:877" coordorigin="4627,452" coordsize="1936,877" path="m6562,452l4627,452,4627,1329,4701,1329,4701,1300,4705,1224,4709,1148,4711,1072,4713,996,4713,920,4713,844,4711,768,4709,692,4705,616,4701,540,6562,540,6562,452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6562,540l6488,540,6483,616,6480,692,6478,768,6476,844,6476,920,6476,996,6478,1072,6480,1148,6483,1224,6488,1300,6488,1329,6562,1329,6562,540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6488,540l5892,540,5966,554,6040,564,6115,571,6190,573,6265,571,6339,564,6414,554,6488,540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5892,540l5297,540,5371,554,5445,564,5520,570,5594,572,5669,570,5744,564,5818,554,5892,540xe" filled="true" fillcolor="#ffffff" stroked="false">
                <v:path arrowok="t"/>
                <v:fill type="solid"/>
              </v:shape>
              <v:shape style="position:absolute;left:4627;top:452;width:1936;height:877" coordorigin="4627,452" coordsize="1936,877" path="m5297,540l4701,540,4775,554,4849,564,4924,570,4999,572,5074,570,5148,564,5223,554,5297,540xe" filled="true" fillcolor="#ffffff" stroked="false">
                <v:path arrowok="t"/>
                <v:fill type="solid"/>
              </v:shape>
            </v:group>
            <v:group style="position:absolute;left:4627;top:452;width:1936;height:877" coordorigin="4627,452" coordsize="1936,877">
              <v:shape style="position:absolute;left:4627;top:452;width:1936;height:877" coordorigin="4627,452" coordsize="1936,877" path="m6488,452l4627,452,4627,1329,4701,1329,4701,1300,4705,1224,4709,1148,4711,1072,4713,996,4713,920,4713,844,4711,768,4709,692,4705,616,4701,540,4775,554,4849,564,4924,570,4999,572,5074,570,5148,564,5223,554,5297,540,5371,554,5445,564,5520,570,5594,572,5669,570,5744,564,5818,554,5892,540,5966,554,6040,564,6115,571,6190,573,6265,571,6339,564,6414,554,6488,540,6483,616,6480,692,6478,768,6476,844,6476,920,6476,996,6478,1072,6480,1148,6483,1224,6488,1300,6488,1329,6562,1329,6562,452,6488,452xe" filled="false" stroked="true" strokeweight="1.1pt" strokecolor="#231f20">
                <v:path arrowok="t"/>
              </v:shape>
              <v:shape style="position:absolute;left:5403;top:754;width:383;height:449" type="#_x0000_t75" stroked="false">
                <v:imagedata r:id="rId68" o:title=""/>
              </v:shape>
            </v:group>
            <v:group style="position:absolute;left:4913;top:2699;width:1506;height:768" coordorigin="4913,2699" coordsize="1506,768">
              <v:shape style="position:absolute;left:4913;top:2699;width:1506;height:768" coordorigin="4913,2699" coordsize="1506,768" path="m4913,3466l6419,3466,6419,2699,4913,2699,4913,3466xe" filled="false" stroked="true" strokeweight="1.1pt" strokecolor="#231f20">
                <v:path arrowok="t"/>
              </v:shape>
            </v:group>
            <v:group style="position:absolute;left:5296;top:2727;width:765;height:501" coordorigin="5296,2727" coordsize="765,501">
              <v:shape style="position:absolute;left:5296;top:2727;width:765;height:501" coordorigin="5296,2727" coordsize="765,501" path="m6024,2991l5332,2991,5361,3057,5401,3119,5453,3176,5514,3228,5842,3228,5903,3176,5955,3119,5995,3057,6024,2991xe" filled="true" fillcolor="#949698" stroked="false">
                <v:path arrowok="t"/>
                <v:fill type="solid"/>
              </v:shape>
              <v:shape style="position:absolute;left:5296;top:2727;width:765;height:501" coordorigin="5296,2727" coordsize="765,501" path="m5678,2727l5601,2729,5525,2732,5448,2737,5372,2744,5296,2754,5296,2991,6060,2991,6060,2754,5984,2744,5908,2737,5831,2732,5755,2729,5678,2727xe" filled="true" fillcolor="#949698" stroked="false">
                <v:path arrowok="t"/>
                <v:fill type="solid"/>
              </v:shape>
            </v:group>
            <v:group style="position:absolute;left:5296;top:2727;width:765;height:264" coordorigin="5296,2727" coordsize="765,264">
              <v:shape style="position:absolute;left:5296;top:2727;width:765;height:264" coordorigin="5296,2727" coordsize="765,264" path="m6060,2754l5984,2744,5908,2737,5831,2732,5755,2729,5678,2727,5601,2729,5525,2732,5448,2737,5372,2744,5296,2754,5296,2991,6060,2991,6060,2754xe" filled="false" stroked="true" strokeweight=".353pt" strokecolor="#231f20">
                <v:path arrowok="t"/>
              </v:shape>
            </v:group>
            <v:group style="position:absolute;left:5332;top:2991;width:692;height:238" coordorigin="5332,2991" coordsize="692,238">
              <v:shape style="position:absolute;left:5332;top:2991;width:692;height:238" coordorigin="5332,2991" coordsize="692,238" path="m6024,2991l5332,2991,5361,3057,5401,3119,5453,3176,5514,3228,5842,3228,5903,3176,5955,3119,5995,3057,6024,2991xe" filled="false" stroked="true" strokeweight=".353pt" strokecolor="#231f20">
                <v:path arrowok="t"/>
              </v:shape>
            </v:group>
            <v:group style="position:absolute;left:5296;top:2767;width:765;height:27" coordorigin="5296,2767" coordsize="765,27">
              <v:shape style="position:absolute;left:5296;top:2767;width:765;height:27" coordorigin="5296,2767" coordsize="765,27" path="m6060,2793l5984,2784,5908,2776,5831,2771,5755,2768,5678,2767,5601,2768,5525,2771,5448,2776,5372,2784,5296,2793e" filled="false" stroked="true" strokeweight=".353pt" strokecolor="#231f20">
                <v:path arrowok="t"/>
              </v:shape>
            </v:group>
            <v:group style="position:absolute;left:5296;top:2952;width:765;height:2" coordorigin="5296,2952" coordsize="765,2">
              <v:shape style="position:absolute;left:5296;top:2952;width:765;height:2" coordorigin="5296,2952" coordsize="765,0" path="m6060,2952l5296,2952e" filled="false" stroked="true" strokeweight=".353pt" strokecolor="#231f20">
                <v:path arrowok="t"/>
              </v:shape>
            </v:group>
            <v:group style="position:absolute;left:5423;top:2991;width:2;height:93" coordorigin="5423,2991" coordsize="2,93">
              <v:shape style="position:absolute;left:5423;top:2991;width:2;height:93" coordorigin="5423,2991" coordsize="0,93" path="m5423,3083l5423,2991e" filled="false" stroked="true" strokeweight=".353pt" strokecolor="#231f20">
                <v:path arrowok="t"/>
              </v:shape>
            </v:group>
            <v:group style="position:absolute;left:5453;top:2991;width:2;height:93" coordorigin="5453,2991" coordsize="2,93">
              <v:shape style="position:absolute;left:5453;top:2991;width:2;height:93" coordorigin="5453,2991" coordsize="0,93" path="m5453,3083l5453,2991e" filled="false" stroked="true" strokeweight=".353pt" strokecolor="#231f20">
                <v:path arrowok="t"/>
              </v:shape>
            </v:group>
            <v:group style="position:absolute;left:5483;top:2991;width:2;height:93" coordorigin="5483,2991" coordsize="2,93">
              <v:shape style="position:absolute;left:5483;top:2991;width:2;height:93" coordorigin="5483,2991" coordsize="0,93" path="m5483,3083l5483,2991e" filled="false" stroked="true" strokeweight=".353pt" strokecolor="#231f20">
                <v:path arrowok="t"/>
              </v:shape>
            </v:group>
            <v:group style="position:absolute;left:5513;top:2991;width:2;height:93" coordorigin="5513,2991" coordsize="2,93">
              <v:shape style="position:absolute;left:5513;top:2991;width:2;height:93" coordorigin="5513,2991" coordsize="0,93" path="m5513,3083l5513,2991e" filled="false" stroked="true" strokeweight=".353pt" strokecolor="#231f20">
                <v:path arrowok="t"/>
              </v:shape>
            </v:group>
            <v:group style="position:absolute;left:5543;top:2991;width:2;height:93" coordorigin="5543,2991" coordsize="2,93">
              <v:shape style="position:absolute;left:5543;top:2991;width:2;height:93" coordorigin="5543,2991" coordsize="0,93" path="m5543,3083l5543,2991e" filled="false" stroked="true" strokeweight=".353pt" strokecolor="#231f20">
                <v:path arrowok="t"/>
              </v:shape>
            </v:group>
            <v:group style="position:absolute;left:5573;top:2991;width:2;height:93" coordorigin="5573,2991" coordsize="2,93">
              <v:shape style="position:absolute;left:5573;top:2991;width:2;height:93" coordorigin="5573,2991" coordsize="0,93" path="m5573,3083l5573,2991e" filled="false" stroked="true" strokeweight=".353pt" strokecolor="#231f20">
                <v:path arrowok="t"/>
              </v:shape>
            </v:group>
            <v:group style="position:absolute;left:5603;top:2991;width:2;height:93" coordorigin="5603,2991" coordsize="2,93">
              <v:shape style="position:absolute;left:5603;top:2991;width:2;height:93" coordorigin="5603,2991" coordsize="0,93" path="m5603,3083l5603,2991e" filled="false" stroked="true" strokeweight=".353pt" strokecolor="#231f20">
                <v:path arrowok="t"/>
              </v:shape>
            </v:group>
            <v:group style="position:absolute;left:5633;top:2991;width:2;height:93" coordorigin="5633,2991" coordsize="2,93">
              <v:shape style="position:absolute;left:5633;top:2991;width:2;height:93" coordorigin="5633,2991" coordsize="0,93" path="m5633,3083l5633,2991e" filled="false" stroked="true" strokeweight=".353pt" strokecolor="#231f20">
                <v:path arrowok="t"/>
              </v:shape>
            </v:group>
            <v:group style="position:absolute;left:5723;top:2991;width:2;height:93" coordorigin="5723,2991" coordsize="2,93">
              <v:shape style="position:absolute;left:5723;top:2991;width:2;height:93" coordorigin="5723,2991" coordsize="0,93" path="m5723,3083l5723,2991e" filled="false" stroked="true" strokeweight=".353pt" strokecolor="#231f20">
                <v:path arrowok="t"/>
              </v:shape>
            </v:group>
            <v:group style="position:absolute;left:5753;top:2991;width:2;height:93" coordorigin="5753,2991" coordsize="2,93">
              <v:shape style="position:absolute;left:5753;top:2991;width:2;height:93" coordorigin="5753,2991" coordsize="0,93" path="m5753,3083l5753,2991e" filled="false" stroked="true" strokeweight=".353pt" strokecolor="#231f20">
                <v:path arrowok="t"/>
              </v:shape>
            </v:group>
            <v:group style="position:absolute;left:5783;top:2991;width:2;height:93" coordorigin="5783,2991" coordsize="2,93">
              <v:shape style="position:absolute;left:5783;top:2991;width:2;height:93" coordorigin="5783,2991" coordsize="0,93" path="m5783,3083l5783,2991e" filled="false" stroked="true" strokeweight=".353pt" strokecolor="#231f20">
                <v:path arrowok="t"/>
              </v:shape>
            </v:group>
            <v:group style="position:absolute;left:5813;top:2991;width:2;height:93" coordorigin="5813,2991" coordsize="2,93">
              <v:shape style="position:absolute;left:5813;top:2991;width:2;height:93" coordorigin="5813,2991" coordsize="0,93" path="m5813,3083l5813,2991e" filled="false" stroked="true" strokeweight=".353pt" strokecolor="#231f20">
                <v:path arrowok="t"/>
              </v:shape>
            </v:group>
            <v:group style="position:absolute;left:5843;top:2991;width:2;height:93" coordorigin="5843,2991" coordsize="2,93">
              <v:shape style="position:absolute;left:5843;top:2991;width:2;height:93" coordorigin="5843,2991" coordsize="0,93" path="m5843,3083l5843,2991e" filled="false" stroked="true" strokeweight=".353pt" strokecolor="#231f20">
                <v:path arrowok="t"/>
              </v:shape>
            </v:group>
            <v:group style="position:absolute;left:5873;top:2991;width:2;height:93" coordorigin="5873,2991" coordsize="2,93">
              <v:shape style="position:absolute;left:5873;top:2991;width:2;height:93" coordorigin="5873,2991" coordsize="0,93" path="m5873,3083l5873,2991e" filled="false" stroked="true" strokeweight=".353pt" strokecolor="#231f20">
                <v:path arrowok="t"/>
              </v:shape>
            </v:group>
            <v:group style="position:absolute;left:5903;top:2991;width:2;height:93" coordorigin="5903,2991" coordsize="2,93">
              <v:shape style="position:absolute;left:5903;top:2991;width:2;height:93" coordorigin="5903,2991" coordsize="0,93" path="m5903,3083l5903,2991e" filled="false" stroked="true" strokeweight=".353pt" strokecolor="#231f20">
                <v:path arrowok="t"/>
              </v:shape>
            </v:group>
            <v:group style="position:absolute;left:5933;top:2991;width:2;height:93" coordorigin="5933,2991" coordsize="2,93">
              <v:shape style="position:absolute;left:5933;top:2991;width:2;height:93" coordorigin="5933,2991" coordsize="0,93" path="m5933,3083l5933,2991e" filled="false" stroked="true" strokeweight=".353pt" strokecolor="#231f20">
                <v:path arrowok="t"/>
              </v:shape>
            </v:group>
            <v:group style="position:absolute;left:5478;top:3110;width:2;height:53" coordorigin="5478,3110" coordsize="2,53">
              <v:shape style="position:absolute;left:5478;top:3110;width:2;height:53" coordorigin="5478,3110" coordsize="0,53" path="m5478,3163l5478,3110e" filled="false" stroked="true" strokeweight=".353pt" strokecolor="#231f20">
                <v:path arrowok="t"/>
              </v:shape>
            </v:group>
            <v:group style="position:absolute;left:5514;top:3110;width:2;height:53" coordorigin="5514,3110" coordsize="2,53">
              <v:shape style="position:absolute;left:5514;top:3110;width:2;height:53" coordorigin="5514,3110" coordsize="0,53" path="m5514,3163l5514,3110e" filled="false" stroked="true" strokeweight=".353pt" strokecolor="#231f20">
                <v:path arrowok="t"/>
              </v:shape>
            </v:group>
            <v:group style="position:absolute;left:5551;top:3110;width:2;height:53" coordorigin="5551,3110" coordsize="2,53">
              <v:shape style="position:absolute;left:5551;top:3110;width:2;height:53" coordorigin="5551,3110" coordsize="0,53" path="m5551,3163l5551,3110e" filled="false" stroked="true" strokeweight=".353pt" strokecolor="#231f20">
                <v:path arrowok="t"/>
              </v:shape>
            </v:group>
            <v:group style="position:absolute;left:5587;top:3110;width:2;height:53" coordorigin="5587,3110" coordsize="2,53">
              <v:shape style="position:absolute;left:5587;top:3110;width:2;height:53" coordorigin="5587,3110" coordsize="0,53" path="m5587,3163l5587,3110e" filled="false" stroked="true" strokeweight=".353pt" strokecolor="#231f20">
                <v:path arrowok="t"/>
              </v:shape>
            </v:group>
            <v:group style="position:absolute;left:5623;top:3110;width:2;height:53" coordorigin="5623,3110" coordsize="2,53">
              <v:shape style="position:absolute;left:5623;top:3110;width:2;height:53" coordorigin="5623,3110" coordsize="0,53" path="m5623,3163l5623,3110e" filled="false" stroked="true" strokeweight=".353pt" strokecolor="#231f20">
                <v:path arrowok="t"/>
              </v:shape>
            </v:group>
            <v:group style="position:absolute;left:5733;top:3110;width:2;height:53" coordorigin="5733,3110" coordsize="2,53">
              <v:shape style="position:absolute;left:5733;top:3110;width:2;height:53" coordorigin="5733,3110" coordsize="0,53" path="m5733,3163l5733,3110e" filled="false" stroked="true" strokeweight=".353pt" strokecolor="#231f20">
                <v:path arrowok="t"/>
              </v:shape>
            </v:group>
            <v:group style="position:absolute;left:5769;top:3110;width:2;height:53" coordorigin="5769,3110" coordsize="2,53">
              <v:shape style="position:absolute;left:5769;top:3110;width:2;height:53" coordorigin="5769,3110" coordsize="0,53" path="m5769,3163l5769,3110e" filled="false" stroked="true" strokeweight=".353pt" strokecolor="#231f20">
                <v:path arrowok="t"/>
              </v:shape>
            </v:group>
            <v:group style="position:absolute;left:5805;top:3110;width:2;height:53" coordorigin="5805,3110" coordsize="2,53">
              <v:shape style="position:absolute;left:5805;top:3110;width:2;height:53" coordorigin="5805,3110" coordsize="0,53" path="m5805,3163l5805,3110e" filled="false" stroked="true" strokeweight=".353pt" strokecolor="#231f20">
                <v:path arrowok="t"/>
              </v:shape>
            </v:group>
            <v:group style="position:absolute;left:5842;top:3110;width:2;height:53" coordorigin="5842,3110" coordsize="2,53">
              <v:shape style="position:absolute;left:5842;top:3110;width:2;height:53" coordorigin="5842,3110" coordsize="0,53" path="m5842,3163l5842,3110e" filled="false" stroked="true" strokeweight=".353pt" strokecolor="#231f20">
                <v:path arrowok="t"/>
              </v:shape>
            </v:group>
            <v:group style="position:absolute;left:5878;top:3110;width:2;height:53" coordorigin="5878,3110" coordsize="2,53">
              <v:shape style="position:absolute;left:5878;top:3110;width:2;height:53" coordorigin="5878,3110" coordsize="0,53" path="m5878,3163l5878,3110e" filled="false" stroked="true" strokeweight=".353pt" strokecolor="#231f20">
                <v:path arrowok="t"/>
              </v:shape>
            </v:group>
            <v:group style="position:absolute;left:3384;top:1463;width:96;height:1023" coordorigin="3384,1463" coordsize="96,1023">
              <v:shape style="position:absolute;left:3384;top:1463;width:96;height:1023" coordorigin="3384,1463" coordsize="96,1023" path="m3384,1463l3480,1463,3480,2486,3384,2486,3384,1463xe" filled="true" fillcolor="#ffffff" stroked="false">
                <v:path arrowok="t"/>
                <v:fill type="solid"/>
              </v:shape>
            </v:group>
            <v:group style="position:absolute;left:3384;top:1463;width:96;height:1023" coordorigin="3384,1463" coordsize="96,1023">
              <v:shape style="position:absolute;left:3384;top:1463;width:96;height:1023" coordorigin="3384,1463" coordsize="96,1023" path="m3384,2486l3480,2486,3480,1463,3384,1463,3384,2486xe" filled="false" stroked="true" strokeweight="1.058pt" strokecolor="#231f20">
                <v:path arrowok="t"/>
              </v:shape>
            </v:group>
            <v:group style="position:absolute;left:3719;top:1731;width:120;height:804" coordorigin="3719,1731" coordsize="120,804">
              <v:shape style="position:absolute;left:3719;top:1731;width:120;height:804" coordorigin="3719,1731" coordsize="120,804" path="m3767,2534l3838,2534,3821,2455,3808,2375,3798,2294,3792,2213,3791,2133,3792,2052,3798,1971,3808,1890,3821,1810,3838,1731,3767,1731,3749,1810,3736,1890,3726,1971,3721,2052,3719,2133,3721,2213,3726,2294,3736,2375,3749,2455,3767,2534xe" filled="false" stroked="true" strokeweight="1.1pt" strokecolor="#231f20">
                <v:path arrowok="t"/>
              </v:shape>
            </v:group>
            <v:group style="position:absolute;left:3791;top:1731;width:717;height:804" coordorigin="3791,1731" coordsize="717,804">
              <v:shape style="position:absolute;left:3791;top:1731;width:717;height:804" coordorigin="3791,1731" coordsize="717,804" path="m4483,2498l4493,2417,4500,2336,4505,2255,4507,2173,4507,2092,4505,2011,4500,1929,4493,1848,4483,1767,4483,1731,3838,1731,3821,1810,3808,1890,3798,1971,3792,2052,3791,2133,3792,2213,3798,2294,3808,2375,3821,2455,3838,2534,4483,2534,4483,2498xe" filled="false" stroked="true" strokeweight="1.1pt" strokecolor="#231f20">
                <v:path arrowok="t"/>
              </v:shape>
            </v:group>
            <v:group style="position:absolute;left:3910;top:2534;width:574;height:2" coordorigin="3910,2534" coordsize="574,2">
              <v:shape style="position:absolute;left:3910;top:2534;width:574;height:2" coordorigin="3910,2534" coordsize="574,0" path="m3910,2534l4483,2534e" filled="false" stroked="true" strokeweight="3.653pt" strokecolor="#ffffff">
                <v:path arrowok="t"/>
              </v:shape>
            </v:group>
            <v:group style="position:absolute;left:3910;top:1731;width:574;height:2" coordorigin="3910,1731" coordsize="574,2">
              <v:shape style="position:absolute;left:3910;top:1731;width:574;height:2" coordorigin="3910,1731" coordsize="574,0" path="m3910,1731l4483,1731e" filled="false" stroked="true" strokeweight="3.653pt" strokecolor="#ffffff">
                <v:path arrowok="t"/>
              </v:shape>
            </v:group>
            <v:group style="position:absolute;left:3910;top:2498;width:574;height:74" coordorigin="3910,2498" coordsize="574,74">
              <v:shape style="position:absolute;left:3910;top:2498;width:574;height:74" coordorigin="3910,2498" coordsize="574,74" path="m4483,2498l3910,2498,3910,2571,4483,2571,4483,2498xe" filled="false" stroked="true" strokeweight="1.1pt" strokecolor="#231f20">
                <v:path arrowok="t"/>
              </v:shape>
            </v:group>
            <v:group style="position:absolute;left:3910;top:1694;width:574;height:74" coordorigin="3910,1694" coordsize="574,74">
              <v:shape style="position:absolute;left:3910;top:1694;width:574;height:74" coordorigin="3910,1694" coordsize="574,74" path="m4483,1694l3910,1694,3910,1767,4483,1767,4483,1694xe" filled="false" stroked="true" strokeweight="1.1pt" strokecolor="#231f20">
                <v:path arrowok="t"/>
              </v:shape>
            </v:group>
            <v:group style="position:absolute;left:4029;top:1767;width:2;height:731" coordorigin="4029,1767" coordsize="2,731">
              <v:shape style="position:absolute;left:4029;top:1767;width:2;height:731" coordorigin="4029,1767" coordsize="0,731" path="m4029,2498l4029,1767e" filled="false" stroked="true" strokeweight="1.1pt" strokecolor="#231f20">
                <v:path arrowok="t"/>
              </v:shape>
            </v:group>
            <v:group style="position:absolute;left:4113;top:2340;width:24;height:25" coordorigin="4113,2340" coordsize="24,25">
              <v:shape style="position:absolute;left:4113;top:2340;width:24;height:25" coordorigin="4113,2340" coordsize="24,25" path="m4125,2364l4118,2364,4113,2358,4113,2352,4113,2345,4118,2340,4125,2340,4132,2340,4137,2345,4137,2352,4137,2358,4132,2364,4125,2364xe" filled="false" stroked="true" strokeweight=".353pt" strokecolor="#231f20">
                <v:path arrowok="t"/>
              </v:shape>
            </v:group>
            <v:group style="position:absolute;left:4256;top:2340;width:24;height:25" coordorigin="4256,2340" coordsize="24,25">
              <v:shape style="position:absolute;left:4256;top:2340;width:24;height:25" coordorigin="4256,2340" coordsize="24,25" path="m4268,2364l4262,2364,4256,2358,4256,2352,4256,2345,4262,2340,4268,2340,4275,2340,4280,2345,4280,2352,4280,2358,4275,2364,4268,2364xe" filled="false" stroked="true" strokeweight=".353pt" strokecolor="#231f20">
                <v:path arrowok="t"/>
              </v:shape>
            </v:group>
            <v:group style="position:absolute;left:4400;top:2340;width:24;height:25" coordorigin="4400,2340" coordsize="24,25">
              <v:shape style="position:absolute;left:4400;top:2340;width:24;height:25" coordorigin="4400,2340" coordsize="24,25" path="m4412,2364l4405,2364,4400,2358,4400,2352,4400,2345,4405,2340,4412,2340,4418,2340,4424,2345,4424,2352,4424,2358,4418,2364,4412,2364xe" filled="false" stroked="true" strokeweight=".353pt" strokecolor="#231f20">
                <v:path arrowok="t"/>
              </v:shape>
            </v:group>
            <v:group style="position:absolute;left:4113;top:1901;width:24;height:25" coordorigin="4113,1901" coordsize="24,25">
              <v:shape style="position:absolute;left:4113;top:1901;width:24;height:25" coordorigin="4113,1901" coordsize="24,25" path="m4125,1926l4118,1926,4113,1920,4113,1913,4113,1907,4118,1901,4125,1901,4132,1901,4137,1907,4137,1913,4137,1920,4132,1926,4125,1926xe" filled="false" stroked="true" strokeweight=".353pt" strokecolor="#231f20">
                <v:path arrowok="t"/>
              </v:shape>
            </v:group>
            <v:group style="position:absolute;left:4256;top:1901;width:24;height:25" coordorigin="4256,1901" coordsize="24,25">
              <v:shape style="position:absolute;left:4256;top:1901;width:24;height:25" coordorigin="4256,1901" coordsize="24,25" path="m4268,1926l4262,1926,4256,1920,4256,1913,4256,1907,4262,1901,4268,1901,4275,1901,4280,1907,4280,1913,4280,1920,4275,1926,4268,1926xe" filled="false" stroked="true" strokeweight=".353pt" strokecolor="#231f20">
                <v:path arrowok="t"/>
              </v:shape>
            </v:group>
            <v:group style="position:absolute;left:4400;top:1901;width:24;height:25" coordorigin="4400,1901" coordsize="24,25">
              <v:shape style="position:absolute;left:4400;top:1901;width:24;height:25" coordorigin="4400,1901" coordsize="24,25" path="m4412,1926l4405,1926,4400,1920,4400,1913,4400,1907,4405,1901,4412,1901,4418,1901,4424,1907,4424,1913,4424,1920,4418,1926,4412,1926xe" filled="false" stroked="true" strokeweight=".353pt" strokecolor="#231f20">
                <v:path arrowok="t"/>
              </v:shape>
            </v:group>
            <v:group style="position:absolute;left:4113;top:2120;width:24;height:25" coordorigin="4113,2120" coordsize="24,25">
              <v:shape style="position:absolute;left:4113;top:2120;width:24;height:25" coordorigin="4113,2120" coordsize="24,25" path="m4125,2145l4118,2145,4113,2139,4113,2133,4113,2126,4118,2120,4125,2120,4132,2120,4137,2126,4137,2133,4137,2139,4132,2145,4125,2145xe" filled="false" stroked="true" strokeweight=".353pt" strokecolor="#231f20">
                <v:path arrowok="t"/>
              </v:shape>
            </v:group>
            <v:group style="position:absolute;left:4256;top:2120;width:24;height:25" coordorigin="4256,2120" coordsize="24,25">
              <v:shape style="position:absolute;left:4256;top:2120;width:24;height:25" coordorigin="4256,2120" coordsize="24,25" path="m4268,2145l4262,2145,4256,2139,4256,2133,4256,2126,4262,2120,4268,2120,4275,2120,4280,2126,4280,2133,4280,2139,4275,2145,4268,2145xe" filled="false" stroked="true" strokeweight=".353pt" strokecolor="#231f20">
                <v:path arrowok="t"/>
              </v:shape>
            </v:group>
            <v:group style="position:absolute;left:4400;top:2120;width:24;height:25" coordorigin="4400,2120" coordsize="24,25">
              <v:shape style="position:absolute;left:4400;top:2120;width:24;height:25" coordorigin="4400,2120" coordsize="24,25" path="m4412,2145l4405,2145,4400,2139,4400,2133,4400,2126,4405,2120,4412,2120,4418,2120,4424,2126,4424,2133,4424,2139,4418,2145,4412,2145xe" filled="false" stroked="true" strokeweight=".353pt" strokecolor="#231f20">
                <v:path arrowok="t"/>
              </v:shape>
            </v:group>
            <v:group style="position:absolute;left:4125;top:2364;width:2;height:25" coordorigin="4125,2364" coordsize="2,25">
              <v:shape style="position:absolute;left:4125;top:2364;width:2;height:25" coordorigin="4125,2364" coordsize="0,25" path="m4125,2388l4125,2364e" filled="false" stroked="true" strokeweight=".550pt" strokecolor="#231f20">
                <v:path arrowok="t"/>
              </v:shape>
            </v:group>
            <v:group style="position:absolute;left:4125;top:2315;width:2;height:25" coordorigin="4125,2315" coordsize="2,25">
              <v:shape style="position:absolute;left:4125;top:2315;width:2;height:25" coordorigin="4125,2315" coordsize="0,25" path="m4125,2340l4125,2315e" filled="false" stroked="true" strokeweight=".550pt" strokecolor="#231f20">
                <v:path arrowok="t"/>
              </v:shape>
            </v:group>
            <v:group style="position:absolute;left:4089;top:2352;width:24;height:2" coordorigin="4089,2352" coordsize="24,2">
              <v:shape style="position:absolute;left:4089;top:2352;width:24;height:2" coordorigin="4089,2352" coordsize="24,0" path="m4089,2352l4113,2352e" filled="false" stroked="true" strokeweight=".550pt" strokecolor="#231f20">
                <v:path arrowok="t"/>
              </v:shape>
            </v:group>
            <v:group style="position:absolute;left:4137;top:2352;width:24;height:2" coordorigin="4137,2352" coordsize="24,2">
              <v:shape style="position:absolute;left:4137;top:2352;width:24;height:2" coordorigin="4137,2352" coordsize="24,0" path="m4137,2352l4161,2352e" filled="false" stroked="true" strokeweight=".550pt" strokecolor="#231f20">
                <v:path arrowok="t"/>
              </v:shape>
            </v:group>
            <v:group style="position:absolute;left:4268;top:2364;width:2;height:25" coordorigin="4268,2364" coordsize="2,25">
              <v:shape style="position:absolute;left:4268;top:2364;width:2;height:25" coordorigin="4268,2364" coordsize="0,25" path="m4268,2388l4268,2364e" filled="false" stroked="true" strokeweight=".550pt" strokecolor="#231f20">
                <v:path arrowok="t"/>
              </v:shape>
            </v:group>
            <v:group style="position:absolute;left:4268;top:2315;width:2;height:25" coordorigin="4268,2315" coordsize="2,25">
              <v:shape style="position:absolute;left:4268;top:2315;width:2;height:25" coordorigin="4268,2315" coordsize="0,25" path="m4268,2340l4268,2315e" filled="false" stroked="true" strokeweight=".550pt" strokecolor="#231f20">
                <v:path arrowok="t"/>
              </v:shape>
            </v:group>
            <v:group style="position:absolute;left:4233;top:2352;width:24;height:2" coordorigin="4233,2352" coordsize="24,2">
              <v:shape style="position:absolute;left:4233;top:2352;width:24;height:2" coordorigin="4233,2352" coordsize="24,0" path="m4233,2352l4256,2352e" filled="false" stroked="true" strokeweight=".550pt" strokecolor="#231f20">
                <v:path arrowok="t"/>
              </v:shape>
            </v:group>
            <v:group style="position:absolute;left:4280;top:2352;width:24;height:2" coordorigin="4280,2352" coordsize="24,2">
              <v:shape style="position:absolute;left:4280;top:2352;width:24;height:2" coordorigin="4280,2352" coordsize="24,0" path="m4280,2352l4304,2352e" filled="false" stroked="true" strokeweight=".550pt" strokecolor="#231f20">
                <v:path arrowok="t"/>
              </v:shape>
            </v:group>
            <v:group style="position:absolute;left:4412;top:2364;width:2;height:25" coordorigin="4412,2364" coordsize="2,25">
              <v:shape style="position:absolute;left:4412;top:2364;width:2;height:25" coordorigin="4412,2364" coordsize="0,25" path="m4412,2388l4412,2364e" filled="false" stroked="true" strokeweight=".550pt" strokecolor="#231f20">
                <v:path arrowok="t"/>
              </v:shape>
            </v:group>
            <v:group style="position:absolute;left:4412;top:2315;width:2;height:25" coordorigin="4412,2315" coordsize="2,25">
              <v:shape style="position:absolute;left:4412;top:2315;width:2;height:25" coordorigin="4412,2315" coordsize="0,25" path="m4412,2340l4412,2315e" filled="false" stroked="true" strokeweight=".550pt" strokecolor="#231f20">
                <v:path arrowok="t"/>
              </v:shape>
            </v:group>
            <v:group style="position:absolute;left:4376;top:2352;width:24;height:2" coordorigin="4376,2352" coordsize="24,2">
              <v:shape style="position:absolute;left:4376;top:2352;width:24;height:2" coordorigin="4376,2352" coordsize="24,0" path="m4376,2352l4400,2352e" filled="false" stroked="true" strokeweight=".550pt" strokecolor="#231f20">
                <v:path arrowok="t"/>
              </v:shape>
            </v:group>
            <v:group style="position:absolute;left:4424;top:2352;width:24;height:2" coordorigin="4424,2352" coordsize="24,2">
              <v:shape style="position:absolute;left:4424;top:2352;width:24;height:2" coordorigin="4424,2352" coordsize="24,0" path="m4424,2352l4448,2352e" filled="false" stroked="true" strokeweight=".550pt" strokecolor="#231f20">
                <v:path arrowok="t"/>
              </v:shape>
            </v:group>
            <v:group style="position:absolute;left:4125;top:1926;width:2;height:25" coordorigin="4125,1926" coordsize="2,25">
              <v:shape style="position:absolute;left:4125;top:1926;width:2;height:25" coordorigin="4125,1926" coordsize="0,25" path="m4125,1950l4125,1926e" filled="false" stroked="true" strokeweight=".550pt" strokecolor="#231f20">
                <v:path arrowok="t"/>
              </v:shape>
            </v:group>
            <v:group style="position:absolute;left:4125;top:1877;width:2;height:25" coordorigin="4125,1877" coordsize="2,25">
              <v:shape style="position:absolute;left:4125;top:1877;width:2;height:25" coordorigin="4125,1877" coordsize="0,25" path="m4125,1901l4125,1877e" filled="false" stroked="true" strokeweight=".550pt" strokecolor="#231f20">
                <v:path arrowok="t"/>
              </v:shape>
            </v:group>
            <v:group style="position:absolute;left:4089;top:1913;width:24;height:2" coordorigin="4089,1913" coordsize="24,2">
              <v:shape style="position:absolute;left:4089;top:1913;width:24;height:2" coordorigin="4089,1913" coordsize="24,0" path="m4089,1913l4113,1913e" filled="false" stroked="true" strokeweight=".550pt" strokecolor="#231f20">
                <v:path arrowok="t"/>
              </v:shape>
            </v:group>
            <v:group style="position:absolute;left:4137;top:1913;width:24;height:2" coordorigin="4137,1913" coordsize="24,2">
              <v:shape style="position:absolute;left:4137;top:1913;width:24;height:2" coordorigin="4137,1913" coordsize="24,0" path="m4137,1913l4161,1913e" filled="false" stroked="true" strokeweight=".550pt" strokecolor="#231f20">
                <v:path arrowok="t"/>
              </v:shape>
            </v:group>
            <v:group style="position:absolute;left:4268;top:1926;width:2;height:25" coordorigin="4268,1926" coordsize="2,25">
              <v:shape style="position:absolute;left:4268;top:1926;width:2;height:25" coordorigin="4268,1926" coordsize="0,25" path="m4268,1950l4268,1926e" filled="false" stroked="true" strokeweight=".550pt" strokecolor="#231f20">
                <v:path arrowok="t"/>
              </v:shape>
            </v:group>
            <v:group style="position:absolute;left:4268;top:1877;width:2;height:25" coordorigin="4268,1877" coordsize="2,25">
              <v:shape style="position:absolute;left:4268;top:1877;width:2;height:25" coordorigin="4268,1877" coordsize="0,25" path="m4268,1901l4268,1877e" filled="false" stroked="true" strokeweight=".550pt" strokecolor="#231f20">
                <v:path arrowok="t"/>
              </v:shape>
            </v:group>
            <v:group style="position:absolute;left:4233;top:1913;width:24;height:2" coordorigin="4233,1913" coordsize="24,2">
              <v:shape style="position:absolute;left:4233;top:1913;width:24;height:2" coordorigin="4233,1913" coordsize="24,0" path="m4233,1913l4256,1913e" filled="false" stroked="true" strokeweight=".550pt" strokecolor="#231f20">
                <v:path arrowok="t"/>
              </v:shape>
            </v:group>
            <v:group style="position:absolute;left:4280;top:1913;width:24;height:2" coordorigin="4280,1913" coordsize="24,2">
              <v:shape style="position:absolute;left:4280;top:1913;width:24;height:2" coordorigin="4280,1913" coordsize="24,0" path="m4280,1913l4304,1913e" filled="false" stroked="true" strokeweight=".550pt" strokecolor="#231f20">
                <v:path arrowok="t"/>
              </v:shape>
            </v:group>
            <v:group style="position:absolute;left:4412;top:1926;width:2;height:25" coordorigin="4412,1926" coordsize="2,25">
              <v:shape style="position:absolute;left:4412;top:1926;width:2;height:25" coordorigin="4412,1926" coordsize="0,25" path="m4412,1950l4412,1926e" filled="false" stroked="true" strokeweight=".550pt" strokecolor="#231f20">
                <v:path arrowok="t"/>
              </v:shape>
            </v:group>
            <v:group style="position:absolute;left:4412;top:1877;width:2;height:25" coordorigin="4412,1877" coordsize="2,25">
              <v:shape style="position:absolute;left:4412;top:1877;width:2;height:25" coordorigin="4412,1877" coordsize="0,25" path="m4412,1901l4412,1877e" filled="false" stroked="true" strokeweight=".550pt" strokecolor="#231f20">
                <v:path arrowok="t"/>
              </v:shape>
            </v:group>
            <v:group style="position:absolute;left:4376;top:1913;width:24;height:2" coordorigin="4376,1913" coordsize="24,2">
              <v:shape style="position:absolute;left:4376;top:1913;width:24;height:2" coordorigin="4376,1913" coordsize="24,0" path="m4376,1913l4400,1913e" filled="false" stroked="true" strokeweight=".550pt" strokecolor="#231f20">
                <v:path arrowok="t"/>
              </v:shape>
            </v:group>
            <v:group style="position:absolute;left:4424;top:1913;width:24;height:2" coordorigin="4424,1913" coordsize="24,2">
              <v:shape style="position:absolute;left:4424;top:1913;width:24;height:2" coordorigin="4424,1913" coordsize="24,0" path="m4424,1913l4448,1913e" filled="false" stroked="true" strokeweight=".550pt" strokecolor="#231f20">
                <v:path arrowok="t"/>
              </v:shape>
            </v:group>
            <v:group style="position:absolute;left:4125;top:2145;width:2;height:25" coordorigin="4125,2145" coordsize="2,25">
              <v:shape style="position:absolute;left:4125;top:2145;width:2;height:25" coordorigin="4125,2145" coordsize="0,25" path="m4125,2169l4125,2145e" filled="false" stroked="true" strokeweight=".550pt" strokecolor="#231f20">
                <v:path arrowok="t"/>
              </v:shape>
            </v:group>
            <v:group style="position:absolute;left:4125;top:2096;width:2;height:25" coordorigin="4125,2096" coordsize="2,25">
              <v:shape style="position:absolute;left:4125;top:2096;width:2;height:25" coordorigin="4125,2096" coordsize="0,25" path="m4125,2120l4125,2096e" filled="false" stroked="true" strokeweight=".550pt" strokecolor="#231f20">
                <v:path arrowok="t"/>
              </v:shape>
            </v:group>
            <v:group style="position:absolute;left:4089;top:2133;width:24;height:2" coordorigin="4089,2133" coordsize="24,2">
              <v:shape style="position:absolute;left:4089;top:2133;width:24;height:2" coordorigin="4089,2133" coordsize="24,0" path="m4089,2133l4113,2133e" filled="false" stroked="true" strokeweight=".550pt" strokecolor="#231f20">
                <v:path arrowok="t"/>
              </v:shape>
            </v:group>
            <v:group style="position:absolute;left:4137;top:2133;width:24;height:2" coordorigin="4137,2133" coordsize="24,2">
              <v:shape style="position:absolute;left:4137;top:2133;width:24;height:2" coordorigin="4137,2133" coordsize="24,0" path="m4137,2133l4161,2133e" filled="false" stroked="true" strokeweight=".550pt" strokecolor="#231f20">
                <v:path arrowok="t"/>
              </v:shape>
            </v:group>
            <v:group style="position:absolute;left:4268;top:2145;width:2;height:25" coordorigin="4268,2145" coordsize="2,25">
              <v:shape style="position:absolute;left:4268;top:2145;width:2;height:25" coordorigin="4268,2145" coordsize="0,25" path="m4268,2169l4268,2145e" filled="false" stroked="true" strokeweight=".550pt" strokecolor="#231f20">
                <v:path arrowok="t"/>
              </v:shape>
            </v:group>
            <v:group style="position:absolute;left:4268;top:2096;width:2;height:25" coordorigin="4268,2096" coordsize="2,25">
              <v:shape style="position:absolute;left:4268;top:2096;width:2;height:25" coordorigin="4268,2096" coordsize="0,25" path="m4268,2120l4268,2096e" filled="false" stroked="true" strokeweight=".550pt" strokecolor="#231f20">
                <v:path arrowok="t"/>
              </v:shape>
            </v:group>
            <v:group style="position:absolute;left:4233;top:2133;width:24;height:2" coordorigin="4233,2133" coordsize="24,2">
              <v:shape style="position:absolute;left:4233;top:2133;width:24;height:2" coordorigin="4233,2133" coordsize="24,0" path="m4233,2133l4256,2133e" filled="false" stroked="true" strokeweight=".550pt" strokecolor="#231f20">
                <v:path arrowok="t"/>
              </v:shape>
            </v:group>
            <v:group style="position:absolute;left:4280;top:2133;width:24;height:2" coordorigin="4280,2133" coordsize="24,2">
              <v:shape style="position:absolute;left:4280;top:2133;width:24;height:2" coordorigin="4280,2133" coordsize="24,0" path="m4280,2133l4304,2133e" filled="false" stroked="true" strokeweight=".550pt" strokecolor="#231f20">
                <v:path arrowok="t"/>
              </v:shape>
            </v:group>
            <v:group style="position:absolute;left:4412;top:2145;width:2;height:25" coordorigin="4412,2145" coordsize="2,25">
              <v:shape style="position:absolute;left:4412;top:2145;width:2;height:25" coordorigin="4412,2145" coordsize="0,25" path="m4412,2169l4412,2145e" filled="false" stroked="true" strokeweight=".550pt" strokecolor="#231f20">
                <v:path arrowok="t"/>
              </v:shape>
            </v:group>
            <v:group style="position:absolute;left:4412;top:2096;width:2;height:25" coordorigin="4412,2096" coordsize="2,25">
              <v:shape style="position:absolute;left:4412;top:2096;width:2;height:25" coordorigin="4412,2096" coordsize="0,25" path="m4412,2120l4412,2096e" filled="false" stroked="true" strokeweight=".550pt" strokecolor="#231f20">
                <v:path arrowok="t"/>
              </v:shape>
            </v:group>
            <v:group style="position:absolute;left:4376;top:2133;width:24;height:2" coordorigin="4376,2133" coordsize="24,2">
              <v:shape style="position:absolute;left:4376;top:2133;width:24;height:2" coordorigin="4376,2133" coordsize="24,0" path="m4376,2133l4400,2133e" filled="false" stroked="true" strokeweight=".550pt" strokecolor="#231f20">
                <v:path arrowok="t"/>
              </v:shape>
            </v:group>
            <v:group style="position:absolute;left:4424;top:2133;width:24;height:2" coordorigin="4424,2133" coordsize="24,2">
              <v:shape style="position:absolute;left:4424;top:2133;width:24;height:2" coordorigin="4424,2133" coordsize="24,0" path="m4424,2133l4448,2133e" filled="false" stroked="true" strokeweight=".550pt" strokecolor="#231f20">
                <v:path arrowok="t"/>
              </v:shape>
            </v:group>
            <v:group style="position:absolute;left:3864;top:757;width:554;height:564" coordorigin="3864,757" coordsize="554,564">
              <v:shape style="position:absolute;left:3864;top:757;width:554;height:564" coordorigin="3864,757" coordsize="554,564" path="m3864,1039l3874,964,3902,896,3945,839,4001,795,4067,767,4141,757,4214,767,4280,795,4336,839,4380,896,4408,964,4417,1039,4408,1114,4380,1181,4336,1238,4280,1282,4214,1311,4141,1321,4067,1311,4001,1282,3945,1238,3902,1181,3874,1114,3864,1039xe" filled="false" stroked="true" strokeweight="1.1pt" strokecolor="#231f20">
                <v:path arrowok="t"/>
              </v:shape>
              <v:shape style="position:absolute;left:4913;top:2699;width:1506;height:79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Televisão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57;top:535;width:94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Luminária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325;top:1338;width:4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22"/>
                        </w:rPr>
                        <w:t>Sofá</w:t>
                      </w:r>
                      <w:r>
                        <w:rPr>
                          <w:rFonts w:ascii="Arial" w:hAns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718;top:2644;width:80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Poltrona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207;top:1548;width:861;height:877" type="#_x0000_t202" filled="false" stroked="true" strokeweight="1.1pt" strokecolor="#231f20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 w:hint="default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3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Mesa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1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desenho, o sofá ficou mais próximo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272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luminária.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27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mesa.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27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poltrona.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28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televisão.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287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M031993E4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33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Em uma prateleira foram colocadas 4 caixas, cada uma com 3 bonecas. Quantas bonecas foram colocadas, ao todo, nessa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prateleira?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2896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29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294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29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04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M031942E4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a nota que Camila ganhou de sua</w:t>
      </w:r>
      <w:r>
        <w:rPr>
          <w:color w:val="231F20"/>
          <w:spacing w:val="-23"/>
        </w:rPr>
        <w:t> </w:t>
      </w:r>
      <w:r>
        <w:rPr>
          <w:color w:val="231F20"/>
        </w:rPr>
        <w:t>madrinha.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216.037994pt;margin-top:11.374173pt;width:163.2pt;height:74.16pt;mso-position-horizontal-relative:page;mso-position-vertical-relative:paragraph;z-index:3064;mso-wrap-distance-left:0;mso-wrap-distance-right:0" type="#_x0000_t75" stroked="false">
            <v:imagedata r:id="rId69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Ela trocou essa nota por notas de 2</w:t>
      </w:r>
      <w:r>
        <w:rPr>
          <w:color w:val="231F20"/>
          <w:spacing w:val="-15"/>
        </w:rPr>
        <w:t> </w:t>
      </w:r>
      <w:r>
        <w:rPr>
          <w:color w:val="231F20"/>
        </w:rPr>
        <w:t>reais.</w:t>
      </w:r>
      <w:r>
        <w:rPr/>
      </w:r>
    </w:p>
    <w:p>
      <w:pPr>
        <w:pStyle w:val="BodyText"/>
        <w:spacing w:line="240" w:lineRule="auto" w:before="78"/>
        <w:ind w:left="110" w:right="0"/>
        <w:jc w:val="left"/>
      </w:pPr>
      <w:r>
        <w:rPr>
          <w:color w:val="231F20"/>
        </w:rPr>
        <w:t>Quantas notas de 2 reais Camila recebeu nessa</w:t>
      </w:r>
      <w:r>
        <w:rPr>
          <w:color w:val="231F20"/>
          <w:spacing w:val="-17"/>
        </w:rPr>
        <w:t> </w:t>
      </w:r>
      <w:r>
        <w:rPr>
          <w:color w:val="231F20"/>
        </w:rPr>
        <w:t>troca?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308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31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313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31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23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4;top:425;width:85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M020411E4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07"/>
        <w:jc w:val="left"/>
      </w:pPr>
      <w:r>
        <w:rPr>
          <w:rFonts w:ascii="Arial" w:hAnsi="Arial"/>
          <w:color w:val="231F20"/>
        </w:rPr>
        <w:t>Marcos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organizou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seus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chaveiros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porta-chaves,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começando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chaveiro </w:t>
      </w:r>
      <w:r>
        <w:rPr>
          <w:rFonts w:ascii="Arial" w:hAnsi="Arial"/>
          <w:color w:val="231F20"/>
        </w:rPr>
      </w:r>
      <w:r>
        <w:rPr>
          <w:color w:val="231F20"/>
        </w:rPr>
        <w:t>com mais chaves até o chaveiro com menos</w:t>
      </w:r>
      <w:r>
        <w:rPr>
          <w:color w:val="231F20"/>
          <w:spacing w:val="-6"/>
        </w:rPr>
        <w:t> </w:t>
      </w:r>
      <w:r>
        <w:rPr>
          <w:color w:val="231F20"/>
        </w:rPr>
        <w:t>chaves.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Qual é a ordem dos chaveiros organizados por</w:t>
      </w:r>
      <w:r>
        <w:rPr>
          <w:color w:val="231F20"/>
          <w:spacing w:val="-20"/>
        </w:rPr>
        <w:t> </w:t>
      </w:r>
      <w:r>
        <w:rPr>
          <w:color w:val="231F20"/>
        </w:rPr>
        <w:t>Marcos?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48.688999pt;margin-top:50.474209pt;width:24.55pt;height:24.55pt;mso-position-horizontal-relative:page;mso-position-vertical-relative:paragraph;z-index:3256;mso-wrap-distance-left:0;mso-wrap-distance-right:0" coordorigin="974,1009" coordsize="491,491">
            <v:shape style="position:absolute;left:974;top:1009;width:491;height:491" coordorigin="974,1009" coordsize="491,491" path="m974,1500l1464,1500,1464,1009,974,1009,974,150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521935pt;margin-top:15.72221pt;width:140.050pt;height:96pt;mso-position-horizontal-relative:page;mso-position-vertical-relative:paragraph;z-index:3280;mso-wrap-distance-left:0;mso-wrap-distance-right:0" coordorigin="1670,314" coordsize="2801,1920">
            <v:shape style="position:absolute;left:3466;top:1228;width:637;height:640" type="#_x0000_t75" stroked="false">
              <v:imagedata r:id="rId70" o:title=""/>
            </v:shape>
            <v:group style="position:absolute;left:3676;top:1505;width:405;height:342" coordorigin="3676,1505" coordsize="405,342">
              <v:shape style="position:absolute;left:3676;top:1505;width:405;height:342" coordorigin="3676,1505" coordsize="405,342" path="m4024,1758l3972,1758,3981,1769,3986,1783,3989,1801,3989,1821,4067,1847,4071,1835,4079,1828,4081,1814,4062,1794,4043,1776,4024,1758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950,1686l3885,1686,3906,1689,3924,1700,3934,1715,3931,1726,3926,1734,3924,1746,3930,1754,3936,1765,3958,1766,3962,1758,3972,1758,4024,1758,4002,1738,3983,1719,3950,1686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857,1596l3809,1596,3820,1602,3824,1605,3831,1613,3833,1622,3832,1631,3832,1641,3835,1659,3842,1674,3853,1685,3865,1693,3885,1686,3950,1686,3944,1679,3924,1660,3893,1631,3863,1602,3857,1596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852,1592l3681,1592,3705,1597,3730,1602,3755,1607,3779,1613,3791,1610,3793,1597,3809,1596,3857,1596,3852,1592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759,1506l3742,1525,3723,1544,3703,1563,3685,1581,3676,1592,3681,1592,3852,1592,3833,1573,3803,1545,3793,1535,3784,1525,3774,1515,3764,1506,3760,1506,3759,1506xe" filled="true" fillcolor="#ffffff" stroked="false">
                <v:path arrowok="t"/>
                <v:fill type="solid"/>
              </v:shape>
              <v:shape style="position:absolute;left:3676;top:1505;width:405;height:342" coordorigin="3676,1505" coordsize="405,342" path="m3763,1505l3760,1506,3764,1506,3764,1506,3763,1505xe" filled="true" fillcolor="#ffffff" stroked="false">
                <v:path arrowok="t"/>
                <v:fill type="solid"/>
              </v:shape>
            </v:group>
            <v:group style="position:absolute;left:2706;top:318;width:727;height:727" coordorigin="2706,318" coordsize="727,727">
              <v:shape style="position:absolute;left:2706;top:318;width:727;height:727" coordorigin="2706,318" coordsize="727,727" path="m3433,682l3425,755,3404,823,3371,885,3326,939,3273,983,3211,1017,3143,1038,3069,1045,2996,1038,2928,1017,2866,983,2812,939,2768,885,2734,823,2713,755,2706,682,2713,609,2734,540,2768,479,2812,425,2866,381,2928,347,2996,326,3069,318,3143,326,3211,347,3273,381,3326,425,3371,479,3404,540,3425,609,3433,682xe" filled="false" stroked="true" strokeweight=".4pt" strokecolor="#231f20">
                <v:path arrowok="t"/>
              </v:shape>
            </v:group>
            <v:group style="position:absolute;left:2732;top:340;width:674;height:674" coordorigin="2732,340" coordsize="674,674">
              <v:shape style="position:absolute;left:2732;top:340;width:674;height:674" coordorigin="2732,340" coordsize="674,674" path="m3406,677l3397,754,3372,825,3332,888,3280,940,3218,980,3147,1005,3069,1014,2992,1005,2921,980,2859,940,2806,888,2767,825,2741,754,2732,677,2741,600,2767,529,2806,466,2859,414,2921,374,2992,349,3069,340,3147,349,3218,374,3280,414,3332,466,3372,529,3397,600,3406,677xe" filled="false" stroked="true" strokeweight=".4pt" strokecolor="#231f20">
                <v:path arrowok="t"/>
              </v:shape>
              <v:shape style="position:absolute;left:3254;top:978;width:349;height:406" type="#_x0000_t75" stroked="false">
                <v:imagedata r:id="rId71" o:title=""/>
              </v:shape>
            </v:group>
            <v:group style="position:absolute;left:2909;top:1428;width:381;height:806" coordorigin="2909,1428" coordsize="381,806">
              <v:shape style="position:absolute;left:2909;top:1428;width:381;height:806" coordorigin="2909,1428" coordsize="381,806" path="m3106,1984l3082,1984,3095,1997,3095,2004,3094,2015,3071,2030,3064,2054,3072,2080,3093,2099,3087,2110,3078,2121,3069,2131,3063,2140,3075,2164,3089,2187,3103,2211,3120,2234,3136,2230,3152,2225,3167,2218,3173,2213,3128,2213,3086,2142,3099,2127,3108,2112,3114,2097,3115,2083,3110,2080,3099,2080,3083,2065,3085,2053,3086,2042,3095,2035,3105,2033,3114,2027,3116,2008,3110,1988,3106,1984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45,1753l3119,1753,3120,1754,3123,1755,3123,1757,3124,1770,3125,1784,3126,1798,3127,1812,3131,1856,3134,1895,3138,1936,3142,1978,3145,2005,3148,2061,3150,2088,3153,2116,3156,2144,3159,2170,3160,2197,3150,2206,3139,2207,3128,2213,3173,2213,3181,2207,3199,2185,3201,2179,3178,2179,3179,2170,3171,2097,3170,2073,3163,1994,3156,1912,3148,1831,3141,1754,3145,1753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239,1746l3214,1746,3211,1757,3207,1768,3202,1779,3200,1789,3193,1793,3183,1794,3173,1794,3165,1797,3162,1805,3163,1818,3165,1843,3171,1919,3181,2054,3185,2115,3187,2131,3188,2146,3187,2161,3182,2176,3178,2179,3201,2179,3207,2164,3207,2161,3208,2146,3208,2140,3199,2030,3194,1964,3189,1886,3185,1814,3189,1813,3196,1813,3215,1807,3218,1803,3220,1791,3223,1780,3226,1770,3231,1759,3237,1749,3239,1746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06,2077l3099,2080,3110,2080,3106,2077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01,1864l3072,1864,3083,1874,3081,1883,3072,1886,3066,1895,3056,1917,3051,1941,3053,1965,3065,1982,3072,1987,3082,1984,3106,1984,3096,1972,3076,1964,3072,1950,3095,1891,3106,1888,3102,1865,3101,1864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084,1428l3010,1450,2943,1510,2909,1622,2920,1681,2949,1735,2958,1746,2977,1766,2986,1778,3027,1832,3036,1844,3044,1856,3053,1864,3064,1871,3072,1864,3101,1864,3098,1854,3096,1853,3075,1853,3064,1847,3050,1827,3034,1807,3019,1787,3004,1767,3000,1764,3014,1762,3039,1760,3066,1759,3094,1757,3119,1753,3145,1753,3159,1751,3196,1748,3214,1746,3239,1746,3240,1745,2995,1745,2983,1743,2944,1689,2929,1606,2937,1563,2984,1493,3044,1457,3105,1448,3181,1448,3160,1438,3121,1429,3084,1428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085,1844l3075,1853,3096,1853,3085,1844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96,1813l3189,1813,3195,1813,3196,1813xe" filled="true" fillcolor="#231f20" stroked="false">
                <v:path arrowok="t"/>
                <v:fill type="solid"/>
              </v:shape>
              <v:shape style="position:absolute;left:2909;top:1428;width:381;height:806" coordorigin="2909,1428" coordsize="381,806" path="m3181,1448l3105,1448,3135,1453,3166,1463,3194,1478,3240,1524,3265,1578,3268,1636,3252,1693,3247,1703,3241,1717,3229,1726,3213,1727,3203,1728,3164,1731,3086,1736,3046,1739,3029,1742,3012,1744,2995,1745,3240,1745,3242,1743,3248,1737,3254,1730,3283,1670,3290,1605,3274,1542,3238,1488,3199,1457,3181,1448xe" filled="true" fillcolor="#231f20" stroked="false">
                <v:path arrowok="t"/>
                <v:fill type="solid"/>
              </v:shape>
              <v:shape style="position:absolute;left:2929;top:1448;width:340;height:297" type="#_x0000_t75" stroked="false">
                <v:imagedata r:id="rId72" o:title=""/>
              </v:shape>
            </v:group>
            <v:group style="position:absolute;left:3141;top:1746;width:74;height:434" coordorigin="3141,1746" coordsize="74,434">
              <v:shape style="position:absolute;left:3141;top:1746;width:74;height:434" coordorigin="3141,1746" coordsize="74,434" path="m3214,1746l3196,1748,3159,1751,3141,1754,3149,1833,3156,1914,3163,1994,3169,2073,3171,2097,3173,2121,3175,2144,3178,2167,3179,2170,3178,2179,3182,2176,3187,2161,3188,2146,3187,2131,3185,2115,3180,2046,3170,1912,3165,1843,3164,1831,3163,1818,3162,1805,3165,1797,3173,1794,3183,1794,3193,1793,3200,1789,3202,1779,3206,1768,3211,1757,3214,1746xe" filled="true" fillcolor="#ffffff" stroked="false">
                <v:path arrowok="t"/>
                <v:fill type="solid"/>
              </v:shape>
            </v:group>
            <v:group style="position:absolute;left:3000;top:1753;width:161;height:460" coordorigin="3000,1753" coordsize="161,460">
              <v:shape style="position:absolute;left:3000;top:1753;width:161;height:460" coordorigin="3000,1753" coordsize="161,460" path="m3149,2077l3106,2077,3115,2083,3114,2097,3108,2112,3099,2127,3086,2142,3128,2213,3139,2207,3150,2206,3160,2197,3159,2170,3156,2143,3153,2116,3150,2088,3149,2077xe" filled="true" fillcolor="#ffffff" stroked="false">
                <v:path arrowok="t"/>
                <v:fill type="solid"/>
              </v:shape>
              <v:shape style="position:absolute;left:3000;top:1753;width:161;height:460" coordorigin="3000,1753" coordsize="161,460" path="m3130,1844l3085,1844,3098,1854,3102,1865,3106,1888,3095,1891,3085,1903,3075,1919,3071,1935,3072,1950,3076,1964,3096,1972,3110,1988,3116,2008,3114,2027,3105,2033,3095,2035,3086,2042,3085,2053,3083,2065,3098,2080,3106,2077,3149,2077,3148,2061,3145,2005,3142,1978,3138,1935,3134,1894,3131,1853,3130,1844xe" filled="true" fillcolor="#ffffff" stroked="false">
                <v:path arrowok="t"/>
                <v:fill type="solid"/>
              </v:shape>
              <v:shape style="position:absolute;left:3000;top:1753;width:161;height:460" coordorigin="3000,1753" coordsize="161,460" path="m3119,1753l3094,1757,3066,1759,3039,1760,3014,1762,3000,1764,3004,1767,3019,1787,3034,1807,3050,1827,3064,1847,3075,1853,3085,1844,3130,1844,3127,1812,3126,1798,3125,1784,3124,1770,3123,1756,3123,1755,3120,1755,3119,1753xe" filled="true" fillcolor="#ffffff" stroked="false">
                <v:path arrowok="t"/>
                <v:fill type="solid"/>
              </v:shape>
            </v:group>
            <v:group style="position:absolute;left:3053;top:1046;width:54;height:54" coordorigin="3053,1046" coordsize="54,54">
              <v:shape style="position:absolute;left:3053;top:1046;width:54;height:54" coordorigin="3053,1046" coordsize="54,54" path="m3101,1091l3093,1097,3083,1100,3073,1099,3063,1094,3056,1086,3053,1076,3054,1066,3060,1056,3068,1049,3078,1046,3088,1048,3098,1053,3104,1061,3107,1071,3106,1081,3101,1091xe" filled="false" stroked="true" strokeweight=".4pt" strokecolor="#231f20">
                <v:path arrowok="t"/>
              </v:shape>
            </v:group>
            <v:group style="position:absolute;left:3060;top:1108;width:54;height:54" coordorigin="3060,1108" coordsize="54,54">
              <v:shape style="position:absolute;left:3060;top:1108;width:54;height:54" coordorigin="3060,1108" coordsize="54,54" path="m3108,1152l3100,1159,3090,1162,3080,1161,3070,1156,3063,1148,3060,1138,3061,1127,3067,1118,3075,1111,3085,1108,3095,1109,3105,1114,3111,1123,3114,1132,3113,1143,3108,1152xe" filled="false" stroked="true" strokeweight=".4pt" strokecolor="#231f20">
                <v:path arrowok="t"/>
              </v:shape>
            </v:group>
            <v:group style="position:absolute;left:3062;top:1173;width:54;height:54" coordorigin="3062,1173" coordsize="54,54">
              <v:shape style="position:absolute;left:3062;top:1173;width:54;height:54" coordorigin="3062,1173" coordsize="54,54" path="m3110,1217l3102,1223,3092,1226,3081,1225,3072,1220,3065,1212,3062,1202,3063,1192,3068,1182,3077,1175,3087,1173,3097,1174,3106,1179,3113,1187,3116,1197,3115,1207,3110,1217xe" filled="false" stroked="true" strokeweight=".4pt" strokecolor="#231f20">
                <v:path arrowok="t"/>
              </v:shape>
            </v:group>
            <v:group style="position:absolute;left:3062;top:1235;width:54;height:54" coordorigin="3062,1235" coordsize="54,54">
              <v:shape style="position:absolute;left:3062;top:1235;width:54;height:54" coordorigin="3062,1235" coordsize="54,54" path="m3110,1279l3101,1286,3091,1289,3081,1288,3071,1283,3065,1274,3062,1264,3063,1254,3068,1244,3076,1238,3086,1235,3096,1236,3106,1241,3113,1249,3116,1259,3115,1270,3110,1279xe" filled="false" stroked="true" strokeweight=".4pt" strokecolor="#231f20">
                <v:path arrowok="t"/>
              </v:shape>
            </v:group>
            <v:group style="position:absolute;left:3068;top:1299;width:54;height:54" coordorigin="3068,1299" coordsize="54,54">
              <v:shape style="position:absolute;left:3068;top:1299;width:54;height:54" coordorigin="3068,1299" coordsize="54,54" path="m3116,1343l3107,1350,3097,1353,3087,1351,3078,1346,3071,1338,3068,1328,3069,1318,3074,1308,3082,1302,3092,1299,3103,1300,3112,1305,3119,1313,3122,1323,3121,1333,3116,1343xe" filled="false" stroked="true" strokeweight=".4pt" strokecolor="#231f20">
                <v:path arrowok="t"/>
              </v:shape>
            </v:group>
            <v:group style="position:absolute;left:3061;top:1356;width:54;height:54" coordorigin="3061,1356" coordsize="54,54">
              <v:shape style="position:absolute;left:3061;top:1356;width:54;height:54" coordorigin="3061,1356" coordsize="54,54" path="m3109,1401l3101,1407,3091,1410,3081,1409,3071,1404,3064,1396,3061,1386,3062,1376,3068,1366,3076,1359,3086,1356,3096,1357,3106,1362,3112,1371,3115,1381,3114,1391,3109,1401xe" filled="false" stroked="true" strokeweight=".4pt" strokecolor="#231f20">
                <v:path arrowok="t"/>
              </v:shape>
            </v:group>
            <v:group style="position:absolute;left:3063;top:1414;width:54;height:54" coordorigin="3063,1414" coordsize="54,54">
              <v:shape style="position:absolute;left:3063;top:1414;width:54;height:54" coordorigin="3063,1414" coordsize="54,54" path="m3111,1458l3103,1465,3093,1468,3082,1467,3073,1462,3066,1453,3063,1443,3064,1433,3069,1423,3078,1417,3088,1414,3098,1415,3108,1420,3114,1428,3117,1438,3116,1448,3111,1458xe" filled="false" stroked="true" strokeweight=".4pt" strokecolor="#231f20">
                <v:path arrowok="t"/>
              </v:shape>
            </v:group>
            <v:group style="position:absolute;left:3060;top:1475;width:54;height:54" coordorigin="3060,1475" coordsize="54,54">
              <v:shape style="position:absolute;left:3060;top:1475;width:54;height:54" coordorigin="3060,1475" coordsize="54,54" path="m3108,1519l3100,1526,3090,1529,3080,1528,3070,1523,3063,1514,3060,1504,3061,1494,3066,1484,3075,1478,3085,1475,3095,1476,3105,1481,3111,1489,3114,1499,3113,1509,3108,1519xe" filled="false" stroked="true" strokeweight=".4pt" strokecolor="#231f20">
                <v:path arrowok="t"/>
              </v:shape>
            </v:group>
            <v:group style="position:absolute;left:3076;top:1047;width:18;height:512" coordorigin="3076,1047" coordsize="18,512">
              <v:shape style="position:absolute;left:3076;top:1047;width:18;height:512" coordorigin="3076,1047" coordsize="18,512" path="m3076,1047l3088,1122,3093,1227,3093,1343,3090,1450,3087,1528,3086,1559e" filled="false" stroked="true" strokeweight=".4pt" strokecolor="#231f20">
                <v:path arrowok="t"/>
              </v:shape>
              <v:shape style="position:absolute;left:2040;top:1237;width:637;height:640" type="#_x0000_t75" stroked="false">
                <v:imagedata r:id="rId73" o:title=""/>
              </v:shape>
            </v:group>
            <v:group style="position:absolute;left:2063;top:1514;width:405;height:342" coordorigin="2063,1514" coordsize="405,342">
              <v:shape style="position:absolute;left:2063;top:1514;width:405;height:342" coordorigin="2063,1514" coordsize="405,342" path="m2381,1514l2380,1515,2370,1524,2360,1534,2350,1544,2340,1554,2311,1582,2281,1611,2250,1640,2220,1669,2200,1688,2161,1728,2141,1747,2121,1766,2100,1785,2081,1804,2063,1823,2064,1837,2072,1845,2076,1856,2155,1830,2155,1811,2157,1793,2162,1778,2171,1767,2211,1767,2214,1763,2220,1755,2218,1743,2212,1735,2209,1725,2220,1709,2238,1699,2258,1695,2290,1695,2291,1694,2301,1683,2309,1669,2312,1651,2311,1640,2311,1631,2313,1623,2319,1615,2324,1611,2334,1605,2442,1605,2463,1601,2467,1601,2458,1590,2441,1572,2421,1554,2401,1535,2385,1516,2383,1516,2381,1514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211,1767l2171,1767,2182,1768,2186,1775,2207,1774,2211,1767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290,1695l2258,1695,2279,1702,2290,1695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442,1605l2334,1605,2351,1606,2353,1619,2365,1622,2389,1616,2413,1611,2438,1606,2442,1605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467,1601l2463,1601,2468,1601,2467,1601xe" filled="true" fillcolor="#ffffff" stroked="false">
                <v:path arrowok="t"/>
                <v:fill type="solid"/>
              </v:shape>
              <v:shape style="position:absolute;left:2063;top:1514;width:405;height:342" coordorigin="2063,1514" coordsize="405,342" path="m2384,1515l2383,1516,2385,1516,2384,1515xe" filled="true" fillcolor="#ffffff" stroked="false">
                <v:path arrowok="t"/>
                <v:fill type="solid"/>
              </v:shape>
              <v:shape style="position:absolute;left:2541;top:987;width:349;height:406" type="#_x0000_t75" stroked="false">
                <v:imagedata r:id="rId74" o:title=""/>
              </v:shape>
              <v:shape style="position:absolute;left:3740;top:858;width:731;height:503" type="#_x0000_t75" stroked="false">
                <v:imagedata r:id="rId75" o:title=""/>
              </v:shape>
            </v:group>
            <v:group style="position:absolute;left:3999;top:1100;width:454;height:242" coordorigin="3999,1100" coordsize="454,242">
              <v:shape style="position:absolute;left:3999;top:1100;width:454;height:242" coordorigin="3999,1100" coordsize="454,242" path="m4409,1283l4330,1283,4342,1291,4351,1304,4358,1320,4364,1339,4446,1342,4447,1329,4452,1320,4450,1306,4427,1293,4409,1283xe" filled="true" fillcolor="#ffffff" stroked="false">
                <v:path arrowok="t"/>
                <v:fill type="solid"/>
              </v:shape>
              <v:shape style="position:absolute;left:3999;top:1100;width:454;height:242" coordorigin="3999,1100" coordsize="454,242" path="m4317,1236l4247,1236,4267,1242,4282,1253,4282,1264,4279,1274,4280,1285,4288,1292,4297,1300,4319,1295,4320,1287,4330,1283,4409,1283,4403,1280,4378,1268,4353,1256,4329,1243,4317,1236xe" filled="true" fillcolor="#ffffff" stroked="false">
                <v:path arrowok="t"/>
                <v:fill type="solid"/>
              </v:shape>
              <v:shape style="position:absolute;left:3999;top:1100;width:454;height:242" coordorigin="3999,1100" coordsize="454,242" path="m4199,1174l4128,1174,4139,1177,4145,1179,4153,1185,4158,1192,4160,1203,4162,1212,4170,1228,4181,1240,4195,1247,4209,1251,4226,1239,4247,1236,4317,1236,4280,1216,4256,1203,4218,1184,4199,1174xe" filled="true" fillcolor="#ffffff" stroked="false">
                <v:path arrowok="t"/>
                <v:fill type="solid"/>
              </v:shape>
              <v:shape style="position:absolute;left:3999;top:1100;width:454;height:242" coordorigin="3999,1100" coordsize="454,242" path="m4057,1100l4055,1102,4054,1102,4044,1126,4030,1149,4016,1173,4005,1195,3999,1208,4003,1207,4028,1205,4054,1202,4079,1200,4103,1199,4114,1193,4112,1180,4128,1174,4199,1174,4107,1127,4095,1120,4083,1113,4071,1106,4062,1102,4055,1102,4054,1102,4061,1102,4058,1101,4057,1100xe" filled="true" fillcolor="#ffffff" stroked="false">
                <v:path arrowok="t"/>
                <v:fill type="solid"/>
              </v:shape>
              <v:shape style="position:absolute;left:3429;top:738;width:427;height:286" type="#_x0000_t75" stroked="false">
                <v:imagedata r:id="rId76" o:title=""/>
              </v:shape>
            </v:group>
            <v:group style="position:absolute;left:3435;top:759;width:438;height:267" coordorigin="3435,759" coordsize="438,267">
              <v:shape style="position:absolute;left:3435;top:759;width:438;height:267" coordorigin="3435,759" coordsize="438,267" path="m3435,759l3504,789,3596,841,3693,903,3783,963,3847,1008,3872,1026e" filled="false" stroked="true" strokeweight=".4pt" strokecolor="#231f20">
                <v:path arrowok="t"/>
              </v:shape>
              <v:shape style="position:absolute;left:1670;top:858;width:732;height:503" type="#_x0000_t75" stroked="false">
                <v:imagedata r:id="rId77" o:title=""/>
              </v:shape>
            </v:group>
            <v:group style="position:absolute;left:1689;top:1100;width:454;height:242" coordorigin="1689,1100" coordsize="454,242">
              <v:shape style="position:absolute;left:1689;top:1100;width:454;height:242" coordorigin="1689,1100" coordsize="454,242" path="m2084,1100l2083,1101,2071,1106,2059,1113,2047,1120,2034,1127,1924,1184,1886,1203,1861,1216,1813,1243,1789,1256,1763,1268,1739,1280,1715,1293,1692,1306,1689,1320,1695,1329,1695,1342,1778,1339,1784,1320,1791,1304,1800,1291,1812,1283,1862,1283,1863,1274,1860,1264,1860,1253,1875,1242,1895,1236,1964,1236,1971,1228,1979,1212,1982,1201,1984,1192,1988,1185,1997,1179,2002,1177,2014,1174,2126,1174,2125,1173,2112,1149,2098,1126,2088,1102,2086,1102,2084,1100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1862,1283l1812,1283,1822,1287,1823,1295,1844,1300,1853,1292,1862,1285,1862,1283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1964,1236l1895,1236,1916,1239,1933,1251,1947,1247,1960,1240,1964,1236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2126,1174l2014,1174,2030,1180,2028,1193,2038,1199,2063,1200,2088,1202,2113,1205,2138,1207,2143,1208,2137,1195,2126,1174xe" filled="true" fillcolor="#ffffff" stroked="false">
                <v:path arrowok="t"/>
                <v:fill type="solid"/>
              </v:shape>
              <v:shape style="position:absolute;left:1689;top:1100;width:454;height:242" coordorigin="1689,1100" coordsize="454,242" path="m2088,1102l2086,1102,2088,1102,2088,1102xe" filled="true" fillcolor="#ffffff" stroked="false">
                <v:path arrowok="t"/>
                <v:fill type="solid"/>
              </v:shape>
              <v:shape style="position:absolute;left:2286;top:738;width:427;height:286" type="#_x0000_t75" stroked="false">
                <v:imagedata r:id="rId78" o:title=""/>
              </v:shape>
            </v:group>
            <v:group style="position:absolute;left:2269;top:759;width:438;height:267" coordorigin="2269,759" coordsize="438,267">
              <v:shape style="position:absolute;left:2269;top:759;width:438;height:267" coordorigin="2269,759" coordsize="438,267" path="m2707,759l2637,789,2546,841,2448,903,2359,963,2294,1008,2269,102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31.746994pt;margin-top:15.72221pt;width:121.6pt;height:96pt;mso-position-horizontal-relative:page;mso-position-vertical-relative:paragraph;z-index:3304;mso-wrap-distance-left:0;mso-wrap-distance-right:0" coordorigin="4635,314" coordsize="2432,1920">
            <v:shape style="position:absolute;left:6061;top:1228;width:637;height:640" type="#_x0000_t75" stroked="false">
              <v:imagedata r:id="rId79" o:title=""/>
            </v:shape>
            <v:group style="position:absolute;left:6271;top:1505;width:405;height:342" coordorigin="6271,1505" coordsize="405,342">
              <v:shape style="position:absolute;left:6271;top:1505;width:405;height:342" coordorigin="6271,1505" coordsize="405,342" path="m6619,1758l6567,1758,6576,1769,6581,1783,6584,1801,6584,1821,6662,1847,6666,1835,6674,1828,6676,1814,6657,1794,6638,1776,6619,1758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545,1686l6480,1686,6501,1689,6518,1700,6529,1715,6526,1726,6521,1734,6519,1746,6525,1754,6531,1765,6553,1766,6557,1758,6567,1758,6619,1758,6597,1738,6577,1719,6545,1686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451,1596l6404,1596,6415,1602,6419,1605,6426,1613,6428,1622,6427,1631,6427,1641,6430,1659,6437,1674,6447,1685,6460,1693,6480,1686,6545,1686,6539,1679,6519,1660,6488,1631,6457,1602,6451,1596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447,1592l6276,1592,6300,1597,6325,1602,6350,1607,6374,1613,6386,1610,6388,1597,6404,1596,6451,1596,6447,1592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354,1506l6337,1525,6318,1544,6298,1563,6280,1581,6271,1592,6276,1592,6447,1592,6428,1573,6398,1545,6388,1535,6378,1525,6369,1515,6359,1506,6355,1506,6354,1506xe" filled="true" fillcolor="#ffffff" stroked="false">
                <v:path arrowok="t"/>
                <v:fill type="solid"/>
              </v:shape>
              <v:shape style="position:absolute;left:6271;top:1505;width:405;height:342" coordorigin="6271,1505" coordsize="405,342" path="m6358,1505l6355,1506,6359,1506,6359,1506,6358,1505xe" filled="true" fillcolor="#ffffff" stroked="false">
                <v:path arrowok="t"/>
                <v:fill type="solid"/>
              </v:shape>
            </v:group>
            <v:group style="position:absolute;left:5301;top:318;width:727;height:727" coordorigin="5301,318" coordsize="727,727">
              <v:shape style="position:absolute;left:5301;top:318;width:727;height:727" coordorigin="5301,318" coordsize="727,727" path="m6028,682l6020,755,5999,823,5966,885,5921,939,5867,983,5806,1017,5737,1038,5664,1045,5591,1038,5523,1017,5461,983,5407,939,5363,885,5329,823,5308,755,5301,682,5308,609,5329,540,5363,479,5407,425,5461,381,5523,347,5591,326,5664,318,5737,326,5806,347,5867,381,5921,425,5966,479,5999,540,6020,609,6028,682xe" filled="false" stroked="true" strokeweight=".4pt" strokecolor="#231f20">
                <v:path arrowok="t"/>
              </v:shape>
            </v:group>
            <v:group style="position:absolute;left:5327;top:340;width:674;height:674" coordorigin="5327,340" coordsize="674,674">
              <v:shape style="position:absolute;left:5327;top:340;width:674;height:674" coordorigin="5327,340" coordsize="674,674" path="m6001,677l5992,754,5967,825,5927,888,5875,940,5812,980,5741,1005,5664,1014,5587,1005,5516,980,5453,940,5401,888,5362,825,5336,754,5327,677,5336,600,5362,529,5401,466,5453,414,5516,374,5587,349,5664,340,5741,349,5812,374,5875,414,5927,466,5967,529,5992,600,6001,677xe" filled="false" stroked="true" strokeweight=".4pt" strokecolor="#231f20">
                <v:path arrowok="t"/>
              </v:shape>
              <v:shape style="position:absolute;left:5849;top:978;width:349;height:406" type="#_x0000_t75" stroked="false">
                <v:imagedata r:id="rId80" o:title=""/>
              </v:shape>
            </v:group>
            <v:group style="position:absolute;left:5504;top:1428;width:381;height:806" coordorigin="5504,1428" coordsize="381,806">
              <v:shape style="position:absolute;left:5504;top:1428;width:381;height:806" coordorigin="5504,1428" coordsize="381,806" path="m5701,1984l5677,1984,5690,1997,5690,2004,5689,2015,5666,2030,5659,2054,5667,2080,5688,2099,5682,2110,5673,2121,5664,2131,5658,2140,5670,2164,5684,2187,5698,2211,5715,2234,5731,2230,5746,2225,5762,2218,5768,2213,5723,2213,5680,2142,5693,2127,5703,2112,5709,2097,5709,2083,5705,2080,5693,2080,5678,2065,5680,2053,5681,2042,5690,2035,5699,2033,5709,2027,5711,2008,5704,1988,5701,1984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40,1753l5714,1753,5715,1754,5717,1755,5718,1757,5719,1770,5720,1784,5721,1798,5721,1812,5726,1856,5729,1895,5733,1936,5737,1978,5740,2005,5743,2061,5745,2088,5748,2116,5751,2144,5754,2170,5755,2197,5744,2206,5733,2207,5723,2213,5768,2213,5776,2207,5794,2185,5796,2179,5773,2179,5773,2170,5766,2097,5764,2073,5758,1994,5751,1912,5743,1831,5736,1754,5740,1753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834,1746l5809,1746,5806,1757,5801,1768,5797,1779,5795,1789,5788,1793,5778,1794,5768,1794,5760,1797,5757,1805,5757,1818,5760,1843,5766,1919,5776,2054,5780,2115,5782,2131,5783,2146,5782,2161,5777,2176,5773,2179,5796,2179,5802,2164,5802,2161,5802,2146,5802,2140,5794,2030,5789,1964,5784,1886,5779,1814,5784,1813,5791,1813,5809,1807,5813,1803,5815,1791,5818,1780,5821,1770,5826,1759,5832,1749,5834,1746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01,2077l5693,2080,5705,2080,5701,2077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696,1864l5667,1864,5678,1874,5676,1883,5667,1886,5661,1895,5650,1917,5645,1941,5648,1965,5660,1982,5667,1987,5677,1984,5701,1984,5691,1972,5671,1964,5667,1950,5690,1891,5700,1888,5697,1865,5696,1864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679,1428l5605,1450,5538,1510,5504,1622,5515,1681,5544,1735,5553,1746,5571,1766,5581,1778,5622,1832,5631,1844,5639,1856,5648,1864,5659,1871,5667,1864,5696,1864,5692,1854,5690,1853,5670,1853,5659,1847,5644,1827,5629,1807,5614,1787,5598,1767,5595,1764,5609,1762,5634,1760,5661,1759,5688,1757,5714,1753,5740,1753,5754,1751,5791,1748,5809,1746,5834,1746,5834,1745,5590,1745,5578,1743,5538,1689,5524,1606,5532,1563,5579,1493,5639,1457,5700,1448,5776,1448,5755,1438,5716,1429,5679,1428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680,1844l5670,1853,5690,1853,5680,1844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91,1813l5784,1813,5790,1813,5791,1813xe" filled="true" fillcolor="#231f20" stroked="false">
                <v:path arrowok="t"/>
                <v:fill type="solid"/>
              </v:shape>
              <v:shape style="position:absolute;left:5504;top:1428;width:381;height:806" coordorigin="5504,1428" coordsize="381,806" path="m5776,1448l5700,1448,5730,1453,5761,1463,5789,1478,5835,1524,5860,1578,5863,1636,5847,1693,5842,1703,5836,1717,5824,1726,5808,1727,5798,1728,5759,1731,5681,1736,5640,1739,5624,1742,5607,1744,5590,1745,5834,1745,5836,1743,5843,1737,5848,1730,5878,1670,5885,1605,5869,1542,5833,1488,5794,1457,5776,1448xe" filled="true" fillcolor="#231f20" stroked="false">
                <v:path arrowok="t"/>
                <v:fill type="solid"/>
              </v:shape>
              <v:shape style="position:absolute;left:5524;top:1448;width:340;height:297" type="#_x0000_t75" stroked="false">
                <v:imagedata r:id="rId81" o:title=""/>
              </v:shape>
            </v:group>
            <v:group style="position:absolute;left:5736;top:1746;width:74;height:434" coordorigin="5736,1746" coordsize="74,434">
              <v:shape style="position:absolute;left:5736;top:1746;width:74;height:434" coordorigin="5736,1746" coordsize="74,434" path="m5809,1746l5791,1748,5754,1751,5736,1754,5743,1833,5751,1914,5758,1994,5764,2073,5766,2097,5768,2121,5770,2144,5773,2167,5773,2170,5773,2179,5777,2176,5782,2161,5783,2146,5782,2131,5780,2115,5775,2046,5765,1912,5760,1843,5759,1831,5757,1818,5757,1805,5760,1797,5768,1794,5778,1794,5788,1793,5795,1789,5797,1779,5801,1768,5806,1757,5809,1746xe" filled="true" fillcolor="#ffffff" stroked="false">
                <v:path arrowok="t"/>
                <v:fill type="solid"/>
              </v:shape>
            </v:group>
            <v:group style="position:absolute;left:5595;top:1753;width:161;height:460" coordorigin="5595,1753" coordsize="161,460">
              <v:shape style="position:absolute;left:5595;top:1753;width:161;height:460" coordorigin="5595,1753" coordsize="161,460" path="m5744,2077l5701,2077,5709,2083,5709,2097,5703,2112,5693,2127,5680,2142,5723,2213,5733,2207,5744,2206,5755,2197,5754,2170,5751,2143,5748,2116,5745,2088,5744,2077xe" filled="true" fillcolor="#ffffff" stroked="false">
                <v:path arrowok="t"/>
                <v:fill type="solid"/>
              </v:shape>
              <v:shape style="position:absolute;left:5595;top:1753;width:161;height:460" coordorigin="5595,1753" coordsize="161,460" path="m5725,1844l5680,1844,5692,1854,5697,1865,5700,1888,5690,1891,5680,1903,5670,1919,5666,1935,5667,1950,5671,1964,5691,1972,5704,1988,5711,2008,5709,2027,5699,2033,5690,2035,5681,2042,5680,2053,5678,2065,5693,2080,5701,2077,5744,2077,5743,2061,5740,2005,5737,1978,5733,1935,5729,1894,5725,1853,5725,1844xe" filled="true" fillcolor="#ffffff" stroked="false">
                <v:path arrowok="t"/>
                <v:fill type="solid"/>
              </v:shape>
              <v:shape style="position:absolute;left:5595;top:1753;width:161;height:460" coordorigin="5595,1753" coordsize="161,460" path="m5714,1753l5688,1757,5661,1759,5634,1760,5609,1762,5595,1764,5598,1767,5614,1787,5629,1807,5644,1827,5659,1847,5670,1853,5680,1844,5725,1844,5721,1812,5720,1798,5720,1784,5719,1770,5718,1756,5717,1755,5715,1755,5714,1753xe" filled="true" fillcolor="#ffffff" stroked="false">
                <v:path arrowok="t"/>
                <v:fill type="solid"/>
              </v:shape>
            </v:group>
            <v:group style="position:absolute;left:5648;top:1046;width:54;height:54" coordorigin="5648,1046" coordsize="54,54">
              <v:shape style="position:absolute;left:5648;top:1046;width:54;height:54" coordorigin="5648,1046" coordsize="54,54" path="m5696,1091l5688,1097,5678,1100,5668,1099,5658,1094,5651,1086,5648,1076,5649,1066,5654,1056,5663,1049,5673,1046,5683,1048,5693,1053,5699,1061,5702,1071,5701,1081,5696,1091xe" filled="false" stroked="true" strokeweight=".4pt" strokecolor="#231f20">
                <v:path arrowok="t"/>
              </v:shape>
            </v:group>
            <v:group style="position:absolute;left:5655;top:1108;width:54;height:54" coordorigin="5655,1108" coordsize="54,54">
              <v:shape style="position:absolute;left:5655;top:1108;width:54;height:54" coordorigin="5655,1108" coordsize="54,54" path="m5703,1152l5695,1159,5685,1162,5675,1161,5665,1156,5658,1148,5655,1138,5656,1127,5661,1118,5670,1111,5680,1108,5690,1109,5700,1114,5706,1123,5709,1132,5708,1143,5703,1152xe" filled="false" stroked="true" strokeweight=".4pt" strokecolor="#231f20">
                <v:path arrowok="t"/>
              </v:shape>
            </v:group>
            <v:group style="position:absolute;left:5657;top:1173;width:54;height:54" coordorigin="5657,1173" coordsize="54,54">
              <v:shape style="position:absolute;left:5657;top:1173;width:54;height:54" coordorigin="5657,1173" coordsize="54,54" path="m5705,1217l5696,1223,5686,1226,5676,1225,5667,1220,5660,1212,5657,1202,5658,1192,5663,1182,5671,1175,5681,1173,5692,1174,5701,1179,5708,1187,5711,1197,5710,1207,5705,1217xe" filled="false" stroked="true" strokeweight=".4pt" strokecolor="#231f20">
                <v:path arrowok="t"/>
              </v:shape>
            </v:group>
            <v:group style="position:absolute;left:5657;top:1235;width:54;height:54" coordorigin="5657,1235" coordsize="54,54">
              <v:shape style="position:absolute;left:5657;top:1235;width:54;height:54" coordorigin="5657,1235" coordsize="54,54" path="m5704,1279l5696,1286,5686,1289,5676,1288,5666,1283,5660,1274,5657,1264,5658,1254,5663,1244,5671,1238,5681,1235,5691,1236,5701,1241,5708,1249,5711,1259,5710,1270,5704,1279xe" filled="false" stroked="true" strokeweight=".4pt" strokecolor="#231f20">
                <v:path arrowok="t"/>
              </v:shape>
            </v:group>
            <v:group style="position:absolute;left:5663;top:1299;width:54;height:54" coordorigin="5663,1299" coordsize="54,54">
              <v:shape style="position:absolute;left:5663;top:1299;width:54;height:54" coordorigin="5663,1299" coordsize="54,54" path="m5711,1343l5702,1350,5692,1353,5682,1351,5672,1346,5666,1338,5663,1328,5664,1318,5669,1308,5677,1302,5687,1299,5697,1300,5707,1305,5714,1313,5717,1323,5716,1333,5711,1343xe" filled="false" stroked="true" strokeweight=".4pt" strokecolor="#231f20">
                <v:path arrowok="t"/>
              </v:shape>
            </v:group>
            <v:group style="position:absolute;left:5656;top:1356;width:54;height:54" coordorigin="5656,1356" coordsize="54,54">
              <v:shape style="position:absolute;left:5656;top:1356;width:54;height:54" coordorigin="5656,1356" coordsize="54,54" path="m5704,1401l5696,1407,5686,1410,5675,1409,5666,1404,5659,1396,5656,1386,5657,1376,5662,1366,5671,1359,5681,1356,5691,1357,5700,1362,5707,1371,5710,1381,5709,1391,5704,1401xe" filled="false" stroked="true" strokeweight=".4pt" strokecolor="#231f20">
                <v:path arrowok="t"/>
              </v:shape>
            </v:group>
            <v:group style="position:absolute;left:5658;top:1414;width:54;height:54" coordorigin="5658,1414" coordsize="54,54">
              <v:shape style="position:absolute;left:5658;top:1414;width:54;height:54" coordorigin="5658,1414" coordsize="54,54" path="m5706,1458l5698,1465,5688,1468,5677,1467,5668,1462,5661,1453,5658,1443,5659,1433,5664,1423,5673,1417,5683,1414,5693,1415,5702,1420,5709,1428,5712,1438,5711,1448,5706,1458xe" filled="false" stroked="true" strokeweight=".4pt" strokecolor="#231f20">
                <v:path arrowok="t"/>
              </v:shape>
            </v:group>
            <v:group style="position:absolute;left:5655;top:1475;width:54;height:54" coordorigin="5655,1475" coordsize="54,54">
              <v:shape style="position:absolute;left:5655;top:1475;width:54;height:54" coordorigin="5655,1475" coordsize="54,54" path="m5703,1519l5695,1526,5685,1529,5674,1528,5665,1523,5658,1514,5655,1504,5656,1494,5661,1484,5670,1478,5680,1475,5690,1476,5699,1481,5706,1489,5709,1499,5708,1509,5703,1519xe" filled="false" stroked="true" strokeweight=".4pt" strokecolor="#231f20">
                <v:path arrowok="t"/>
              </v:shape>
            </v:group>
            <v:group style="position:absolute;left:5670;top:1047;width:18;height:512" coordorigin="5670,1047" coordsize="18,512">
              <v:shape style="position:absolute;left:5670;top:1047;width:18;height:512" coordorigin="5670,1047" coordsize="18,512" path="m5670,1047l5682,1122,5687,1227,5688,1343,5685,1450,5682,1528,5681,1559e" filled="false" stroked="true" strokeweight=".4pt" strokecolor="#231f20">
                <v:path arrowok="t"/>
              </v:shape>
              <v:shape style="position:absolute;left:4635;top:1237;width:637;height:640" type="#_x0000_t75" stroked="false">
                <v:imagedata r:id="rId82" o:title=""/>
              </v:shape>
            </v:group>
            <v:group style="position:absolute;left:4658;top:1514;width:405;height:342" coordorigin="4658,1514" coordsize="405,342">
              <v:shape style="position:absolute;left:4658;top:1514;width:405;height:342" coordorigin="4658,1514" coordsize="405,342" path="m4975,1514l4975,1515,4965,1524,4955,1534,4945,1544,4935,1554,4906,1582,4876,1611,4845,1640,4815,1669,4795,1688,4756,1728,4736,1747,4715,1766,4695,1785,4676,1804,4658,1823,4659,1837,4667,1845,4671,1856,4750,1830,4750,1811,4752,1793,4757,1778,4766,1767,4806,1767,4808,1763,4815,1755,4813,1743,4807,1735,4804,1725,4815,1709,4832,1699,4853,1695,4885,1695,4886,1694,4896,1683,4904,1669,4907,1651,4906,1640,4906,1631,4907,1623,4914,1615,4919,1611,4929,1605,5037,1605,5058,1601,5062,1601,5053,1590,5036,1572,5016,1554,4996,1535,4980,1516,4978,1516,4975,1514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4806,1767l4766,1767,4777,1768,4780,1775,4802,1774,4806,1767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4885,1695l4853,1695,4873,1702,4885,1695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5037,1605l4929,1605,4946,1606,4947,1619,4959,1622,4983,1616,5008,1611,5033,1606,5037,1605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5062,1601l5058,1601,5063,1601,5062,1601xe" filled="true" fillcolor="#ffffff" stroked="false">
                <v:path arrowok="t"/>
                <v:fill type="solid"/>
              </v:shape>
              <v:shape style="position:absolute;left:4658;top:1514;width:405;height:342" coordorigin="4658,1514" coordsize="405,342" path="m4979,1515l4978,1516,4980,1516,4979,1515xe" filled="true" fillcolor="#ffffff" stroked="false">
                <v:path arrowok="t"/>
                <v:fill type="solid"/>
              </v:shape>
              <v:shape style="position:absolute;left:5135;top:987;width:349;height:406" type="#_x0000_t75" stroked="false">
                <v:imagedata r:id="rId83" o:title=""/>
              </v:shape>
              <v:shape style="position:absolute;left:6335;top:858;width:731;height:503" type="#_x0000_t75" stroked="false">
                <v:imagedata r:id="rId84" o:title=""/>
              </v:shape>
            </v:group>
            <v:group style="position:absolute;left:6594;top:1100;width:454;height:242" coordorigin="6594,1100" coordsize="454,242">
              <v:shape style="position:absolute;left:6594;top:1100;width:454;height:242" coordorigin="6594,1100" coordsize="454,242" path="m7004,1283l6925,1283,6936,1291,6946,1304,6953,1320,6959,1339,7041,1342,7042,1329,7047,1320,7045,1306,7022,1293,7004,1283xe" filled="true" fillcolor="#ffffff" stroked="false">
                <v:path arrowok="t"/>
                <v:fill type="solid"/>
              </v:shape>
              <v:shape style="position:absolute;left:6594;top:1100;width:454;height:242" coordorigin="6594,1100" coordsize="454,242" path="m6912,1236l6842,1236,6862,1242,6877,1253,6877,1264,6874,1274,6875,1285,6883,1292,6892,1300,6913,1295,6915,1287,6925,1283,7004,1283,6998,1280,6973,1268,6948,1256,6924,1243,6912,1236xe" filled="true" fillcolor="#ffffff" stroked="false">
                <v:path arrowok="t"/>
                <v:fill type="solid"/>
              </v:shape>
              <v:shape style="position:absolute;left:6594;top:1100;width:454;height:242" coordorigin="6594,1100" coordsize="454,242" path="m6794,1174l6722,1174,6734,1177,6740,1179,6748,1185,6752,1192,6755,1203,6757,1212,6765,1228,6776,1240,6789,1247,6803,1251,6821,1239,6842,1236,6912,1236,6875,1216,6851,1203,6813,1184,6794,1174xe" filled="true" fillcolor="#ffffff" stroked="false">
                <v:path arrowok="t"/>
                <v:fill type="solid"/>
              </v:shape>
              <v:shape style="position:absolute;left:6594;top:1100;width:454;height:242" coordorigin="6594,1100" coordsize="454,242" path="m6652,1100l6650,1102,6649,1102,6638,1126,6625,1149,6611,1173,6600,1195,6594,1208,6598,1207,6623,1205,6649,1202,6674,1200,6698,1199,6709,1193,6707,1180,6722,1174,6794,1174,6702,1127,6690,1120,6678,1113,6666,1106,6657,1102,6650,1102,6649,1102,6656,1102,6653,1101,6652,1100xe" filled="true" fillcolor="#ffffff" stroked="false">
                <v:path arrowok="t"/>
                <v:fill type="solid"/>
              </v:shape>
              <v:shape style="position:absolute;left:6024;top:738;width:427;height:286" type="#_x0000_t75" stroked="false">
                <v:imagedata r:id="rId85" o:title=""/>
              </v:shape>
            </v:group>
            <v:group style="position:absolute;left:6030;top:759;width:438;height:267" coordorigin="6030,759" coordsize="438,267">
              <v:shape style="position:absolute;left:6030;top:759;width:438;height:267" coordorigin="6030,759" coordsize="438,267" path="m6030,759l6099,789,6190,841,6288,903,6377,963,6442,1008,6467,102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63.438995pt;margin-top:15.72221pt;width:70.1pt;height:96pt;mso-position-horizontal-relative:page;mso-position-vertical-relative:paragraph;z-index:3328;mso-wrap-distance-left:0;mso-wrap-distance-right:0" coordorigin="7269,314" coordsize="1402,1920">
            <v:shape style="position:absolute;left:8033;top:1228;width:637;height:640" type="#_x0000_t75" stroked="false">
              <v:imagedata r:id="rId86" o:title=""/>
            </v:shape>
            <v:group style="position:absolute;left:8243;top:1505;width:405;height:342" coordorigin="8243,1505" coordsize="405,342">
              <v:shape style="position:absolute;left:8243;top:1505;width:405;height:342" coordorigin="8243,1505" coordsize="405,342" path="m8591,1758l8539,1758,8548,1769,8553,1783,8556,1801,8556,1821,8634,1847,8638,1835,8646,1828,8648,1814,8629,1794,8610,1776,8591,1758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517,1686l8452,1686,8473,1689,8490,1700,8501,1715,8498,1726,8493,1734,8491,1746,8497,1754,8503,1765,8525,1766,8529,1758,8539,1758,8591,1758,8569,1738,8549,1719,8517,1686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423,1596l8376,1596,8387,1602,8391,1605,8398,1613,8400,1622,8399,1631,8399,1641,8402,1659,8409,1674,8419,1685,8432,1693,8452,1686,8517,1686,8511,1679,8491,1660,8460,1631,8429,1602,8423,1596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419,1592l8248,1592,8272,1597,8297,1602,8322,1607,8346,1613,8358,1610,8360,1597,8376,1596,8423,1596,8419,1592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326,1506l8309,1525,8290,1544,8270,1563,8252,1581,8243,1592,8248,1592,8419,1592,8400,1573,8370,1545,8360,1535,8350,1525,8341,1515,8331,1506,8327,1506,8326,1506xe" filled="true" fillcolor="#ffffff" stroked="false">
                <v:path arrowok="t"/>
                <v:fill type="solid"/>
              </v:shape>
              <v:shape style="position:absolute;left:8243;top:1505;width:405;height:342" coordorigin="8243,1505" coordsize="405,342" path="m8330,1505l8327,1506,8331,1506,8331,1506,8330,1505xe" filled="true" fillcolor="#ffffff" stroked="false">
                <v:path arrowok="t"/>
                <v:fill type="solid"/>
              </v:shape>
            </v:group>
            <v:group style="position:absolute;left:7273;top:318;width:727;height:727" coordorigin="7273,318" coordsize="727,727">
              <v:shape style="position:absolute;left:7273;top:318;width:727;height:727" coordorigin="7273,318" coordsize="727,727" path="m8000,682l7992,755,7971,823,7938,885,7893,939,7839,983,7778,1017,7709,1038,7636,1045,7563,1038,7495,1017,7433,983,7379,939,7335,885,7301,823,7280,755,7273,682,7280,609,7301,540,7335,479,7379,425,7433,381,7495,347,7563,326,7636,318,7709,326,7778,347,7839,381,7893,425,7938,479,7971,540,7992,609,8000,682xe" filled="false" stroked="true" strokeweight=".4pt" strokecolor="#231f20">
                <v:path arrowok="t"/>
              </v:shape>
            </v:group>
            <v:group style="position:absolute;left:7299;top:340;width:674;height:674" coordorigin="7299,340" coordsize="674,674">
              <v:shape style="position:absolute;left:7299;top:340;width:674;height:674" coordorigin="7299,340" coordsize="674,674" path="m7973,677l7964,754,7939,825,7899,888,7847,940,7784,980,7713,1005,7636,1014,7559,1005,7488,980,7425,940,7373,888,7334,825,7308,754,7299,677,7308,600,7334,529,7373,466,7425,414,7488,374,7559,349,7636,340,7713,349,7784,374,7847,414,7899,466,7939,529,7964,600,7973,677xe" filled="false" stroked="true" strokeweight=".4pt" strokecolor="#231f20">
                <v:path arrowok="t"/>
              </v:shape>
              <v:shape style="position:absolute;left:7821;top:978;width:349;height:406" type="#_x0000_t75" stroked="false">
                <v:imagedata r:id="rId71" o:title=""/>
              </v:shape>
            </v:group>
            <v:group style="position:absolute;left:7476;top:1428;width:381;height:806" coordorigin="7476,1428" coordsize="381,806">
              <v:shape style="position:absolute;left:7476;top:1428;width:381;height:806" coordorigin="7476,1428" coordsize="381,806" path="m7673,1984l7649,1984,7662,1997,7662,2004,7661,2015,7638,2030,7631,2054,7639,2080,7660,2099,7654,2110,7645,2121,7636,2131,7630,2140,7642,2164,7656,2187,7670,2211,7687,2234,7703,2230,7718,2225,7734,2218,7740,2213,7695,2213,7652,2142,7665,2127,7675,2112,7681,2097,7681,2083,7677,2080,7665,2080,7650,2065,7652,2053,7653,2042,7662,2035,7671,2033,7681,2027,7683,2008,7676,1988,7673,1984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712,1753l7686,1753,7687,1754,7689,1755,7690,1757,7691,1770,7692,1784,7693,1798,7693,1812,7698,1856,7701,1895,7705,1936,7709,1978,7712,2005,7715,2061,7717,2088,7720,2116,7723,2144,7726,2170,7727,2197,7716,2206,7705,2207,7695,2213,7740,2213,7748,2207,7766,2185,7768,2179,7745,2179,7745,2170,7738,2097,7736,2073,7730,1994,7723,1912,7715,1831,7708,1754,7712,1753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806,1746l7781,1746,7778,1757,7773,1768,7769,1779,7767,1789,7760,1793,7750,1794,7740,1794,7732,1797,7729,1805,7729,1818,7732,1843,7738,1919,7748,2054,7752,2115,7754,2131,7755,2146,7754,2161,7749,2176,7745,2179,7768,2179,7774,2164,7774,2161,7774,2146,7774,2140,7766,2030,7761,1964,7756,1886,7751,1814,7756,1813,7763,1813,7781,1807,7785,1803,7787,1791,7790,1780,7793,1770,7798,1759,7804,1749,7806,1746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73,2077l7665,2080,7677,2080,7673,2077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68,1864l7639,1864,7650,1874,7648,1883,7639,1886,7633,1895,7622,1917,7617,1941,7620,1965,7632,1982,7639,1987,7649,1984,7673,1984,7663,1972,7643,1964,7639,1950,7662,1891,7672,1888,7669,1865,7668,1864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51,1428l7577,1450,7510,1510,7476,1622,7487,1681,7516,1735,7525,1746,7543,1766,7553,1778,7594,1832,7603,1844,7611,1856,7620,1864,7631,1871,7639,1864,7668,1864,7664,1854,7662,1853,7642,1853,7631,1847,7616,1827,7601,1807,7586,1787,7570,1767,7567,1764,7581,1762,7606,1760,7633,1759,7660,1757,7686,1753,7712,1753,7726,1751,7763,1748,7781,1746,7806,1746,7806,1745,7562,1745,7550,1743,7510,1689,7496,1606,7504,1563,7551,1493,7611,1457,7672,1448,7748,1448,7727,1438,7688,1429,7651,1428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652,1844l7642,1853,7662,1853,7652,1844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763,1813l7756,1813,7762,1813,7763,1813xe" filled="true" fillcolor="#231f20" stroked="false">
                <v:path arrowok="t"/>
                <v:fill type="solid"/>
              </v:shape>
              <v:shape style="position:absolute;left:7476;top:1428;width:381;height:806" coordorigin="7476,1428" coordsize="381,806" path="m7748,1448l7672,1448,7702,1453,7733,1463,7761,1478,7807,1524,7832,1578,7835,1636,7819,1693,7814,1703,7808,1717,7796,1726,7780,1727,7770,1728,7731,1731,7653,1736,7612,1739,7596,1742,7579,1744,7562,1745,7806,1745,7808,1743,7815,1737,7820,1730,7850,1670,7857,1605,7841,1542,7805,1488,7766,1457,7748,1448xe" filled="true" fillcolor="#231f20" stroked="false">
                <v:path arrowok="t"/>
                <v:fill type="solid"/>
              </v:shape>
              <v:shape style="position:absolute;left:7496;top:1448;width:340;height:297" type="#_x0000_t75" stroked="false">
                <v:imagedata r:id="rId81" o:title=""/>
              </v:shape>
            </v:group>
            <v:group style="position:absolute;left:7708;top:1746;width:74;height:434" coordorigin="7708,1746" coordsize="74,434">
              <v:shape style="position:absolute;left:7708;top:1746;width:74;height:434" coordorigin="7708,1746" coordsize="74,434" path="m7781,1746l7763,1748,7726,1751,7708,1754,7715,1833,7723,1914,7730,1994,7736,2073,7738,2097,7740,2121,7742,2144,7745,2167,7745,2170,7745,2179,7749,2176,7754,2161,7755,2146,7754,2131,7752,2115,7747,2046,7737,1912,7732,1843,7731,1831,7729,1818,7729,1805,7732,1797,7740,1794,7750,1794,7760,1793,7767,1789,7769,1779,7773,1768,7778,1757,7781,1746xe" filled="true" fillcolor="#ffffff" stroked="false">
                <v:path arrowok="t"/>
                <v:fill type="solid"/>
              </v:shape>
            </v:group>
            <v:group style="position:absolute;left:7567;top:1753;width:161;height:460" coordorigin="7567,1753" coordsize="161,460">
              <v:shape style="position:absolute;left:7567;top:1753;width:161;height:460" coordorigin="7567,1753" coordsize="161,460" path="m7716,2077l7673,2077,7681,2083,7681,2097,7675,2112,7665,2127,7652,2142,7695,2213,7705,2207,7716,2206,7727,2197,7726,2170,7723,2143,7720,2116,7717,2088,7716,2077xe" filled="true" fillcolor="#ffffff" stroked="false">
                <v:path arrowok="t"/>
                <v:fill type="solid"/>
              </v:shape>
              <v:shape style="position:absolute;left:7567;top:1753;width:161;height:460" coordorigin="7567,1753" coordsize="161,460" path="m7697,1844l7652,1844,7664,1854,7669,1865,7672,1888,7662,1891,7652,1903,7642,1919,7638,1935,7639,1950,7643,1964,7663,1972,7676,1988,7683,2008,7681,2027,7671,2033,7662,2035,7653,2042,7652,2053,7650,2065,7665,2080,7673,2077,7716,2077,7715,2061,7712,2005,7709,1978,7705,1935,7701,1894,7697,1853,7697,1844xe" filled="true" fillcolor="#ffffff" stroked="false">
                <v:path arrowok="t"/>
                <v:fill type="solid"/>
              </v:shape>
              <v:shape style="position:absolute;left:7567;top:1753;width:161;height:460" coordorigin="7567,1753" coordsize="161,460" path="m7686,1753l7660,1757,7633,1759,7606,1760,7581,1762,7567,1764,7570,1767,7586,1787,7601,1807,7616,1827,7631,1847,7642,1853,7652,1844,7697,1844,7693,1812,7692,1798,7692,1784,7691,1770,7690,1756,7689,1755,7687,1755,7686,1753xe" filled="true" fillcolor="#ffffff" stroked="false">
                <v:path arrowok="t"/>
                <v:fill type="solid"/>
              </v:shape>
            </v:group>
            <v:group style="position:absolute;left:7620;top:1046;width:54;height:54" coordorigin="7620,1046" coordsize="54,54">
              <v:shape style="position:absolute;left:7620;top:1046;width:54;height:54" coordorigin="7620,1046" coordsize="54,54" path="m7668,1091l7660,1097,7650,1100,7640,1099,7630,1094,7623,1086,7620,1076,7621,1066,7626,1056,7635,1049,7645,1046,7655,1048,7665,1053,7671,1061,7674,1071,7673,1081,7668,1091xe" filled="false" stroked="true" strokeweight=".4pt" strokecolor="#231f20">
                <v:path arrowok="t"/>
              </v:shape>
            </v:group>
            <v:group style="position:absolute;left:7627;top:1108;width:54;height:54" coordorigin="7627,1108" coordsize="54,54">
              <v:shape style="position:absolute;left:7627;top:1108;width:54;height:54" coordorigin="7627,1108" coordsize="54,54" path="m7675,1152l7667,1159,7657,1162,7647,1161,7637,1156,7630,1148,7627,1138,7628,1127,7633,1118,7642,1111,7652,1108,7662,1109,7672,1114,7678,1123,7681,1132,7680,1143,7675,1152xe" filled="false" stroked="true" strokeweight=".4pt" strokecolor="#231f20">
                <v:path arrowok="t"/>
              </v:shape>
            </v:group>
            <v:group style="position:absolute;left:7629;top:1173;width:54;height:54" coordorigin="7629,1173" coordsize="54,54">
              <v:shape style="position:absolute;left:7629;top:1173;width:54;height:54" coordorigin="7629,1173" coordsize="54,54" path="m7677,1217l7668,1223,7658,1226,7648,1225,7639,1220,7632,1212,7629,1202,7630,1192,7635,1182,7643,1175,7653,1173,7664,1174,7673,1179,7680,1187,7683,1197,7682,1207,7677,1217xe" filled="false" stroked="true" strokeweight=".4pt" strokecolor="#231f20">
                <v:path arrowok="t"/>
              </v:shape>
            </v:group>
            <v:group style="position:absolute;left:7629;top:1235;width:54;height:54" coordorigin="7629,1235" coordsize="54,54">
              <v:shape style="position:absolute;left:7629;top:1235;width:54;height:54" coordorigin="7629,1235" coordsize="54,54" path="m7676,1279l7668,1286,7658,1289,7648,1288,7638,1283,7632,1274,7629,1264,7630,1254,7635,1244,7643,1238,7653,1235,7663,1236,7673,1241,7680,1249,7683,1259,7682,1270,7676,1279xe" filled="false" stroked="true" strokeweight=".4pt" strokecolor="#231f20">
                <v:path arrowok="t"/>
              </v:shape>
            </v:group>
            <v:group style="position:absolute;left:7635;top:1299;width:54;height:54" coordorigin="7635,1299" coordsize="54,54">
              <v:shape style="position:absolute;left:7635;top:1299;width:54;height:54" coordorigin="7635,1299" coordsize="54,54" path="m7683,1343l7674,1350,7664,1353,7654,1351,7644,1346,7638,1338,7635,1328,7636,1318,7641,1308,7649,1302,7659,1299,7669,1300,7679,1305,7686,1313,7689,1323,7688,1333,7683,1343xe" filled="false" stroked="true" strokeweight=".4pt" strokecolor="#231f20">
                <v:path arrowok="t"/>
              </v:shape>
            </v:group>
            <v:group style="position:absolute;left:7628;top:1356;width:54;height:54" coordorigin="7628,1356" coordsize="54,54">
              <v:shape style="position:absolute;left:7628;top:1356;width:54;height:54" coordorigin="7628,1356" coordsize="54,54" path="m7676,1401l7668,1407,7658,1410,7647,1409,7638,1404,7631,1396,7628,1386,7629,1376,7634,1366,7643,1359,7653,1356,7663,1357,7672,1362,7679,1371,7682,1381,7681,1391,7676,1401xe" filled="false" stroked="true" strokeweight=".4pt" strokecolor="#231f20">
                <v:path arrowok="t"/>
              </v:shape>
            </v:group>
            <v:group style="position:absolute;left:7630;top:1414;width:54;height:54" coordorigin="7630,1414" coordsize="54,54">
              <v:shape style="position:absolute;left:7630;top:1414;width:54;height:54" coordorigin="7630,1414" coordsize="54,54" path="m7678,1458l7670,1465,7660,1468,7649,1467,7640,1462,7633,1453,7630,1443,7631,1433,7636,1423,7645,1417,7655,1414,7665,1415,7674,1420,7681,1428,7684,1438,7683,1448,7678,1458xe" filled="false" stroked="true" strokeweight=".4pt" strokecolor="#231f20">
                <v:path arrowok="t"/>
              </v:shape>
            </v:group>
            <v:group style="position:absolute;left:7627;top:1475;width:54;height:54" coordorigin="7627,1475" coordsize="54,54">
              <v:shape style="position:absolute;left:7627;top:1475;width:54;height:54" coordorigin="7627,1475" coordsize="54,54" path="m7675,1519l7667,1526,7657,1529,7646,1528,7637,1523,7630,1514,7627,1504,7628,1494,7633,1484,7642,1478,7652,1475,7662,1476,7671,1481,7678,1489,7681,1499,7680,1509,7675,1519xe" filled="false" stroked="true" strokeweight=".4pt" strokecolor="#231f20">
                <v:path arrowok="t"/>
              </v:shape>
            </v:group>
            <v:group style="position:absolute;left:7642;top:1047;width:18;height:512" coordorigin="7642,1047" coordsize="18,512">
              <v:shape style="position:absolute;left:7642;top:1047;width:18;height:512" coordorigin="7642,1047" coordsize="18,512" path="m7642,1047l7654,1122,7659,1227,7660,1343,7657,1450,7654,1528,7653,155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1.798004pt;margin-top:15.72221pt;width:103.2pt;height:96pt;mso-position-horizontal-relative:page;mso-position-vertical-relative:paragraph;z-index:3352;mso-wrap-distance-left:0;mso-wrap-distance-right:0" coordorigin="8836,314" coordsize="2064,1920">
            <v:shape style="position:absolute;left:10262;top:1228;width:637;height:640" type="#_x0000_t75" stroked="false">
              <v:imagedata r:id="rId87" o:title=""/>
            </v:shape>
            <v:group style="position:absolute;left:10472;top:1505;width:405;height:342" coordorigin="10472,1505" coordsize="405,342">
              <v:shape style="position:absolute;left:10472;top:1505;width:405;height:342" coordorigin="10472,1505" coordsize="405,342" path="m10820,1758l10768,1758,10777,1769,10782,1783,10785,1801,10785,1821,10863,1847,10867,1835,10875,1828,10877,1814,10858,1794,10839,1776,10820,1758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746,1686l10681,1686,10702,1689,10719,1700,10730,1715,10727,1726,10722,1734,10720,1746,10726,1754,10732,1765,10754,1766,10758,1758,10768,1758,10820,1758,10798,1738,10779,1719,10746,1686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653,1596l10605,1596,10616,1602,10620,1605,10627,1613,10629,1622,10628,1631,10628,1641,10631,1659,10638,1674,10648,1685,10661,1693,10681,1686,10746,1686,10740,1679,10720,1660,10689,1631,10659,1602,10653,1596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648,1592l10477,1592,10501,1597,10526,1602,10551,1607,10575,1613,10587,1610,10589,1597,10605,1596,10653,1596,10648,1592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555,1506l10538,1525,10519,1544,10499,1563,10481,1581,10472,1592,10477,1592,10648,1592,10629,1573,10599,1545,10589,1535,10579,1525,10570,1515,10560,1506,10556,1506,10555,1506xe" filled="true" fillcolor="#ffffff" stroked="false">
                <v:path arrowok="t"/>
                <v:fill type="solid"/>
              </v:shape>
              <v:shape style="position:absolute;left:10472;top:1505;width:405;height:342" coordorigin="10472,1505" coordsize="405,342" path="m10559,1505l10556,1506,10560,1506,10560,1506,10559,1505xe" filled="true" fillcolor="#ffffff" stroked="false">
                <v:path arrowok="t"/>
                <v:fill type="solid"/>
              </v:shape>
            </v:group>
            <v:group style="position:absolute;left:9502;top:318;width:727;height:727" coordorigin="9502,318" coordsize="727,727">
              <v:shape style="position:absolute;left:9502;top:318;width:727;height:727" coordorigin="9502,318" coordsize="727,727" path="m10229,682l10221,755,10200,823,10167,885,10122,939,10068,983,10007,1017,9939,1038,9865,1045,9792,1038,9724,1017,9662,983,9608,939,9564,885,9530,823,9509,755,9502,682,9509,609,9530,540,9564,479,9608,425,9662,381,9724,347,9792,326,9865,318,9939,326,10007,347,10068,381,10122,425,10167,479,10200,540,10221,609,10229,682xe" filled="false" stroked="true" strokeweight=".4pt" strokecolor="#231f20">
                <v:path arrowok="t"/>
              </v:shape>
            </v:group>
            <v:group style="position:absolute;left:9528;top:340;width:674;height:674" coordorigin="9528,340" coordsize="674,674">
              <v:shape style="position:absolute;left:9528;top:340;width:674;height:674" coordorigin="9528,340" coordsize="674,674" path="m10202,677l10193,754,10168,825,10128,888,10076,940,10013,980,9943,1005,9865,1014,9788,1005,9717,980,9654,940,9602,888,9563,825,9537,754,9528,677,9537,600,9563,529,9602,466,9654,414,9717,374,9788,349,9865,340,9943,349,10013,374,10076,414,10128,466,10168,529,10193,600,10202,677xe" filled="false" stroked="true" strokeweight=".4pt" strokecolor="#231f20">
                <v:path arrowok="t"/>
              </v:shape>
              <v:shape style="position:absolute;left:10050;top:978;width:349;height:406" type="#_x0000_t75" stroked="false">
                <v:imagedata r:id="rId88" o:title=""/>
              </v:shape>
            </v:group>
            <v:group style="position:absolute;left:9705;top:1428;width:381;height:806" coordorigin="9705,1428" coordsize="381,806">
              <v:shape style="position:absolute;left:9705;top:1428;width:381;height:806" coordorigin="9705,1428" coordsize="381,806" path="m9902,1984l9878,1984,9891,1997,9891,2004,9890,2015,9867,2030,9860,2054,9868,2080,9889,2099,9883,2110,9874,2121,9865,2131,9859,2140,9871,2164,9885,2187,9899,2211,9916,2234,9932,2230,9947,2225,9963,2218,9969,2213,9924,2213,9881,2142,9894,2127,9904,2112,9910,2097,9910,2083,9906,2080,9894,2080,9879,2065,9881,2053,9882,2042,9891,2035,9900,2033,9910,2027,9912,2008,9905,1988,9902,1984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41,1753l9915,1753,9916,1754,9918,1755,9919,1757,9920,1770,9921,1784,9922,1798,9923,1812,9927,1856,9930,1895,9934,1936,9938,1978,9941,2005,9944,2061,9946,2088,9949,2116,9952,2144,9955,2170,9956,2197,9945,2206,9934,2207,9924,2213,9969,2213,9977,2207,9995,2185,9997,2179,9974,2179,9975,2170,9967,2097,9965,2073,9959,1994,9952,1912,9944,1831,9937,1754,9941,1753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10035,1746l10010,1746,10007,1757,10002,1768,9998,1779,9996,1789,9989,1793,9979,1794,9969,1794,9961,1797,9958,1805,9958,1818,9961,1843,9967,1919,9977,2054,9981,2115,9983,2131,9984,2146,9983,2161,9978,2176,9974,2179,9997,2179,10003,2164,10003,2161,10003,2146,10003,2140,9995,2030,9990,1964,9985,1886,9980,1814,9985,1813,9992,1813,10011,1807,10014,1803,10016,1791,10019,1780,10022,1770,10027,1759,10033,1749,10035,1746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02,2077l9894,2080,9906,2080,9902,2077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897,1864l9868,1864,9879,1874,9877,1883,9868,1886,9862,1895,9851,1917,9846,1941,9849,1965,9861,1982,9868,1987,9878,1984,9902,1984,9892,1972,9872,1964,9868,1950,9891,1891,9902,1888,9898,1865,9897,1864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880,1428l9806,1450,9739,1510,9705,1622,9716,1681,9745,1735,9754,1746,9772,1766,9782,1778,9823,1832,9832,1844,9840,1856,9849,1864,9860,1871,9868,1864,9897,1864,9893,1854,9891,1853,9871,1853,9860,1847,9845,1827,9830,1807,9815,1787,9800,1767,9796,1764,9810,1762,9835,1760,9862,1759,9890,1757,9915,1753,9941,1753,9955,1751,9992,1748,10010,1746,10035,1746,10035,1745,9791,1745,9779,1743,9739,1689,9725,1606,9733,1563,9780,1493,9840,1457,9901,1448,9977,1448,9956,1438,9917,1429,9880,1428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881,1844l9871,1853,9891,1853,9881,1844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92,1813l9985,1813,9991,1813,9992,1813xe" filled="true" fillcolor="#231f20" stroked="false">
                <v:path arrowok="t"/>
                <v:fill type="solid"/>
              </v:shape>
              <v:shape style="position:absolute;left:9705;top:1428;width:381;height:806" coordorigin="9705,1428" coordsize="381,806" path="m9977,1448l9901,1448,9931,1453,9962,1463,9990,1478,10036,1524,10061,1578,10064,1636,10048,1693,10043,1703,10037,1717,10025,1726,10009,1727,9999,1728,9960,1731,9882,1736,9841,1739,9825,1742,9808,1744,9791,1745,10035,1745,10037,1743,10044,1737,10049,1730,10079,1670,10086,1605,10070,1542,10034,1488,9995,1457,9977,1448xe" filled="true" fillcolor="#231f20" stroked="false">
                <v:path arrowok="t"/>
                <v:fill type="solid"/>
              </v:shape>
              <v:shape style="position:absolute;left:9725;top:1448;width:340;height:297" type="#_x0000_t75" stroked="false">
                <v:imagedata r:id="rId72" o:title=""/>
              </v:shape>
            </v:group>
            <v:group style="position:absolute;left:9937;top:1746;width:74;height:434" coordorigin="9937,1746" coordsize="74,434">
              <v:shape style="position:absolute;left:9937;top:1746;width:74;height:434" coordorigin="9937,1746" coordsize="74,434" path="m10010,1746l9992,1748,9955,1751,9937,1754,9944,1833,9952,1914,9959,1994,9965,2073,9967,2097,9969,2121,9971,2144,9974,2167,9975,2170,9974,2179,9978,2176,9983,2161,9984,2146,9983,2131,9981,2115,9976,2046,9966,1912,9961,1843,9960,1831,9958,1818,9958,1805,9961,1797,9969,1794,9979,1794,9989,1793,9996,1789,9998,1779,10002,1768,10007,1757,10010,1746xe" filled="true" fillcolor="#ffffff" stroked="false">
                <v:path arrowok="t"/>
                <v:fill type="solid"/>
              </v:shape>
            </v:group>
            <v:group style="position:absolute;left:9796;top:1753;width:161;height:460" coordorigin="9796,1753" coordsize="161,460">
              <v:shape style="position:absolute;left:9796;top:1753;width:161;height:460" coordorigin="9796,1753" coordsize="161,460" path="m9945,2077l9902,2077,9910,2083,9910,2097,9904,2112,9894,2127,9881,2142,9924,2213,9934,2207,9945,2206,9956,2197,9955,2170,9952,2143,9949,2116,9946,2088,9945,2077xe" filled="true" fillcolor="#ffffff" stroked="false">
                <v:path arrowok="t"/>
                <v:fill type="solid"/>
              </v:shape>
              <v:shape style="position:absolute;left:9796;top:1753;width:161;height:460" coordorigin="9796,1753" coordsize="161,460" path="m9926,1844l9881,1844,9893,1854,9898,1865,9902,1888,9891,1891,9881,1903,9871,1919,9867,1935,9868,1950,9872,1964,9892,1972,9905,1988,9912,2008,9910,2027,9900,2033,9891,2035,9882,2042,9881,2053,9879,2065,9894,2080,9902,2077,9945,2077,9944,2061,9941,2005,9938,1978,9934,1935,9930,1894,9926,1853,9926,1844xe" filled="true" fillcolor="#ffffff" stroked="false">
                <v:path arrowok="t"/>
                <v:fill type="solid"/>
              </v:shape>
              <v:shape style="position:absolute;left:9796;top:1753;width:161;height:460" coordorigin="9796,1753" coordsize="161,460" path="m9915,1753l9890,1757,9862,1759,9835,1760,9810,1762,9796,1764,9800,1767,9815,1787,9830,1807,9845,1827,9860,1847,9871,1853,9881,1844,9926,1844,9923,1812,9922,1798,9921,1784,9920,1770,9919,1756,9918,1755,9916,1755,9915,1753xe" filled="true" fillcolor="#ffffff" stroked="false">
                <v:path arrowok="t"/>
                <v:fill type="solid"/>
              </v:shape>
            </v:group>
            <v:group style="position:absolute;left:9849;top:1046;width:54;height:54" coordorigin="9849,1046" coordsize="54,54">
              <v:shape style="position:absolute;left:9849;top:1046;width:54;height:54" coordorigin="9849,1046" coordsize="54,54" path="m9897,1091l9889,1097,9879,1100,9869,1099,9859,1094,9852,1086,9849,1076,9850,1066,9856,1056,9864,1049,9874,1046,9884,1048,9894,1053,9900,1061,9903,1071,9902,1081,9897,1091xe" filled="false" stroked="true" strokeweight=".4pt" strokecolor="#231f20">
                <v:path arrowok="t"/>
              </v:shape>
            </v:group>
            <v:group style="position:absolute;left:9856;top:1108;width:54;height:54" coordorigin="9856,1108" coordsize="54,54">
              <v:shape style="position:absolute;left:9856;top:1108;width:54;height:54" coordorigin="9856,1108" coordsize="54,54" path="m9904,1152l9896,1159,9886,1162,9876,1161,9866,1156,9859,1148,9856,1138,9857,1127,9862,1118,9871,1111,9881,1108,9891,1109,9901,1114,9907,1123,9910,1132,9909,1143,9904,1152xe" filled="false" stroked="true" strokeweight=".4pt" strokecolor="#231f20">
                <v:path arrowok="t"/>
              </v:shape>
            </v:group>
            <v:group style="position:absolute;left:9858;top:1173;width:54;height:54" coordorigin="9858,1173" coordsize="54,54">
              <v:shape style="position:absolute;left:9858;top:1173;width:54;height:54" coordorigin="9858,1173" coordsize="54,54" path="m9906,1217l9897,1223,9888,1226,9877,1225,9868,1220,9861,1212,9858,1202,9859,1192,9864,1182,9872,1175,9882,1173,9893,1174,9902,1179,9909,1187,9912,1197,9911,1207,9906,1217xe" filled="false" stroked="true" strokeweight=".4pt" strokecolor="#231f20">
                <v:path arrowok="t"/>
              </v:shape>
            </v:group>
            <v:group style="position:absolute;left:9858;top:1235;width:54;height:54" coordorigin="9858,1235" coordsize="54,54">
              <v:shape style="position:absolute;left:9858;top:1235;width:54;height:54" coordorigin="9858,1235" coordsize="54,54" path="m9905,1279l9897,1286,9887,1289,9877,1288,9867,1283,9861,1274,9858,1264,9859,1254,9864,1244,9872,1238,9882,1235,9892,1236,9902,1241,9909,1249,9912,1259,9911,1270,9905,1279xe" filled="false" stroked="true" strokeweight=".4pt" strokecolor="#231f20">
                <v:path arrowok="t"/>
              </v:shape>
            </v:group>
            <v:group style="position:absolute;left:9864;top:1299;width:54;height:54" coordorigin="9864,1299" coordsize="54,54">
              <v:shape style="position:absolute;left:9864;top:1299;width:54;height:54" coordorigin="9864,1299" coordsize="54,54" path="m9912,1343l9903,1350,9893,1353,9883,1351,9873,1346,9867,1338,9864,1328,9865,1318,9870,1308,9878,1302,9888,1299,9898,1300,9908,1305,9915,1313,9918,1323,9917,1333,9912,1343xe" filled="false" stroked="true" strokeweight=".4pt" strokecolor="#231f20">
                <v:path arrowok="t"/>
              </v:shape>
            </v:group>
            <v:group style="position:absolute;left:9857;top:1356;width:54;height:54" coordorigin="9857,1356" coordsize="54,54">
              <v:shape style="position:absolute;left:9857;top:1356;width:54;height:54" coordorigin="9857,1356" coordsize="54,54" path="m9905,1401l9897,1407,9887,1410,9876,1409,9867,1404,9860,1396,9857,1386,9858,1376,9863,1366,9872,1359,9882,1356,9892,1357,9902,1362,9908,1371,9911,1381,9910,1391,9905,1401xe" filled="false" stroked="true" strokeweight=".4pt" strokecolor="#231f20">
                <v:path arrowok="t"/>
              </v:shape>
            </v:group>
            <v:group style="position:absolute;left:9859;top:1414;width:54;height:54" coordorigin="9859,1414" coordsize="54,54">
              <v:shape style="position:absolute;left:9859;top:1414;width:54;height:54" coordorigin="9859,1414" coordsize="54,54" path="m9907,1458l9899,1465,9889,1468,9878,1467,9869,1462,9862,1453,9859,1443,9860,1433,9865,1423,9874,1417,9884,1414,9894,1415,9903,1420,9910,1428,9913,1438,9912,1448,9907,1458xe" filled="false" stroked="true" strokeweight=".4pt" strokecolor="#231f20">
                <v:path arrowok="t"/>
              </v:shape>
            </v:group>
            <v:group style="position:absolute;left:9856;top:1475;width:54;height:54" coordorigin="9856,1475" coordsize="54,54">
              <v:shape style="position:absolute;left:9856;top:1475;width:54;height:54" coordorigin="9856,1475" coordsize="54,54" path="m9904,1519l9896,1526,9886,1529,9875,1528,9866,1523,9859,1514,9856,1504,9857,1494,9862,1484,9871,1478,9881,1475,9891,1476,9900,1481,9907,1489,9910,1499,9909,1509,9904,1519xe" filled="false" stroked="true" strokeweight=".4pt" strokecolor="#231f20">
                <v:path arrowok="t"/>
              </v:shape>
            </v:group>
            <v:group style="position:absolute;left:9871;top:1047;width:18;height:512" coordorigin="9871,1047" coordsize="18,512">
              <v:shape style="position:absolute;left:9871;top:1047;width:18;height:512" coordorigin="9871,1047" coordsize="18,512" path="m9871,1047l9883,1122,9888,1227,9889,1343,9886,1450,9883,1528,9882,1559e" filled="false" stroked="true" strokeweight=".4pt" strokecolor="#231f20">
                <v:path arrowok="t"/>
              </v:shape>
              <v:shape style="position:absolute;left:8836;top:1237;width:637;height:640" type="#_x0000_t75" stroked="false">
                <v:imagedata r:id="rId89" o:title=""/>
              </v:shape>
            </v:group>
            <v:group style="position:absolute;left:8859;top:1514;width:405;height:342" coordorigin="8859,1514" coordsize="405,342">
              <v:shape style="position:absolute;left:8859;top:1514;width:405;height:342" coordorigin="8859,1514" coordsize="405,342" path="m9177,1514l9176,1515,9166,1524,9156,1534,9146,1544,9136,1554,9107,1582,9077,1611,9046,1640,9016,1669,8996,1688,8957,1728,8937,1747,8916,1766,8896,1785,8877,1804,8859,1823,8860,1837,8868,1845,8872,1856,8951,1830,8951,1811,8953,1793,8958,1778,8967,1767,9007,1767,9009,1763,9016,1755,9014,1743,9008,1735,9005,1725,9016,1709,9033,1699,9054,1695,9086,1695,9087,1694,9097,1683,9105,1669,9108,1651,9107,1640,9107,1631,9109,1623,9115,1615,9120,1611,9130,1605,9238,1605,9259,1601,9263,1601,9254,1590,9237,1572,9217,1554,9197,1535,9181,1516,9179,1516,9177,1514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007,1767l8967,1767,8978,1768,8982,1775,9003,1774,9007,1767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086,1695l9054,1695,9074,1702,9086,1695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238,1605l9130,1605,9147,1606,9148,1619,9161,1622,9184,1616,9209,1611,9234,1606,9238,1605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263,1601l9259,1601,9264,1601,9263,1601xe" filled="true" fillcolor="#ffffff" stroked="false">
                <v:path arrowok="t"/>
                <v:fill type="solid"/>
              </v:shape>
              <v:shape style="position:absolute;left:8859;top:1514;width:405;height:342" coordorigin="8859,1514" coordsize="405,342" path="m9180,1515l9179,1516,9181,1516,9180,1515xe" filled="true" fillcolor="#ffffff" stroked="false">
                <v:path arrowok="t"/>
                <v:fill type="solid"/>
              </v:shape>
              <v:shape style="position:absolute;left:9337;top:987;width:349;height:406" type="#_x0000_t75" stroked="false">
                <v:imagedata r:id="rId83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156.516205pt;width:24.55pt;height:24.55pt;mso-position-horizontal-relative:page;mso-position-vertical-relative:paragraph;z-index:3376;mso-wrap-distance-left:0;mso-wrap-distance-right:0" coordorigin="974,3130" coordsize="491,491">
            <v:shape style="position:absolute;left:974;top:3130;width:491;height:491" coordorigin="974,3130" coordsize="491,491" path="m974,3621l1464,3621,1464,3130,974,3130,974,3621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521935pt;margin-top:121.888206pt;width:140.050pt;height:96pt;mso-position-horizontal-relative:page;mso-position-vertical-relative:paragraph;z-index:3400;mso-wrap-distance-left:0;mso-wrap-distance-right:0" coordorigin="1670,2438" coordsize="2801,1920">
            <v:shape style="position:absolute;left:3466;top:3351;width:637;height:640" type="#_x0000_t75" stroked="false">
              <v:imagedata r:id="rId90" o:title=""/>
            </v:shape>
            <v:group style="position:absolute;left:3676;top:3628;width:405;height:342" coordorigin="3676,3628" coordsize="405,342">
              <v:shape style="position:absolute;left:3676;top:3628;width:405;height:342" coordorigin="3676,3628" coordsize="405,342" path="m4024,3881l3972,3881,3981,3892,3986,3907,3989,3925,3989,3944,4067,3970,4071,3959,4079,3951,4081,3937,4062,3918,4043,3899,4024,3881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950,3809l3885,3809,3906,3813,3924,3823,3934,3839,3931,3849,3926,3857,3924,3869,3930,3877,3936,3888,3958,3889,3962,3882,3972,3881,4024,3881,4002,3861,3983,3842,3950,3809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857,3719l3809,3719,3820,3725,3824,3729,3831,3737,3833,3745,3832,3754,3832,3765,3835,3783,3842,3797,3853,3808,3865,3816,3885,3809,3950,3809,3944,3802,3924,3783,3893,3754,3863,3725,3857,3719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852,3715l3681,3715,3705,3720,3730,3725,3755,3730,3779,3736,3791,3733,3793,3720,3809,3719,3857,3719,3852,3715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759,3629l3742,3649,3723,3668,3703,3686,3685,3704,3676,3715,3681,3715,3852,3715,3833,3696,3803,3668,3793,3658,3784,3648,3774,3638,3764,3630,3760,3630,3759,3629xe" filled="true" fillcolor="#ffffff" stroked="false">
                <v:path arrowok="t"/>
                <v:fill type="solid"/>
              </v:shape>
              <v:shape style="position:absolute;left:3676;top:3628;width:405;height:342" coordorigin="3676,3628" coordsize="405,342" path="m3763,3628l3760,3630,3764,3630,3764,3629,3763,3628xe" filled="true" fillcolor="#ffffff" stroked="false">
                <v:path arrowok="t"/>
                <v:fill type="solid"/>
              </v:shape>
            </v:group>
            <v:group style="position:absolute;left:2706;top:2442;width:727;height:727" coordorigin="2706,2442" coordsize="727,727">
              <v:shape style="position:absolute;left:2706;top:2442;width:727;height:727" coordorigin="2706,2442" coordsize="727,727" path="m3433,2805l3425,2878,3404,2947,3371,3008,3326,3062,3273,3107,3211,3140,3143,3161,3069,3169,2996,3161,2928,3140,2866,3107,2812,3062,2768,3008,2734,2947,2713,2878,2706,2805,2713,2732,2734,2664,2768,2602,2812,2548,2866,2504,2928,2470,2996,2449,3069,2442,3143,2449,3211,2470,3273,2504,3326,2548,3371,2602,3404,2664,3425,2732,3433,2805xe" filled="false" stroked="true" strokeweight=".4pt" strokecolor="#231f20">
                <v:path arrowok="t"/>
              </v:shape>
            </v:group>
            <v:group style="position:absolute;left:2732;top:2463;width:674;height:674" coordorigin="2732,2463" coordsize="674,674">
              <v:shape style="position:absolute;left:2732;top:2463;width:674;height:674" coordorigin="2732,2463" coordsize="674,674" path="m3406,2800l3397,2877,3372,2948,3332,3011,3280,3063,3218,3103,3147,3128,3069,3137,2992,3128,2921,3103,2859,3063,2806,3011,2767,2948,2741,2877,2732,2800,2741,2723,2767,2652,2806,2589,2859,2537,2921,2497,2992,2472,3069,2463,3147,2472,3218,2497,3280,2537,3332,2589,3372,2652,3397,2723,3406,2800xe" filled="false" stroked="true" strokeweight=".4pt" strokecolor="#231f20">
                <v:path arrowok="t"/>
              </v:shape>
              <v:shape style="position:absolute;left:3254;top:3101;width:349;height:406" type="#_x0000_t75" stroked="false">
                <v:imagedata r:id="rId91" o:title=""/>
              </v:shape>
            </v:group>
            <v:group style="position:absolute;left:2909;top:3552;width:381;height:806" coordorigin="2909,3552" coordsize="381,806">
              <v:shape style="position:absolute;left:2909;top:3552;width:381;height:806" coordorigin="2909,3552" coordsize="381,806" path="m3106,4107l3082,4107,3095,4120,3095,4127,3094,4139,3071,4153,3064,4178,3072,4203,3093,4222,3087,4233,3078,4244,3069,4254,3063,4264,3075,4287,3089,4311,3103,4334,3120,4357,3136,4354,3152,4349,3167,4341,3173,4336,3128,4336,3086,4265,3099,4250,3108,4235,3114,4221,3115,4207,3110,4203,3099,4203,3083,4188,3085,4176,3086,4166,3095,4158,3105,4156,3114,4150,3116,4131,3110,4111,3106,410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45,3877l3119,3877,3120,3878,3123,3879,3123,3880,3124,3893,3125,3907,3126,3922,3127,3935,3131,3979,3134,4018,3138,4059,3142,4101,3145,4129,3148,4184,3150,4212,3153,4239,3156,4267,3159,4294,3160,4320,3150,4330,3139,4330,3128,4336,3173,4336,3181,4330,3199,4308,3201,4303,3178,4303,3179,4293,3171,4220,3170,4196,3163,4117,3156,4035,3148,3955,3141,3877,3145,387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239,3869l3214,3869,3211,3880,3207,3891,3202,3902,3200,3913,3193,3917,3183,3917,3173,3917,3165,3921,3162,3929,3163,3941,3165,3967,3171,4042,3181,4178,3185,4238,3187,4255,3188,4270,3187,4284,3182,4299,3178,4303,3201,4303,3207,4287,3207,4284,3208,4270,3208,4264,3199,4153,3194,4087,3189,4009,3185,3937,3189,3937,3196,3937,3215,3931,3218,3926,3220,3915,3223,3904,3226,3893,3231,3883,3237,3873,3239,3869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06,4200l3099,4203,3110,4203,3106,4200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01,3987l3072,3987,3083,3997,3081,4006,3072,4009,3066,4018,3056,4040,3051,4065,3053,4088,3065,4105,3072,4111,3082,4107,3106,4107,3096,4095,3076,4087,3072,4073,3095,4015,3106,4012,3102,3989,3101,398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084,3552l3010,3573,2943,3633,2909,3745,2920,3805,2949,3859,2958,3869,2977,3890,2986,3901,3027,3955,3036,3968,3044,3979,3053,3987,3064,3995,3072,3987,3101,3987,3098,3978,3096,3976,3075,3976,3064,3970,3050,3950,3034,3930,3019,3910,3004,3890,3000,3887,3014,3885,3039,3883,3066,3882,3094,3880,3119,3877,3145,3877,3159,3874,3196,3872,3214,3869,3239,3869,3240,3869,2995,3869,2983,3866,2944,3812,2929,3729,2937,3686,2984,3616,3044,3580,3105,3571,3181,3571,3160,3561,3121,3552,3084,3552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085,3967l3075,3976,3096,3976,3085,396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96,3937l3189,3937,3195,3937,3196,3937xe" filled="true" fillcolor="#231f20" stroked="false">
                <v:path arrowok="t"/>
                <v:fill type="solid"/>
              </v:shape>
              <v:shape style="position:absolute;left:2909;top:3552;width:381;height:806" coordorigin="2909,3552" coordsize="381,806" path="m3181,3571l3105,3571,3135,3576,3166,3586,3194,3602,3240,3647,3265,3702,3268,3760,3252,3816,3247,3827,3241,3840,3229,3850,3213,3851,3203,3852,3164,3855,3086,3859,3046,3863,3029,3865,3012,3868,2995,3869,3240,3869,3242,3866,3248,3861,3254,3853,3283,3793,3290,3728,3274,3666,3238,3612,3199,3580,3181,3571xe" filled="true" fillcolor="#231f20" stroked="false">
                <v:path arrowok="t"/>
                <v:fill type="solid"/>
              </v:shape>
              <v:shape style="position:absolute;left:2929;top:3571;width:340;height:297" type="#_x0000_t75" stroked="false">
                <v:imagedata r:id="rId92" o:title=""/>
              </v:shape>
            </v:group>
            <v:group style="position:absolute;left:3141;top:3869;width:74;height:434" coordorigin="3141,3869" coordsize="74,434">
              <v:shape style="position:absolute;left:3141;top:3869;width:74;height:434" coordorigin="3141,3869" coordsize="74,434" path="m3214,3869l3196,3872,3159,3874,3141,3877,3149,3957,3156,4037,3163,4117,3169,4196,3171,4220,3173,4244,3175,4267,3178,4290,3179,4293,3178,4303,3182,4299,3187,4284,3188,4270,3187,4255,3185,4238,3180,4170,3170,4035,3165,3967,3164,3955,3163,3941,3162,3929,3165,3921,3173,3917,3183,3917,3193,3917,3200,3913,3202,3902,3206,3891,3211,3880,3214,3869xe" filled="true" fillcolor="#ffffff" stroked="false">
                <v:path arrowok="t"/>
                <v:fill type="solid"/>
              </v:shape>
            </v:group>
            <v:group style="position:absolute;left:3000;top:3877;width:161;height:460" coordorigin="3000,3877" coordsize="161,460">
              <v:shape style="position:absolute;left:3000;top:3877;width:161;height:460" coordorigin="3000,3877" coordsize="161,460" path="m3149,4200l3106,4200,3115,4207,3114,4221,3108,4235,3099,4250,3086,4265,3128,4336,3139,4330,3150,4330,3160,4320,3159,4294,3156,4267,3153,4239,3150,4212,3149,4200xe" filled="true" fillcolor="#ffffff" stroked="false">
                <v:path arrowok="t"/>
                <v:fill type="solid"/>
              </v:shape>
              <v:shape style="position:absolute;left:3000;top:3877;width:161;height:460" coordorigin="3000,3877" coordsize="161,460" path="m3130,3967l3085,3967,3098,3978,3102,3989,3106,4012,3095,4015,3085,4027,3075,4042,3071,4058,3072,4073,3076,4087,3096,4095,3110,4111,3116,4131,3114,4150,3105,4156,3095,4158,3086,4166,3085,4176,3083,4188,3098,4203,3106,4200,3149,4200,3148,4184,3145,4129,3142,4101,3138,4058,3134,4017,3131,3976,3130,3967xe" filled="true" fillcolor="#ffffff" stroked="false">
                <v:path arrowok="t"/>
                <v:fill type="solid"/>
              </v:shape>
              <v:shape style="position:absolute;left:3000;top:3877;width:161;height:460" coordorigin="3000,3877" coordsize="161,460" path="m3119,3877l3094,3880,3066,3882,3039,3883,3014,3885,3000,3887,3004,3890,3019,3910,3034,3930,3050,3950,3064,3970,3075,3976,3085,3967,3130,3967,3127,3935,3126,3921,3125,3907,3124,3893,3123,3880,3123,3879,3120,3878,3119,3877xe" filled="true" fillcolor="#ffffff" stroked="false">
                <v:path arrowok="t"/>
                <v:fill type="solid"/>
              </v:shape>
            </v:group>
            <v:group style="position:absolute;left:3053;top:3170;width:54;height:54" coordorigin="3053,3170" coordsize="54,54">
              <v:shape style="position:absolute;left:3053;top:3170;width:54;height:54" coordorigin="3053,3170" coordsize="54,54" path="m3101,3214l3093,3221,3083,3224,3073,3223,3063,3218,3056,3209,3053,3199,3054,3189,3060,3180,3068,3173,3078,3170,3088,3171,3098,3176,3104,3184,3107,3194,3106,3205,3101,3214xe" filled="false" stroked="true" strokeweight=".4pt" strokecolor="#231f20">
                <v:path arrowok="t"/>
              </v:shape>
            </v:group>
            <v:group style="position:absolute;left:3060;top:3231;width:54;height:54" coordorigin="3060,3231" coordsize="54,54">
              <v:shape style="position:absolute;left:3060;top:3231;width:54;height:54" coordorigin="3060,3231" coordsize="54,54" path="m3108,3276l3100,3282,3090,3285,3080,3284,3070,3279,3063,3271,3060,3261,3061,3251,3067,3241,3075,3234,3085,3231,3095,3232,3105,3237,3111,3246,3114,3256,3113,3266,3108,3276xe" filled="false" stroked="true" strokeweight=".4pt" strokecolor="#231f20">
                <v:path arrowok="t"/>
              </v:shape>
            </v:group>
            <v:group style="position:absolute;left:3062;top:3296;width:54;height:54" coordorigin="3062,3296" coordsize="54,54">
              <v:shape style="position:absolute;left:3062;top:3296;width:54;height:54" coordorigin="3062,3296" coordsize="54,54" path="m3110,3340l3102,3347,3092,3350,3081,3349,3072,3344,3065,3335,3062,3325,3063,3315,3068,3306,3077,3299,3087,3296,3097,3297,3106,3302,3113,3310,3116,3320,3115,3331,3110,3340xe" filled="false" stroked="true" strokeweight=".4pt" strokecolor="#231f20">
                <v:path arrowok="t"/>
              </v:shape>
            </v:group>
            <v:group style="position:absolute;left:3062;top:3358;width:54;height:54" coordorigin="3062,3358" coordsize="54,54">
              <v:shape style="position:absolute;left:3062;top:3358;width:54;height:54" coordorigin="3062,3358" coordsize="54,54" path="m3110,3402l3101,3409,3091,3412,3081,3411,3071,3406,3065,3398,3062,3388,3063,3377,3068,3368,3076,3361,3086,3358,3096,3359,3106,3364,3113,3373,3116,3383,3115,3393,3110,3402xe" filled="false" stroked="true" strokeweight=".4pt" strokecolor="#231f20">
                <v:path arrowok="t"/>
              </v:shape>
            </v:group>
            <v:group style="position:absolute;left:3068;top:3422;width:54;height:54" coordorigin="3068,3422" coordsize="54,54">
              <v:shape style="position:absolute;left:3068;top:3422;width:54;height:54" coordorigin="3068,3422" coordsize="54,54" path="m3116,3466l3107,3473,3097,3476,3087,3475,3078,3470,3071,3461,3068,3451,3069,3441,3074,3432,3082,3425,3092,3422,3103,3423,3112,3428,3119,3436,3122,3446,3121,3457,3116,3466xe" filled="false" stroked="true" strokeweight=".4pt" strokecolor="#231f20">
                <v:path arrowok="t"/>
              </v:shape>
            </v:group>
            <v:group style="position:absolute;left:3061;top:3480;width:54;height:54" coordorigin="3061,3480" coordsize="54,54">
              <v:shape style="position:absolute;left:3061;top:3480;width:54;height:54" coordorigin="3061,3480" coordsize="54,54" path="m3109,3524l3101,3531,3091,3534,3081,3533,3071,3528,3064,3519,3061,3509,3062,3499,3068,3489,3076,3483,3086,3480,3096,3481,3106,3486,3112,3494,3115,3504,3114,3514,3109,3524xe" filled="false" stroked="true" strokeweight=".4pt" strokecolor="#231f20">
                <v:path arrowok="t"/>
              </v:shape>
            </v:group>
            <v:group style="position:absolute;left:3063;top:3537;width:54;height:54" coordorigin="3063,3537" coordsize="54,54">
              <v:shape style="position:absolute;left:3063;top:3537;width:54;height:54" coordorigin="3063,3537" coordsize="54,54" path="m3111,3581l3103,3588,3093,3591,3082,3590,3073,3585,3066,3577,3063,3567,3064,3556,3069,3547,3078,3540,3088,3537,3098,3538,3108,3543,3114,3551,3117,3561,3116,3572,3111,3581xe" filled="false" stroked="true" strokeweight=".4pt" strokecolor="#231f20">
                <v:path arrowok="t"/>
              </v:shape>
            </v:group>
            <v:group style="position:absolute;left:3060;top:3598;width:54;height:54" coordorigin="3060,3598" coordsize="54,54">
              <v:shape style="position:absolute;left:3060;top:3598;width:54;height:54" coordorigin="3060,3598" coordsize="54,54" path="m3108,3642l3100,3649,3090,3652,3080,3651,3070,3646,3063,3638,3060,3628,3061,3617,3066,3608,3075,3601,3085,3598,3095,3599,3105,3604,3111,3613,3114,3622,3113,3633,3108,3642xe" filled="false" stroked="true" strokeweight=".4pt" strokecolor="#231f20">
                <v:path arrowok="t"/>
              </v:shape>
            </v:group>
            <v:group style="position:absolute;left:3076;top:3171;width:18;height:512" coordorigin="3076,3171" coordsize="18,512">
              <v:shape style="position:absolute;left:3076;top:3171;width:18;height:512" coordorigin="3076,3171" coordsize="18,512" path="m3076,3171l3088,3245,3093,3350,3093,3466,3090,3573,3087,3652,3086,3682e" filled="false" stroked="true" strokeweight=".4pt" strokecolor="#231f20">
                <v:path arrowok="t"/>
              </v:shape>
              <v:shape style="position:absolute;left:2040;top:3361;width:637;height:640" type="#_x0000_t75" stroked="false">
                <v:imagedata r:id="rId93" o:title=""/>
              </v:shape>
            </v:group>
            <v:group style="position:absolute;left:2063;top:3638;width:405;height:342" coordorigin="2063,3638" coordsize="405,342">
              <v:shape style="position:absolute;left:2063;top:3638;width:405;height:342" coordorigin="2063,3638" coordsize="405,342" path="m2381,3638l2380,3638,2370,3647,2360,3657,2350,3668,2340,3678,2311,3706,2281,3735,2250,3764,2220,3792,2200,3812,2161,3852,2141,3871,2121,3890,2100,3908,2081,3927,2063,3946,2064,3960,2072,3968,2076,3979,2155,3954,2155,3934,2157,3916,2162,3901,2171,3890,2211,3890,2214,3887,2220,3878,2218,3867,2212,3859,2209,3848,2220,3833,2238,3822,2258,3818,2290,3818,2291,3818,2301,3807,2309,3792,2312,3774,2311,3764,2311,3754,2313,3746,2319,3738,2324,3734,2334,3729,2442,3729,2463,3724,2467,3724,2458,3714,2441,3696,2421,3677,2401,3658,2385,3639,2383,3639,2381,3638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211,3890l2171,3890,2182,3891,2186,3899,2207,3897,2211,3890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290,3818l2258,3818,2279,3825,2290,3818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442,3729l2334,3729,2351,3729,2353,3742,2365,3745,2389,3740,2413,3734,2438,3730,2442,3729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467,3724l2463,3724,2468,3725,2467,3724xe" filled="true" fillcolor="#ffffff" stroked="false">
                <v:path arrowok="t"/>
                <v:fill type="solid"/>
              </v:shape>
              <v:shape style="position:absolute;left:2063;top:3638;width:405;height:342" coordorigin="2063,3638" coordsize="405,342" path="m2384,3638l2383,3639,2385,3639,2384,3638xe" filled="true" fillcolor="#ffffff" stroked="false">
                <v:path arrowok="t"/>
                <v:fill type="solid"/>
              </v:shape>
              <v:shape style="position:absolute;left:2541;top:3110;width:349;height:406" type="#_x0000_t75" stroked="false">
                <v:imagedata r:id="rId94" o:title=""/>
              </v:shape>
              <v:shape style="position:absolute;left:3740;top:2981;width:731;height:503" type="#_x0000_t75" stroked="false">
                <v:imagedata r:id="rId95" o:title=""/>
              </v:shape>
            </v:group>
            <v:group style="position:absolute;left:3999;top:3223;width:454;height:242" coordorigin="3999,3223" coordsize="454,242">
              <v:shape style="position:absolute;left:3999;top:3223;width:454;height:242" coordorigin="3999,3223" coordsize="454,242" path="m4409,3407l4330,3407,4342,3415,4351,3427,4358,3443,4364,3463,4446,3465,4447,3453,4452,3443,4450,3429,4427,3416,4409,3407xe" filled="true" fillcolor="#ffffff" stroked="false">
                <v:path arrowok="t"/>
                <v:fill type="solid"/>
              </v:shape>
              <v:shape style="position:absolute;left:3999;top:3223;width:454;height:242" coordorigin="3999,3223" coordsize="454,242" path="m4317,3360l4247,3360,4267,3365,4282,3377,4282,3388,4279,3397,4280,3409,4288,3415,4297,3423,4319,3418,4320,3410,4330,3407,4409,3407,4403,3404,4378,3391,4353,3379,4329,3366,4317,3360xe" filled="true" fillcolor="#ffffff" stroked="false">
                <v:path arrowok="t"/>
                <v:fill type="solid"/>
              </v:shape>
              <v:shape style="position:absolute;left:3999;top:3223;width:454;height:242" coordorigin="3999,3223" coordsize="454,242" path="m4199,3298l4128,3298,4139,3300,4145,3302,4153,3308,4158,3316,4160,3326,4162,3335,4170,3351,4181,3363,4195,3371,4209,3375,4226,3362,4247,3360,4317,3360,4280,3339,4256,3326,4218,3307,4199,3298xe" filled="true" fillcolor="#ffffff" stroked="false">
                <v:path arrowok="t"/>
                <v:fill type="solid"/>
              </v:shape>
              <v:shape style="position:absolute;left:3999;top:3223;width:454;height:242" coordorigin="3999,3223" coordsize="454,242" path="m4057,3223l4055,3225,4054,3225,4044,3249,4030,3273,4016,3296,4005,3319,3999,3332,4003,3330,4028,3328,4054,3326,4079,3324,4103,3322,4114,3316,4112,3303,4128,3298,4199,3298,4107,3250,4095,3244,4083,3237,4071,3230,4062,3225,4055,3225,4054,3225,4061,3225,4058,3224,4057,3223xe" filled="true" fillcolor="#ffffff" stroked="false">
                <v:path arrowok="t"/>
                <v:fill type="solid"/>
              </v:shape>
              <v:shape style="position:absolute;left:3429;top:2862;width:427;height:286" type="#_x0000_t75" stroked="false">
                <v:imagedata r:id="rId96" o:title=""/>
              </v:shape>
            </v:group>
            <v:group style="position:absolute;left:3435;top:2883;width:438;height:267" coordorigin="3435,2883" coordsize="438,267">
              <v:shape style="position:absolute;left:3435;top:2883;width:438;height:267" coordorigin="3435,2883" coordsize="438,267" path="m3435,2883l3504,2913,3596,2965,3693,3027,3783,3086,3847,3131,3872,3149e" filled="false" stroked="true" strokeweight=".4pt" strokecolor="#231f20">
                <v:path arrowok="t"/>
              </v:shape>
              <v:shape style="position:absolute;left:1670;top:2981;width:732;height:503" type="#_x0000_t75" stroked="false">
                <v:imagedata r:id="rId97" o:title=""/>
              </v:shape>
            </v:group>
            <v:group style="position:absolute;left:1689;top:3223;width:454;height:242" coordorigin="1689,3223" coordsize="454,242">
              <v:shape style="position:absolute;left:1689;top:3223;width:454;height:242" coordorigin="1689,3223" coordsize="454,242" path="m2084,3223l2083,3224,2071,3230,2059,3237,2047,3244,2034,3250,1924,3307,1886,3326,1861,3339,1813,3366,1789,3379,1763,3391,1739,3404,1715,3416,1692,3429,1689,3443,1695,3453,1695,3465,1778,3463,1784,3443,1791,3427,1800,3415,1812,3407,1862,3407,1863,3397,1860,3388,1860,3377,1875,3365,1895,3360,1964,3360,1971,3351,1979,3335,1982,3325,1984,3316,1988,3308,1997,3302,2002,3300,2014,3298,2126,3298,2125,3296,2112,3273,2098,3249,2088,3225,2086,3225,2084,3223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1862,3407l1812,3407,1822,3410,1823,3418,1844,3423,1853,3415,1862,3409,1862,3407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1964,3360l1895,3360,1916,3362,1933,3375,1947,3371,1960,3363,1964,3360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2126,3298l2014,3298,2030,3303,2028,3316,2038,3322,2063,3324,2088,3326,2113,3328,2138,3330,2143,3332,2137,3319,2126,3298xe" filled="true" fillcolor="#ffffff" stroked="false">
                <v:path arrowok="t"/>
                <v:fill type="solid"/>
              </v:shape>
              <v:shape style="position:absolute;left:1689;top:3223;width:454;height:242" coordorigin="1689,3223" coordsize="454,242" path="m2088,3225l2086,3225,2088,3225,2088,3225xe" filled="true" fillcolor="#ffffff" stroked="false">
                <v:path arrowok="t"/>
                <v:fill type="solid"/>
              </v:shape>
              <v:shape style="position:absolute;left:2286;top:2862;width:427;height:286" type="#_x0000_t75" stroked="false">
                <v:imagedata r:id="rId98" o:title=""/>
              </v:shape>
            </v:group>
            <v:group style="position:absolute;left:2269;top:2883;width:438;height:267" coordorigin="2269,2883" coordsize="438,267">
              <v:shape style="position:absolute;left:2269;top:2883;width:438;height:267" coordorigin="2269,2883" coordsize="438,267" path="m2707,2883l2637,2913,2546,2965,2448,3027,2359,3086,2294,3131,2269,314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31.746994pt;margin-top:121.888206pt;width:121.6pt;height:96pt;mso-position-horizontal-relative:page;mso-position-vertical-relative:paragraph;z-index:3424;mso-wrap-distance-left:0;mso-wrap-distance-right:0" coordorigin="4635,2438" coordsize="2432,1920">
            <v:shape style="position:absolute;left:6061;top:3351;width:637;height:640" type="#_x0000_t75" stroked="false">
              <v:imagedata r:id="rId99" o:title=""/>
            </v:shape>
            <v:group style="position:absolute;left:6271;top:3628;width:405;height:342" coordorigin="6271,3628" coordsize="405,342">
              <v:shape style="position:absolute;left:6271;top:3628;width:405;height:342" coordorigin="6271,3628" coordsize="405,342" path="m6619,3881l6567,3881,6576,3892,6581,3907,6584,3925,6584,3944,6662,3970,6666,3959,6674,3951,6676,3937,6657,3918,6638,3899,6619,3881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545,3809l6480,3809,6501,3813,6518,3823,6529,3839,6526,3849,6521,3857,6519,3869,6525,3877,6531,3888,6553,3889,6557,3882,6567,3881,6619,3881,6597,3861,6577,3842,6545,3809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451,3719l6404,3719,6415,3725,6419,3729,6426,3737,6428,3745,6427,3754,6427,3765,6430,3783,6437,3797,6447,3808,6460,3816,6480,3809,6545,3809,6539,3802,6519,3783,6488,3754,6457,3725,6451,3719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447,3715l6276,3715,6300,3720,6325,3725,6350,3730,6374,3736,6386,3733,6388,3720,6404,3719,6451,3719,6447,3715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354,3629l6337,3649,6318,3668,6298,3686,6280,3704,6271,3715,6276,3715,6447,3715,6428,3696,6398,3668,6388,3658,6378,3648,6369,3638,6359,3630,6355,3630,6354,3629xe" filled="true" fillcolor="#ffffff" stroked="false">
                <v:path arrowok="t"/>
                <v:fill type="solid"/>
              </v:shape>
              <v:shape style="position:absolute;left:6271;top:3628;width:405;height:342" coordorigin="6271,3628" coordsize="405,342" path="m6358,3628l6355,3630,6359,3630,6359,3629,6358,3628xe" filled="true" fillcolor="#ffffff" stroked="false">
                <v:path arrowok="t"/>
                <v:fill type="solid"/>
              </v:shape>
            </v:group>
            <v:group style="position:absolute;left:5301;top:2442;width:727;height:727" coordorigin="5301,2442" coordsize="727,727">
              <v:shape style="position:absolute;left:5301;top:2442;width:727;height:727" coordorigin="5301,2442" coordsize="727,727" path="m6028,2805l6020,2878,5999,2947,5966,3008,5921,3062,5867,3107,5806,3140,5737,3161,5664,3169,5591,3161,5523,3140,5461,3107,5407,3062,5363,3008,5329,2947,5308,2878,5301,2805,5308,2732,5329,2664,5363,2602,5407,2548,5461,2504,5523,2470,5591,2449,5664,2442,5737,2449,5806,2470,5867,2504,5921,2548,5966,2602,5999,2664,6020,2732,6028,2805xe" filled="false" stroked="true" strokeweight=".4pt" strokecolor="#231f20">
                <v:path arrowok="t"/>
              </v:shape>
            </v:group>
            <v:group style="position:absolute;left:5327;top:2463;width:674;height:674" coordorigin="5327,2463" coordsize="674,674">
              <v:shape style="position:absolute;left:5327;top:2463;width:674;height:674" coordorigin="5327,2463" coordsize="674,674" path="m6001,2800l5992,2877,5967,2948,5927,3011,5875,3063,5812,3103,5741,3128,5664,3137,5587,3128,5516,3103,5453,3063,5401,3011,5362,2948,5336,2877,5327,2800,5336,2723,5362,2652,5401,2589,5453,2537,5516,2497,5587,2472,5664,2463,5741,2472,5812,2497,5875,2537,5927,2589,5967,2652,5992,2723,6001,2800xe" filled="false" stroked="true" strokeweight=".4pt" strokecolor="#231f20">
                <v:path arrowok="t"/>
              </v:shape>
              <v:shape style="position:absolute;left:5849;top:3101;width:349;height:406" type="#_x0000_t75" stroked="false">
                <v:imagedata r:id="rId100" o:title=""/>
              </v:shape>
            </v:group>
            <v:group style="position:absolute;left:5504;top:3552;width:381;height:806" coordorigin="5504,3552" coordsize="381,806">
              <v:shape style="position:absolute;left:5504;top:3552;width:381;height:806" coordorigin="5504,3552" coordsize="381,806" path="m5701,4107l5677,4107,5690,4120,5690,4127,5689,4139,5666,4153,5659,4178,5667,4203,5688,4222,5682,4233,5673,4244,5664,4254,5658,4264,5670,4287,5684,4311,5698,4334,5715,4357,5731,4354,5746,4349,5762,4341,5768,4336,5723,4336,5680,4265,5693,4250,5703,4235,5709,4221,5709,4207,5705,4203,5693,4203,5678,4188,5680,4176,5681,4166,5690,4158,5699,4156,5709,4150,5711,4131,5704,4111,5701,410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40,3877l5714,3877,5715,3878,5717,3879,5718,3880,5719,3893,5720,3907,5721,3922,5721,3935,5726,3979,5729,4018,5733,4059,5737,4101,5740,4129,5743,4184,5745,4212,5748,4239,5751,4267,5754,4294,5755,4320,5744,4330,5733,4330,5723,4336,5768,4336,5776,4330,5794,4308,5796,4303,5773,4303,5773,4293,5766,4220,5764,4196,5758,4117,5751,4035,5743,3955,5736,3877,5740,387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834,3869l5809,3869,5806,3880,5801,3891,5797,3902,5795,3913,5788,3917,5778,3917,5768,3917,5760,3921,5757,3929,5757,3941,5760,3967,5766,4042,5776,4178,5780,4238,5782,4255,5783,4270,5782,4284,5777,4299,5773,4303,5796,4303,5802,4287,5802,4284,5802,4270,5802,4264,5794,4153,5789,4087,5784,4009,5779,3937,5784,3937,5791,3937,5809,3931,5813,3926,5815,3915,5818,3904,5821,3893,5826,3883,5832,3873,5834,3869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01,4200l5693,4203,5705,4203,5701,4200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696,3987l5667,3987,5678,3997,5676,4006,5667,4009,5661,4018,5650,4040,5645,4065,5648,4088,5660,4105,5667,4111,5677,4107,5701,4107,5691,4095,5671,4087,5667,4073,5690,4015,5700,4012,5697,3989,5696,398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679,3552l5605,3573,5538,3633,5504,3745,5515,3805,5544,3859,5553,3869,5571,3890,5581,3901,5622,3955,5631,3968,5639,3979,5648,3987,5659,3995,5667,3987,5696,3987,5692,3978,5690,3976,5670,3976,5659,3970,5644,3950,5629,3930,5614,3910,5598,3890,5595,3887,5609,3885,5634,3883,5661,3882,5688,3880,5714,3877,5740,3877,5754,3874,5791,3872,5809,3869,5834,3869,5834,3869,5590,3869,5578,3866,5538,3812,5524,3729,5532,3686,5579,3616,5639,3580,5700,3571,5776,3571,5755,3561,5716,3552,5679,3552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680,3967l5670,3976,5690,3976,5680,396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91,3937l5784,3937,5790,3937,5791,3937xe" filled="true" fillcolor="#231f20" stroked="false">
                <v:path arrowok="t"/>
                <v:fill type="solid"/>
              </v:shape>
              <v:shape style="position:absolute;left:5504;top:3552;width:381;height:806" coordorigin="5504,3552" coordsize="381,806" path="m5776,3571l5700,3571,5730,3576,5761,3586,5789,3602,5835,3647,5860,3702,5863,3760,5847,3816,5842,3827,5836,3840,5824,3850,5808,3851,5798,3852,5759,3855,5681,3859,5640,3863,5624,3865,5607,3868,5590,3869,5834,3869,5836,3866,5843,3861,5848,3853,5878,3793,5885,3728,5869,3666,5833,3612,5794,3580,5776,3571xe" filled="true" fillcolor="#231f20" stroked="false">
                <v:path arrowok="t"/>
                <v:fill type="solid"/>
              </v:shape>
              <v:shape style="position:absolute;left:5524;top:3571;width:340;height:297" type="#_x0000_t75" stroked="false">
                <v:imagedata r:id="rId101" o:title=""/>
              </v:shape>
            </v:group>
            <v:group style="position:absolute;left:5736;top:3869;width:74;height:434" coordorigin="5736,3869" coordsize="74,434">
              <v:shape style="position:absolute;left:5736;top:3869;width:74;height:434" coordorigin="5736,3869" coordsize="74,434" path="m5809,3869l5791,3872,5754,3874,5736,3877,5743,3957,5751,4037,5758,4117,5764,4196,5766,4220,5768,4244,5770,4267,5773,4290,5773,4293,5773,4303,5777,4299,5782,4284,5783,4270,5782,4255,5780,4238,5775,4170,5765,4035,5760,3967,5759,3955,5757,3941,5757,3929,5760,3921,5768,3917,5778,3917,5788,3917,5795,3913,5797,3902,5801,3891,5806,3880,5809,3869xe" filled="true" fillcolor="#ffffff" stroked="false">
                <v:path arrowok="t"/>
                <v:fill type="solid"/>
              </v:shape>
            </v:group>
            <v:group style="position:absolute;left:5595;top:3877;width:161;height:460" coordorigin="5595,3877" coordsize="161,460">
              <v:shape style="position:absolute;left:5595;top:3877;width:161;height:460" coordorigin="5595,3877" coordsize="161,460" path="m5744,4200l5701,4200,5709,4207,5709,4221,5703,4235,5693,4250,5680,4265,5723,4336,5733,4330,5744,4330,5755,4320,5754,4294,5751,4267,5748,4239,5745,4212,5744,4200xe" filled="true" fillcolor="#ffffff" stroked="false">
                <v:path arrowok="t"/>
                <v:fill type="solid"/>
              </v:shape>
              <v:shape style="position:absolute;left:5595;top:3877;width:161;height:460" coordorigin="5595,3877" coordsize="161,460" path="m5725,3967l5680,3967,5692,3978,5697,3989,5700,4012,5690,4015,5680,4027,5670,4042,5666,4058,5667,4073,5671,4087,5691,4095,5704,4111,5711,4131,5709,4150,5699,4156,5690,4158,5681,4166,5680,4176,5678,4188,5693,4203,5701,4200,5744,4200,5743,4184,5740,4129,5737,4101,5733,4058,5729,4017,5725,3976,5725,3967xe" filled="true" fillcolor="#ffffff" stroked="false">
                <v:path arrowok="t"/>
                <v:fill type="solid"/>
              </v:shape>
              <v:shape style="position:absolute;left:5595;top:3877;width:161;height:460" coordorigin="5595,3877" coordsize="161,460" path="m5714,3877l5688,3880,5661,3882,5634,3883,5609,3885,5595,3887,5598,3890,5614,3910,5629,3930,5644,3950,5659,3970,5670,3976,5680,3967,5725,3967,5721,3935,5720,3921,5720,3907,5719,3893,5718,3880,5717,3879,5715,3878,5714,3877xe" filled="true" fillcolor="#ffffff" stroked="false">
                <v:path arrowok="t"/>
                <v:fill type="solid"/>
              </v:shape>
            </v:group>
            <v:group style="position:absolute;left:5648;top:3170;width:54;height:54" coordorigin="5648,3170" coordsize="54,54">
              <v:shape style="position:absolute;left:5648;top:3170;width:54;height:54" coordorigin="5648,3170" coordsize="54,54" path="m5696,3214l5688,3221,5678,3224,5668,3223,5658,3218,5651,3209,5648,3199,5649,3189,5654,3180,5663,3173,5673,3170,5683,3171,5693,3176,5699,3184,5702,3194,5701,3205,5696,3214xe" filled="false" stroked="true" strokeweight=".4pt" strokecolor="#231f20">
                <v:path arrowok="t"/>
              </v:shape>
            </v:group>
            <v:group style="position:absolute;left:5655;top:3231;width:54;height:54" coordorigin="5655,3231" coordsize="54,54">
              <v:shape style="position:absolute;left:5655;top:3231;width:54;height:54" coordorigin="5655,3231" coordsize="54,54" path="m5703,3276l5695,3282,5685,3285,5675,3284,5665,3279,5658,3271,5655,3261,5656,3251,5661,3241,5670,3234,5680,3231,5690,3232,5700,3237,5706,3246,5709,3256,5708,3266,5703,3276xe" filled="false" stroked="true" strokeweight=".4pt" strokecolor="#231f20">
                <v:path arrowok="t"/>
              </v:shape>
            </v:group>
            <v:group style="position:absolute;left:5657;top:3296;width:54;height:54" coordorigin="5657,3296" coordsize="54,54">
              <v:shape style="position:absolute;left:5657;top:3296;width:54;height:54" coordorigin="5657,3296" coordsize="54,54" path="m5705,3340l5696,3347,5686,3350,5676,3349,5667,3344,5660,3335,5657,3325,5658,3315,5663,3306,5671,3299,5681,3296,5692,3297,5701,3302,5708,3310,5711,3320,5710,3331,5705,3340xe" filled="false" stroked="true" strokeweight=".4pt" strokecolor="#231f20">
                <v:path arrowok="t"/>
              </v:shape>
            </v:group>
            <v:group style="position:absolute;left:5657;top:3358;width:54;height:54" coordorigin="5657,3358" coordsize="54,54">
              <v:shape style="position:absolute;left:5657;top:3358;width:54;height:54" coordorigin="5657,3358" coordsize="54,54" path="m5704,3402l5696,3409,5686,3412,5676,3411,5666,3406,5660,3398,5657,3388,5658,3377,5663,3368,5671,3361,5681,3358,5691,3359,5701,3364,5708,3373,5711,3383,5710,3393,5704,3402xe" filled="false" stroked="true" strokeweight=".4pt" strokecolor="#231f20">
                <v:path arrowok="t"/>
              </v:shape>
            </v:group>
            <v:group style="position:absolute;left:5663;top:3422;width:54;height:54" coordorigin="5663,3422" coordsize="54,54">
              <v:shape style="position:absolute;left:5663;top:3422;width:54;height:54" coordorigin="5663,3422" coordsize="54,54" path="m5711,3466l5702,3473,5692,3476,5682,3475,5672,3470,5666,3461,5663,3451,5664,3441,5669,3432,5677,3425,5687,3422,5697,3423,5707,3428,5714,3436,5717,3446,5716,3457,5711,3466xe" filled="false" stroked="true" strokeweight=".4pt" strokecolor="#231f20">
                <v:path arrowok="t"/>
              </v:shape>
            </v:group>
            <v:group style="position:absolute;left:5656;top:3480;width:54;height:54" coordorigin="5656,3480" coordsize="54,54">
              <v:shape style="position:absolute;left:5656;top:3480;width:54;height:54" coordorigin="5656,3480" coordsize="54,54" path="m5704,3524l5696,3531,5686,3534,5675,3533,5666,3528,5659,3519,5656,3509,5657,3499,5662,3489,5671,3483,5681,3480,5691,3481,5700,3486,5707,3494,5710,3504,5709,3514,5704,3524xe" filled="false" stroked="true" strokeweight=".4pt" strokecolor="#231f20">
                <v:path arrowok="t"/>
              </v:shape>
            </v:group>
            <v:group style="position:absolute;left:5658;top:3537;width:54;height:54" coordorigin="5658,3537" coordsize="54,54">
              <v:shape style="position:absolute;left:5658;top:3537;width:54;height:54" coordorigin="5658,3537" coordsize="54,54" path="m5706,3581l5698,3588,5688,3591,5677,3590,5668,3585,5661,3577,5658,3567,5659,3556,5664,3547,5673,3540,5683,3537,5693,3538,5702,3543,5709,3551,5712,3561,5711,3572,5706,3581xe" filled="false" stroked="true" strokeweight=".4pt" strokecolor="#231f20">
                <v:path arrowok="t"/>
              </v:shape>
            </v:group>
            <v:group style="position:absolute;left:5655;top:3598;width:54;height:54" coordorigin="5655,3598" coordsize="54,54">
              <v:shape style="position:absolute;left:5655;top:3598;width:54;height:54" coordorigin="5655,3598" coordsize="54,54" path="m5703,3642l5695,3649,5685,3652,5674,3651,5665,3646,5658,3638,5655,3628,5656,3617,5661,3608,5670,3601,5680,3598,5690,3599,5699,3604,5706,3613,5709,3622,5708,3633,5703,3642xe" filled="false" stroked="true" strokeweight=".4pt" strokecolor="#231f20">
                <v:path arrowok="t"/>
              </v:shape>
            </v:group>
            <v:group style="position:absolute;left:5670;top:3171;width:18;height:512" coordorigin="5670,3171" coordsize="18,512">
              <v:shape style="position:absolute;left:5670;top:3171;width:18;height:512" coordorigin="5670,3171" coordsize="18,512" path="m5670,3171l5682,3245,5687,3350,5688,3466,5685,3573,5682,3652,5681,3682e" filled="false" stroked="true" strokeweight=".4pt" strokecolor="#231f20">
                <v:path arrowok="t"/>
              </v:shape>
              <v:shape style="position:absolute;left:4635;top:3361;width:637;height:640" type="#_x0000_t75" stroked="false">
                <v:imagedata r:id="rId102" o:title=""/>
              </v:shape>
            </v:group>
            <v:group style="position:absolute;left:4658;top:3638;width:405;height:342" coordorigin="4658,3638" coordsize="405,342">
              <v:shape style="position:absolute;left:4658;top:3638;width:405;height:342" coordorigin="4658,3638" coordsize="405,342" path="m4975,3638l4975,3638,4965,3647,4955,3657,4945,3668,4935,3678,4906,3706,4876,3735,4845,3764,4815,3792,4795,3812,4756,3852,4736,3871,4715,3890,4695,3908,4676,3927,4658,3946,4659,3960,4667,3968,4671,3979,4750,3954,4750,3934,4752,3916,4757,3901,4766,3890,4806,3890,4808,3887,4815,3878,4813,3867,4807,3859,4804,3848,4815,3833,4832,3822,4853,3818,4885,3818,4886,3818,4896,3807,4904,3792,4907,3774,4906,3764,4906,3754,4907,3746,4914,3738,4919,3734,4929,3729,5037,3729,5058,3724,5062,3724,5053,3714,5036,3696,5016,3677,4996,3658,4980,3639,4978,3639,4975,3638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4806,3890l4766,3890,4777,3891,4780,3899,4802,3897,4806,3890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4885,3818l4853,3818,4873,3825,4885,3818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5037,3729l4929,3729,4946,3729,4947,3742,4959,3745,4983,3740,5008,3734,5033,3730,5037,3729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5062,3724l5058,3724,5063,3725,5062,3724xe" filled="true" fillcolor="#ffffff" stroked="false">
                <v:path arrowok="t"/>
                <v:fill type="solid"/>
              </v:shape>
              <v:shape style="position:absolute;left:4658;top:3638;width:405;height:342" coordorigin="4658,3638" coordsize="405,342" path="m4979,3638l4978,3639,4980,3639,4979,3638xe" filled="true" fillcolor="#ffffff" stroked="false">
                <v:path arrowok="t"/>
                <v:fill type="solid"/>
              </v:shape>
              <v:shape style="position:absolute;left:5135;top:3110;width:349;height:406" type="#_x0000_t75" stroked="false">
                <v:imagedata r:id="rId103" o:title=""/>
              </v:shape>
              <v:shape style="position:absolute;left:6335;top:2981;width:731;height:503" type="#_x0000_t75" stroked="false">
                <v:imagedata r:id="rId104" o:title=""/>
              </v:shape>
            </v:group>
            <v:group style="position:absolute;left:6594;top:3223;width:454;height:242" coordorigin="6594,3223" coordsize="454,242">
              <v:shape style="position:absolute;left:6594;top:3223;width:454;height:242" coordorigin="6594,3223" coordsize="454,242" path="m7004,3407l6925,3407,6936,3415,6946,3427,6953,3443,6959,3463,7041,3465,7042,3453,7047,3443,7045,3429,7022,3416,7004,3407xe" filled="true" fillcolor="#ffffff" stroked="false">
                <v:path arrowok="t"/>
                <v:fill type="solid"/>
              </v:shape>
              <v:shape style="position:absolute;left:6594;top:3223;width:454;height:242" coordorigin="6594,3223" coordsize="454,242" path="m6912,3360l6842,3360,6862,3365,6877,3377,6877,3388,6874,3397,6875,3409,6883,3415,6892,3423,6913,3418,6915,3410,6925,3407,7004,3407,6998,3404,6973,3391,6948,3379,6924,3366,6912,3360xe" filled="true" fillcolor="#ffffff" stroked="false">
                <v:path arrowok="t"/>
                <v:fill type="solid"/>
              </v:shape>
              <v:shape style="position:absolute;left:6594;top:3223;width:454;height:242" coordorigin="6594,3223" coordsize="454,242" path="m6794,3298l6722,3298,6734,3300,6740,3302,6748,3308,6752,3316,6755,3326,6757,3335,6765,3351,6776,3363,6789,3371,6803,3375,6821,3362,6842,3360,6912,3360,6875,3339,6851,3326,6813,3307,6794,3298xe" filled="true" fillcolor="#ffffff" stroked="false">
                <v:path arrowok="t"/>
                <v:fill type="solid"/>
              </v:shape>
              <v:shape style="position:absolute;left:6594;top:3223;width:454;height:242" coordorigin="6594,3223" coordsize="454,242" path="m6652,3223l6650,3225,6649,3225,6638,3249,6625,3273,6611,3296,6600,3319,6594,3332,6598,3330,6623,3328,6649,3326,6674,3324,6698,3322,6709,3316,6707,3303,6722,3298,6794,3298,6702,3250,6690,3244,6678,3237,6666,3230,6657,3225,6650,3225,6649,3225,6656,3225,6653,3224,6652,3223xe" filled="true" fillcolor="#ffffff" stroked="false">
                <v:path arrowok="t"/>
                <v:fill type="solid"/>
              </v:shape>
              <v:shape style="position:absolute;left:6024;top:2862;width:427;height:286" type="#_x0000_t75" stroked="false">
                <v:imagedata r:id="rId105" o:title=""/>
              </v:shape>
            </v:group>
            <v:group style="position:absolute;left:6030;top:2883;width:438;height:267" coordorigin="6030,2883" coordsize="438,267">
              <v:shape style="position:absolute;left:6030;top:2883;width:438;height:267" coordorigin="6030,2883" coordsize="438,267" path="m6030,2883l6099,2913,6190,2965,6288,3027,6377,3086,6442,3131,6467,314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61.48999pt;margin-top:121.888206pt;width:103.2pt;height:96pt;mso-position-horizontal-relative:page;mso-position-vertical-relative:paragraph;z-index:3448;mso-wrap-distance-left:0;mso-wrap-distance-right:0" coordorigin="7230,2438" coordsize="2064,1920">
            <v:shape style="position:absolute;left:8656;top:3351;width:637;height:640" type="#_x0000_t75" stroked="false">
              <v:imagedata r:id="rId106" o:title=""/>
            </v:shape>
            <v:group style="position:absolute;left:8866;top:3628;width:405;height:342" coordorigin="8866,3628" coordsize="405,342">
              <v:shape style="position:absolute;left:8866;top:3628;width:405;height:342" coordorigin="8866,3628" coordsize="405,342" path="m9214,3881l9162,3881,9171,3892,9176,3907,9178,3925,9178,3944,9257,3970,9261,3959,9269,3951,9271,3937,9252,3918,9233,3899,9214,3881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9140,3809l9075,3809,9096,3813,9113,3823,9124,3839,9121,3849,9116,3857,9114,3869,9120,3877,9126,3888,9148,3889,9151,3882,9162,3881,9214,3881,9192,3861,9172,3842,9140,3809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9046,3719l8999,3719,9010,3725,9014,3729,9021,3737,9023,3745,9022,3754,9021,3765,9025,3783,9032,3797,9042,3808,9055,3816,9075,3809,9140,3809,9134,3802,9114,3783,9083,3754,9052,3725,9046,3719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9042,3715l8871,3715,8895,3720,8920,3725,8945,3730,8969,3736,8981,3733,8983,3720,8999,3719,9046,3719,9042,3715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8949,3629l8932,3649,8912,3668,8893,3686,8875,3704,8866,3715,8871,3715,9042,3715,9023,3696,8993,3668,8983,3658,8973,3648,8964,3638,8954,3630,8950,3630,8949,3629xe" filled="true" fillcolor="#ffffff" stroked="false">
                <v:path arrowok="t"/>
                <v:fill type="solid"/>
              </v:shape>
              <v:shape style="position:absolute;left:8866;top:3628;width:405;height:342" coordorigin="8866,3628" coordsize="405,342" path="m8953,3628l8950,3630,8954,3630,8954,3629,8953,3628xe" filled="true" fillcolor="#ffffff" stroked="false">
                <v:path arrowok="t"/>
                <v:fill type="solid"/>
              </v:shape>
            </v:group>
            <v:group style="position:absolute;left:7896;top:2442;width:727;height:727" coordorigin="7896,2442" coordsize="727,727">
              <v:shape style="position:absolute;left:7896;top:2442;width:727;height:727" coordorigin="7896,2442" coordsize="727,727" path="m8623,2805l8615,2878,8594,2947,8560,3008,8516,3062,8462,3107,8401,3140,8332,3161,8259,3169,8186,3161,8118,3140,8056,3107,8002,3062,7958,3008,7924,2947,7903,2878,7896,2805,7903,2732,7924,2664,7958,2602,8002,2548,8056,2504,8118,2470,8186,2449,8259,2442,8332,2449,8401,2470,8462,2504,8516,2548,8560,2602,8594,2664,8615,2732,8623,2805xe" filled="false" stroked="true" strokeweight=".4pt" strokecolor="#231f20">
                <v:path arrowok="t"/>
              </v:shape>
            </v:group>
            <v:group style="position:absolute;left:7922;top:2463;width:674;height:674" coordorigin="7922,2463" coordsize="674,674">
              <v:shape style="position:absolute;left:7922;top:2463;width:674;height:674" coordorigin="7922,2463" coordsize="674,674" path="m8596,2800l8587,2877,8562,2948,8522,3011,8470,3063,8407,3103,8336,3128,8259,3137,8182,3128,8111,3103,8048,3063,7996,3011,7956,2948,7931,2877,7922,2800,7931,2723,7956,2652,7996,2589,8048,2537,8111,2497,8182,2472,8259,2463,8336,2472,8407,2497,8470,2537,8522,2589,8562,2652,8587,2723,8596,2800xe" filled="false" stroked="true" strokeweight=".4pt" strokecolor="#231f20">
                <v:path arrowok="t"/>
              </v:shape>
              <v:shape style="position:absolute;left:8444;top:3101;width:349;height:406" type="#_x0000_t75" stroked="false">
                <v:imagedata r:id="rId100" o:title=""/>
              </v:shape>
            </v:group>
            <v:group style="position:absolute;left:8099;top:3552;width:381;height:806" coordorigin="8099,3552" coordsize="381,806">
              <v:shape style="position:absolute;left:8099;top:3552;width:381;height:806" coordorigin="8099,3552" coordsize="381,806" path="m8296,4107l8271,4107,8284,4120,8285,4127,8283,4139,8261,4153,8254,4178,8262,4203,8283,4222,8277,4233,8267,4244,8258,4254,8253,4264,8265,4287,8279,4311,8293,4334,8309,4357,8326,4354,8341,4349,8356,4341,8363,4336,8318,4336,8275,4265,8288,4250,8298,4235,8304,4221,8304,4207,8300,4203,8288,4203,8273,4188,8275,4176,8276,4166,8285,4158,8294,4156,8304,4150,8305,4131,8299,4111,8296,410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335,3877l8309,3877,8309,3878,8312,3879,8313,3880,8314,3893,8315,3907,8315,3922,8316,3935,8321,3979,8324,4018,8328,4059,8332,4101,8335,4129,8338,4184,8340,4212,8343,4239,8346,4267,8348,4294,8350,4320,8339,4330,8328,4330,8318,4336,8363,4336,8371,4330,8389,4308,8391,4303,8368,4303,8368,4293,8361,4220,8359,4196,8353,4117,8346,4035,8338,3955,8330,3877,8335,387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429,3869l8404,3869,8401,3880,8396,3891,8392,3902,8390,3913,8383,3917,8373,3917,8363,3917,8355,3921,8352,3929,8352,3941,8355,3967,8360,4042,8371,4178,8375,4238,8377,4255,8378,4270,8377,4284,8372,4299,8368,4303,8391,4303,8396,4287,8397,4284,8397,4270,8397,4264,8389,4153,8384,4087,8379,4009,8374,3937,8379,3937,8386,3937,8404,3931,8408,3926,8410,3915,8413,3904,8416,3893,8421,3883,8426,3873,8429,3869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96,4200l8288,4203,8300,4203,8296,4200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91,3987l8262,3987,8272,3997,8271,4006,8262,4009,8256,4018,8245,4040,8240,4065,8243,4088,8254,4105,8262,4111,8271,4107,8296,4107,8286,4095,8266,4087,8262,4073,8284,4015,8295,4012,8292,3989,8291,398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73,3552l8200,3573,8133,3633,8099,3745,8109,3805,8139,3859,8147,3869,8166,3890,8176,3901,8217,3955,8226,3968,8234,3979,8243,3987,8254,3995,8262,3987,8291,3987,8287,3978,8285,3976,8265,3976,8254,3970,8239,3950,8224,3930,8208,3910,8193,3890,8189,3887,8204,3885,8229,3883,8256,3882,8283,3880,8309,3877,8335,3877,8349,3874,8385,3872,8404,3869,8429,3869,8429,3869,8185,3869,8172,3866,8133,3812,8118,3729,8127,3686,8174,3616,8234,3580,8294,3571,8371,3571,8350,3561,8311,3552,8273,3552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275,3967l8265,3976,8285,3976,8275,396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386,3937l8379,3937,8385,3937,8386,3937xe" filled="true" fillcolor="#231f20" stroked="false">
                <v:path arrowok="t"/>
                <v:fill type="solid"/>
              </v:shape>
              <v:shape style="position:absolute;left:8099;top:3552;width:381;height:806" coordorigin="8099,3552" coordsize="381,806" path="m8371,3571l8294,3571,8325,3576,8355,3586,8384,3602,8430,3647,8455,3702,8458,3760,8442,3816,8437,3827,8431,3840,8419,3850,8403,3851,8393,3852,8354,3855,8276,3859,8235,3863,8219,3865,8201,3868,8185,3869,8429,3869,8431,3866,8438,3861,8443,3853,8473,3793,8479,3728,8464,3666,8427,3612,8389,3580,8371,3571xe" filled="true" fillcolor="#231f20" stroked="false">
                <v:path arrowok="t"/>
                <v:fill type="solid"/>
              </v:shape>
              <v:shape style="position:absolute;left:8118;top:3571;width:340;height:297" type="#_x0000_t75" stroked="false">
                <v:imagedata r:id="rId107" o:title=""/>
              </v:shape>
            </v:group>
            <v:group style="position:absolute;left:8330;top:3869;width:74;height:434" coordorigin="8330,3869" coordsize="74,434">
              <v:shape style="position:absolute;left:8330;top:3869;width:74;height:434" coordorigin="8330,3869" coordsize="74,434" path="m8404,3869l8385,3872,8349,3874,8330,3877,8338,3957,8346,4037,8353,4117,8359,4196,8361,4220,8363,4244,8365,4267,8368,4290,8368,4293,8368,4303,8372,4299,8377,4284,8378,4270,8377,4255,8375,4238,8370,4170,8360,4035,8355,3967,8354,3955,8352,3941,8352,3929,8355,3921,8363,3917,8373,3917,8383,3917,8390,3913,8392,3902,8396,3891,8401,3880,8404,3869xe" filled="true" fillcolor="#ffffff" stroked="false">
                <v:path arrowok="t"/>
                <v:fill type="solid"/>
              </v:shape>
            </v:group>
            <v:group style="position:absolute;left:8189;top:3877;width:161;height:460" coordorigin="8189,3877" coordsize="161,460">
              <v:shape style="position:absolute;left:8189;top:3877;width:161;height:460" coordorigin="8189,3877" coordsize="161,460" path="m8339,4200l8296,4200,8304,4207,8304,4221,8298,4235,8288,4250,8275,4265,8318,4336,8328,4330,8339,4330,8350,4320,8348,4294,8346,4267,8343,4239,8340,4212,8339,4200xe" filled="true" fillcolor="#ffffff" stroked="false">
                <v:path arrowok="t"/>
                <v:fill type="solid"/>
              </v:shape>
              <v:shape style="position:absolute;left:8189;top:3877;width:161;height:460" coordorigin="8189,3877" coordsize="161,460" path="m8319,3967l8275,3967,8287,3978,8292,3989,8295,4012,8284,4015,8275,4027,8265,4042,8261,4058,8262,4073,8266,4087,8286,4095,8299,4111,8305,4131,8304,4150,8294,4156,8285,4158,8276,4166,8275,4176,8273,4188,8288,4203,8296,4200,8339,4200,8338,4184,8335,4129,8332,4101,8328,4058,8324,4017,8320,3976,8319,3967xe" filled="true" fillcolor="#ffffff" stroked="false">
                <v:path arrowok="t"/>
                <v:fill type="solid"/>
              </v:shape>
              <v:shape style="position:absolute;left:8189;top:3877;width:161;height:460" coordorigin="8189,3877" coordsize="161,460" path="m8309,3877l8283,3880,8256,3882,8229,3883,8204,3885,8189,3887,8193,3890,8209,3910,8224,3930,8239,3950,8254,3970,8265,3976,8275,3967,8319,3967,8316,3935,8315,3921,8315,3907,8314,3893,8312,3880,8312,3879,8309,3878,8309,3877xe" filled="true" fillcolor="#ffffff" stroked="false">
                <v:path arrowok="t"/>
                <v:fill type="solid"/>
              </v:shape>
            </v:group>
            <v:group style="position:absolute;left:8243;top:3170;width:54;height:54" coordorigin="8243,3170" coordsize="54,54">
              <v:shape style="position:absolute;left:8243;top:3170;width:54;height:54" coordorigin="8243,3170" coordsize="54,54" path="m8291,3214l8283,3221,8273,3224,8262,3223,8253,3218,8246,3209,8243,3199,8244,3189,8249,3180,8258,3173,8268,3170,8278,3171,8287,3176,8294,3184,8297,3194,8296,3205,8291,3214xe" filled="false" stroked="true" strokeweight=".4pt" strokecolor="#231f20">
                <v:path arrowok="t"/>
              </v:shape>
            </v:group>
            <v:group style="position:absolute;left:8250;top:3231;width:54;height:54" coordorigin="8250,3231" coordsize="54,54">
              <v:shape style="position:absolute;left:8250;top:3231;width:54;height:54" coordorigin="8250,3231" coordsize="54,54" path="m8298,3276l8290,3282,8280,3285,8269,3284,8260,3279,8253,3271,8250,3261,8251,3251,8256,3241,8265,3234,8275,3231,8285,3232,8294,3237,8301,3246,8304,3256,8303,3266,8298,3276xe" filled="false" stroked="true" strokeweight=".4pt" strokecolor="#231f20">
                <v:path arrowok="t"/>
              </v:shape>
            </v:group>
            <v:group style="position:absolute;left:8252;top:3296;width:54;height:54" coordorigin="8252,3296" coordsize="54,54">
              <v:shape style="position:absolute;left:8252;top:3296;width:54;height:54" coordorigin="8252,3296" coordsize="54,54" path="m8300,3340l8291,3347,8281,3350,8271,3349,8262,3344,8255,3335,8252,3325,8253,3315,8258,3306,8266,3299,8276,3296,8287,3297,8296,3302,8303,3310,8306,3320,8305,3331,8300,3340xe" filled="false" stroked="true" strokeweight=".4pt" strokecolor="#231f20">
                <v:path arrowok="t"/>
              </v:shape>
            </v:group>
            <v:group style="position:absolute;left:8251;top:3358;width:54;height:54" coordorigin="8251,3358" coordsize="54,54">
              <v:shape style="position:absolute;left:8251;top:3358;width:54;height:54" coordorigin="8251,3358" coordsize="54,54" path="m8299,3402l8291,3409,8281,3412,8271,3411,8261,3406,8254,3398,8251,3388,8252,3377,8258,3368,8266,3361,8276,3358,8286,3359,8296,3364,8302,3373,8305,3383,8304,3393,8299,3402xe" filled="false" stroked="true" strokeweight=".4pt" strokecolor="#231f20">
                <v:path arrowok="t"/>
              </v:shape>
            </v:group>
            <v:group style="position:absolute;left:8258;top:3422;width:54;height:54" coordorigin="8258,3422" coordsize="54,54">
              <v:shape style="position:absolute;left:8258;top:3422;width:54;height:54" coordorigin="8258,3422" coordsize="54,54" path="m8305,3466l8297,3473,8287,3476,8277,3475,8267,3470,8261,3461,8258,3451,8259,3441,8264,3432,8272,3425,8282,3422,8292,3423,8302,3428,8309,3436,8312,3446,8310,3457,8305,3466xe" filled="false" stroked="true" strokeweight=".4pt" strokecolor="#231f20">
                <v:path arrowok="t"/>
              </v:shape>
            </v:group>
            <v:group style="position:absolute;left:8251;top:3480;width:54;height:54" coordorigin="8251,3480" coordsize="54,54">
              <v:shape style="position:absolute;left:8251;top:3480;width:54;height:54" coordorigin="8251,3480" coordsize="54,54" path="m8299,3524l8291,3531,8281,3534,8270,3533,8261,3528,8254,3519,8251,3509,8252,3499,8257,3489,8266,3483,8276,3480,8286,3481,8295,3486,8302,3494,8305,3504,8304,3514,8299,3524xe" filled="false" stroked="true" strokeweight=".4pt" strokecolor="#231f20">
                <v:path arrowok="t"/>
              </v:shape>
            </v:group>
            <v:group style="position:absolute;left:8253;top:3537;width:54;height:54" coordorigin="8253,3537" coordsize="54,54">
              <v:shape style="position:absolute;left:8253;top:3537;width:54;height:54" coordorigin="8253,3537" coordsize="54,54" path="m8301,3581l8292,3588,8283,3591,8272,3590,8263,3585,8256,3577,8253,3567,8254,3556,8259,3547,8267,3540,8277,3537,8288,3538,8297,3543,8304,3551,8307,3561,8306,3572,8301,3581xe" filled="false" stroked="true" strokeweight=".4pt" strokecolor="#231f20">
                <v:path arrowok="t"/>
              </v:shape>
            </v:group>
            <v:group style="position:absolute;left:8250;top:3598;width:54;height:54" coordorigin="8250,3598" coordsize="54,54">
              <v:shape style="position:absolute;left:8250;top:3598;width:54;height:54" coordorigin="8250,3598" coordsize="54,54" path="m8298,3642l8290,3649,8280,3652,8269,3651,8260,3646,8253,3638,8250,3628,8251,3617,8256,3608,8265,3601,8274,3598,8285,3599,8294,3604,8301,3613,8304,3622,8303,3633,8298,3642xe" filled="false" stroked="true" strokeweight=".4pt" strokecolor="#231f20">
                <v:path arrowok="t"/>
              </v:shape>
            </v:group>
            <v:group style="position:absolute;left:8265;top:3171;width:18;height:512" coordorigin="8265,3171" coordsize="18,512">
              <v:shape style="position:absolute;left:8265;top:3171;width:18;height:512" coordorigin="8265,3171" coordsize="18,512" path="m8265,3171l8277,3245,8282,3350,8283,3466,8280,3573,8277,3652,8276,3682e" filled="false" stroked="true" strokeweight=".4pt" strokecolor="#231f20">
                <v:path arrowok="t"/>
              </v:shape>
              <v:shape style="position:absolute;left:7230;top:3361;width:637;height:640" type="#_x0000_t75" stroked="false">
                <v:imagedata r:id="rId108" o:title=""/>
              </v:shape>
            </v:group>
            <v:group style="position:absolute;left:7252;top:3638;width:405;height:342" coordorigin="7252,3638" coordsize="405,342">
              <v:shape style="position:absolute;left:7252;top:3638;width:405;height:342" coordorigin="7252,3638" coordsize="405,342" path="m7570,3638l7569,3638,7559,3647,7550,3657,7540,3668,7530,3678,7500,3706,7471,3735,7440,3764,7409,3792,7389,3812,7351,3852,7331,3871,7310,3890,7290,3908,7271,3927,7252,3946,7254,3960,7262,3968,7266,3979,7345,3954,7345,3934,7347,3916,7352,3901,7361,3890,7401,3890,7403,3887,7409,3878,7407,3867,7402,3859,7399,3848,7410,3833,7427,3822,7448,3818,7480,3818,7481,3818,7491,3807,7498,3792,7502,3774,7501,3764,7500,3754,7502,3746,7509,3738,7513,3734,7524,3729,7632,3729,7652,3724,7657,3724,7648,3714,7630,3696,7611,3677,7591,3658,7574,3639,7573,3639,7570,3638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401,3890l7361,3890,7372,3891,7375,3899,7397,3897,7401,3890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480,3818l7448,3818,7468,3825,7480,3818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632,3729l7524,3729,7540,3729,7542,3742,7554,3745,7578,3740,7603,3734,7628,3730,7632,3729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657,3724l7652,3724,7657,3725,7657,3724xe" filled="true" fillcolor="#ffffff" stroked="false">
                <v:path arrowok="t"/>
                <v:fill type="solid"/>
              </v:shape>
              <v:shape style="position:absolute;left:7252;top:3638;width:405;height:342" coordorigin="7252,3638" coordsize="405,342" path="m7574,3638l7573,3639,7574,3639,7574,3638xe" filled="true" fillcolor="#ffffff" stroked="false">
                <v:path arrowok="t"/>
                <v:fill type="solid"/>
              </v:shape>
              <v:shape style="position:absolute;left:7730;top:3110;width:349;height:406" type="#_x0000_t75" stroked="false">
                <v:imagedata r:id="rId109" o:title=""/>
              </v:shape>
            </v:group>
            <w10:wrap type="topAndBottom"/>
          </v:group>
        </w:pict>
      </w:r>
      <w:r>
        <w:rPr/>
        <w:pict>
          <v:group style="position:absolute;margin-left:474.890991pt;margin-top:121.888206pt;width:70.1pt;height:96pt;mso-position-horizontal-relative:page;mso-position-vertical-relative:paragraph;z-index:3472;mso-wrap-distance-left:0;mso-wrap-distance-right:0" coordorigin="9498,2438" coordsize="1402,1920">
            <v:shape style="position:absolute;left:10262;top:3351;width:637;height:640" type="#_x0000_t75" stroked="false">
              <v:imagedata r:id="rId110" o:title=""/>
            </v:shape>
            <v:group style="position:absolute;left:10472;top:3628;width:405;height:342" coordorigin="10472,3628" coordsize="405,342">
              <v:shape style="position:absolute;left:10472;top:3628;width:405;height:342" coordorigin="10472,3628" coordsize="405,342" path="m10820,3881l10768,3881,10777,3892,10782,3907,10785,3925,10785,3944,10863,3970,10867,3959,10875,3951,10877,3937,10858,3918,10839,3899,10820,3881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746,3809l10681,3809,10702,3813,10719,3823,10730,3839,10727,3849,10722,3857,10720,3869,10726,3877,10732,3888,10754,3889,10758,3882,10768,3881,10820,3881,10798,3861,10779,3842,10746,3809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653,3719l10605,3719,10616,3725,10620,3729,10627,3737,10629,3745,10628,3754,10628,3765,10631,3783,10638,3797,10648,3808,10661,3816,10681,3809,10746,3809,10740,3802,10720,3783,10689,3754,10659,3725,10653,3719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648,3715l10477,3715,10501,3720,10526,3725,10551,3730,10575,3736,10587,3733,10589,3720,10605,3719,10653,3719,10648,3715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555,3629l10538,3649,10519,3668,10499,3686,10481,3704,10472,3715,10477,3715,10648,3715,10629,3696,10599,3668,10589,3658,10579,3648,10570,3638,10560,3630,10556,3630,10555,3629xe" filled="true" fillcolor="#ffffff" stroked="false">
                <v:path arrowok="t"/>
                <v:fill type="solid"/>
              </v:shape>
              <v:shape style="position:absolute;left:10472;top:3628;width:405;height:342" coordorigin="10472,3628" coordsize="405,342" path="m10559,3628l10556,3630,10560,3630,10560,3629,10559,3628xe" filled="true" fillcolor="#ffffff" stroked="false">
                <v:path arrowok="t"/>
                <v:fill type="solid"/>
              </v:shape>
            </v:group>
            <v:group style="position:absolute;left:9502;top:2442;width:727;height:727" coordorigin="9502,2442" coordsize="727,727">
              <v:shape style="position:absolute;left:9502;top:2442;width:727;height:727" coordorigin="9502,2442" coordsize="727,727" path="m10229,2805l10221,2878,10200,2947,10167,3008,10122,3062,10068,3107,10007,3140,9939,3161,9865,3169,9792,3161,9724,3140,9662,3107,9608,3062,9564,3008,9530,2947,9509,2878,9502,2805,9509,2732,9530,2664,9564,2602,9608,2548,9662,2504,9724,2470,9792,2449,9865,2442,9939,2449,10007,2470,10068,2504,10122,2548,10167,2602,10200,2664,10221,2732,10229,2805xe" filled="false" stroked="true" strokeweight=".4pt" strokecolor="#231f20">
                <v:path arrowok="t"/>
              </v:shape>
            </v:group>
            <v:group style="position:absolute;left:9528;top:2463;width:674;height:674" coordorigin="9528,2463" coordsize="674,674">
              <v:shape style="position:absolute;left:9528;top:2463;width:674;height:674" coordorigin="9528,2463" coordsize="674,674" path="m10202,2800l10193,2877,10168,2948,10128,3011,10076,3063,10013,3103,9943,3128,9865,3137,9788,3128,9717,3103,9654,3063,9602,3011,9563,2948,9537,2877,9528,2800,9537,2723,9563,2652,9602,2589,9654,2537,9717,2497,9788,2472,9865,2463,9943,2472,10013,2497,10076,2537,10128,2589,10168,2652,10193,2723,10202,2800xe" filled="false" stroked="true" strokeweight=".4pt" strokecolor="#231f20">
                <v:path arrowok="t"/>
              </v:shape>
              <v:shape style="position:absolute;left:10050;top:3101;width:349;height:406" type="#_x0000_t75" stroked="false">
                <v:imagedata r:id="rId111" o:title=""/>
              </v:shape>
            </v:group>
            <v:group style="position:absolute;left:9705;top:3552;width:381;height:806" coordorigin="9705,3552" coordsize="381,806">
              <v:shape style="position:absolute;left:9705;top:3552;width:381;height:806" coordorigin="9705,3552" coordsize="381,806" path="m9902,4107l9878,4107,9891,4120,9891,4127,9890,4139,9867,4153,9860,4178,9868,4203,9889,4222,9883,4233,9874,4244,9865,4254,9859,4264,9871,4287,9885,4311,9899,4334,9916,4357,9932,4354,9947,4349,9963,4341,9969,4336,9924,4336,9881,4265,9894,4250,9904,4235,9910,4221,9910,4207,9906,4203,9894,4203,9879,4188,9881,4176,9882,4166,9891,4158,9900,4156,9910,4150,9912,4131,9905,4111,9902,410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41,3877l9915,3877,9916,3878,9918,3879,9919,3880,9920,3893,9921,3907,9922,3922,9922,3935,9927,3979,9930,4018,9934,4059,9938,4101,9941,4129,9944,4184,9946,4212,9949,4239,9952,4267,9955,4294,9956,4320,9945,4330,9934,4330,9924,4336,9969,4336,9977,4330,9995,4308,9997,4303,9974,4303,9975,4293,9967,4220,9965,4196,9959,4117,9952,4035,9944,3955,9937,3877,9941,387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10035,3869l10010,3869,10007,3880,10002,3891,9998,3902,9996,3913,9989,3917,9979,3917,9969,3917,9961,3921,9958,3929,9958,3941,9961,3967,9967,4042,9977,4178,9981,4238,9983,4255,9984,4270,9983,4284,9978,4299,9974,4303,9997,4303,10003,4287,10003,4284,10003,4270,10003,4264,9995,4153,9990,4087,9985,4009,9980,3937,9985,3937,9992,3937,10011,3931,10014,3926,10016,3915,10019,3904,10022,3893,10027,3883,10033,3873,10035,3869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02,4200l9894,4203,9906,4203,9902,4200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897,3987l9868,3987,9879,3997,9877,4006,9868,4009,9862,4018,9851,4040,9846,4065,9849,4088,9861,4105,9868,4111,9878,4107,9902,4107,9892,4095,9872,4087,9868,4073,9891,4015,9902,4012,9898,3989,9897,398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880,3552l9806,3573,9739,3633,9705,3745,9716,3805,9745,3859,9754,3869,9772,3890,9782,3901,9823,3955,9832,3968,9840,3979,9849,3987,9860,3995,9868,3987,9897,3987,9893,3978,9891,3976,9871,3976,9860,3970,9845,3950,9830,3930,9815,3910,9800,3890,9796,3887,9810,3885,9835,3883,9862,3882,9890,3880,9915,3877,9941,3877,9955,3874,9992,3872,10010,3869,10035,3869,10035,3869,9791,3869,9779,3866,9739,3812,9725,3729,9733,3686,9780,3616,9840,3580,9901,3571,9977,3571,9956,3561,9917,3552,9880,3552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881,3967l9871,3976,9891,3976,9881,396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92,3937l9985,3937,9991,3937,9992,3937xe" filled="true" fillcolor="#231f20" stroked="false">
                <v:path arrowok="t"/>
                <v:fill type="solid"/>
              </v:shape>
              <v:shape style="position:absolute;left:9705;top:3552;width:381;height:806" coordorigin="9705,3552" coordsize="381,806" path="m9977,3571l9901,3571,9931,3576,9962,3586,9990,3602,10036,3647,10061,3702,10064,3760,10048,3816,10043,3827,10037,3840,10025,3850,10009,3851,9999,3852,9960,3855,9882,3859,9841,3863,9825,3865,9808,3868,9791,3869,10035,3869,10037,3866,10044,3861,10049,3853,10079,3793,10086,3728,10070,3666,10034,3612,9995,3580,9977,3571xe" filled="true" fillcolor="#231f20" stroked="false">
                <v:path arrowok="t"/>
                <v:fill type="solid"/>
              </v:shape>
              <v:shape style="position:absolute;left:9725;top:3571;width:340;height:297" type="#_x0000_t75" stroked="false">
                <v:imagedata r:id="rId92" o:title=""/>
              </v:shape>
            </v:group>
            <v:group style="position:absolute;left:9937;top:3869;width:74;height:434" coordorigin="9937,3869" coordsize="74,434">
              <v:shape style="position:absolute;left:9937;top:3869;width:74;height:434" coordorigin="9937,3869" coordsize="74,434" path="m10010,3869l9992,3872,9955,3874,9937,3877,9944,3957,9952,4037,9959,4117,9965,4196,9967,4220,9969,4244,9971,4267,9974,4290,9974,4293,9974,4303,9978,4299,9983,4284,9984,4270,9983,4255,9981,4238,9976,4170,9966,4035,9961,3967,9960,3955,9958,3941,9958,3929,9961,3921,9969,3917,9979,3917,9989,3917,9996,3913,9998,3902,10002,3891,10007,3880,10010,3869xe" filled="true" fillcolor="#ffffff" stroked="false">
                <v:path arrowok="t"/>
                <v:fill type="solid"/>
              </v:shape>
            </v:group>
            <v:group style="position:absolute;left:9796;top:3877;width:161;height:460" coordorigin="9796,3877" coordsize="161,460">
              <v:shape style="position:absolute;left:9796;top:3877;width:161;height:460" coordorigin="9796,3877" coordsize="161,460" path="m9945,4200l9902,4200,9910,4207,9910,4221,9904,4235,9894,4250,9881,4265,9924,4336,9934,4330,9945,4330,9956,4320,9955,4294,9952,4267,9949,4239,9946,4212,9945,4200xe" filled="true" fillcolor="#ffffff" stroked="false">
                <v:path arrowok="t"/>
                <v:fill type="solid"/>
              </v:shape>
              <v:shape style="position:absolute;left:9796;top:3877;width:161;height:460" coordorigin="9796,3877" coordsize="161,460" path="m9926,3967l9881,3967,9893,3978,9898,3989,9902,4012,9891,4015,9881,4027,9871,4042,9867,4058,9868,4073,9872,4087,9892,4095,9905,4111,9912,4131,9910,4150,9900,4156,9891,4158,9882,4166,9881,4176,9879,4188,9894,4203,9902,4200,9945,4200,9944,4184,9941,4129,9938,4101,9934,4058,9930,4017,9926,3976,9926,3967xe" filled="true" fillcolor="#ffffff" stroked="false">
                <v:path arrowok="t"/>
                <v:fill type="solid"/>
              </v:shape>
              <v:shape style="position:absolute;left:9796;top:3877;width:161;height:460" coordorigin="9796,3877" coordsize="161,460" path="m9915,3877l9890,3880,9862,3882,9835,3883,9810,3885,9796,3887,9800,3890,9815,3910,9830,3930,9845,3950,9860,3970,9871,3976,9881,3967,9926,3967,9922,3935,9922,3921,9921,3907,9920,3893,9919,3880,9918,3879,9916,3878,9915,3877xe" filled="true" fillcolor="#ffffff" stroked="false">
                <v:path arrowok="t"/>
                <v:fill type="solid"/>
              </v:shape>
            </v:group>
            <v:group style="position:absolute;left:9849;top:3170;width:54;height:54" coordorigin="9849,3170" coordsize="54,54">
              <v:shape style="position:absolute;left:9849;top:3170;width:54;height:54" coordorigin="9849,3170" coordsize="54,54" path="m9897,3214l9889,3221,9879,3224,9869,3223,9859,3218,9852,3209,9849,3199,9850,3189,9855,3180,9864,3173,9874,3170,9884,3171,9894,3176,9900,3184,9903,3194,9902,3205,9897,3214xe" filled="false" stroked="true" strokeweight=".4pt" strokecolor="#231f20">
                <v:path arrowok="t"/>
              </v:shape>
            </v:group>
            <v:group style="position:absolute;left:9856;top:3231;width:54;height:54" coordorigin="9856,3231" coordsize="54,54">
              <v:shape style="position:absolute;left:9856;top:3231;width:54;height:54" coordorigin="9856,3231" coordsize="54,54" path="m9904,3276l9896,3282,9886,3285,9876,3284,9866,3279,9859,3271,9856,3261,9857,3251,9862,3241,9871,3234,9881,3231,9891,3232,9901,3237,9907,3246,9910,3256,9909,3266,9904,3276xe" filled="false" stroked="true" strokeweight=".4pt" strokecolor="#231f20">
                <v:path arrowok="t"/>
              </v:shape>
            </v:group>
            <v:group style="position:absolute;left:9858;top:3296;width:54;height:54" coordorigin="9858,3296" coordsize="54,54">
              <v:shape style="position:absolute;left:9858;top:3296;width:54;height:54" coordorigin="9858,3296" coordsize="54,54" path="m9906,3340l9897,3347,9888,3350,9877,3349,9868,3344,9861,3335,9858,3325,9859,3315,9864,3306,9872,3299,9882,3296,9893,3297,9902,3302,9909,3310,9912,3320,9911,3331,9906,3340xe" filled="false" stroked="true" strokeweight=".4pt" strokecolor="#231f20">
                <v:path arrowok="t"/>
              </v:shape>
            </v:group>
            <v:group style="position:absolute;left:9858;top:3358;width:54;height:54" coordorigin="9858,3358" coordsize="54,54">
              <v:shape style="position:absolute;left:9858;top:3358;width:54;height:54" coordorigin="9858,3358" coordsize="54,54" path="m9905,3402l9897,3409,9887,3412,9877,3411,9867,3406,9861,3398,9858,3388,9859,3377,9864,3368,9872,3361,9882,3358,9892,3359,9902,3364,9909,3373,9912,3383,9911,3393,9905,3402xe" filled="false" stroked="true" strokeweight=".4pt" strokecolor="#231f20">
                <v:path arrowok="t"/>
              </v:shape>
            </v:group>
            <v:group style="position:absolute;left:9864;top:3422;width:54;height:54" coordorigin="9864,3422" coordsize="54,54">
              <v:shape style="position:absolute;left:9864;top:3422;width:54;height:54" coordorigin="9864,3422" coordsize="54,54" path="m9912,3466l9903,3473,9893,3476,9883,3475,9873,3470,9867,3461,9864,3451,9865,3441,9870,3432,9878,3425,9888,3422,9898,3423,9908,3428,9915,3436,9918,3446,9917,3457,9912,3466xe" filled="false" stroked="true" strokeweight=".4pt" strokecolor="#231f20">
                <v:path arrowok="t"/>
              </v:shape>
            </v:group>
            <v:group style="position:absolute;left:9857;top:3480;width:54;height:54" coordorigin="9857,3480" coordsize="54,54">
              <v:shape style="position:absolute;left:9857;top:3480;width:54;height:54" coordorigin="9857,3480" coordsize="54,54" path="m9905,3524l9897,3531,9887,3534,9876,3533,9867,3528,9860,3519,9857,3509,9858,3499,9863,3489,9872,3483,9882,3480,9892,3481,9902,3486,9908,3494,9911,3504,9910,3514,9905,3524xe" filled="false" stroked="true" strokeweight=".4pt" strokecolor="#231f20">
                <v:path arrowok="t"/>
              </v:shape>
            </v:group>
            <v:group style="position:absolute;left:9859;top:3537;width:54;height:54" coordorigin="9859,3537" coordsize="54,54">
              <v:shape style="position:absolute;left:9859;top:3537;width:54;height:54" coordorigin="9859,3537" coordsize="54,54" path="m9907,3581l9899,3588,9889,3591,9878,3590,9869,3585,9862,3577,9859,3567,9860,3556,9865,3547,9874,3540,9884,3537,9894,3538,9903,3543,9910,3551,9913,3561,9912,3572,9907,3581xe" filled="false" stroked="true" strokeweight=".4pt" strokecolor="#231f20">
                <v:path arrowok="t"/>
              </v:shape>
            </v:group>
            <v:group style="position:absolute;left:9856;top:3598;width:54;height:54" coordorigin="9856,3598" coordsize="54,54">
              <v:shape style="position:absolute;left:9856;top:3598;width:54;height:54" coordorigin="9856,3598" coordsize="54,54" path="m9904,3642l9896,3649,9886,3652,9875,3651,9866,3646,9859,3638,9856,3628,9857,3617,9862,3608,9871,3601,9881,3598,9891,3599,9900,3604,9907,3613,9910,3622,9909,3633,9904,3642xe" filled="false" stroked="true" strokeweight=".4pt" strokecolor="#231f20">
                <v:path arrowok="t"/>
              </v:shape>
            </v:group>
            <v:group style="position:absolute;left:9871;top:3171;width:18;height:512" coordorigin="9871,3171" coordsize="18,512">
              <v:shape style="position:absolute;left:9871;top:3171;width:18;height:512" coordorigin="9871,3171" coordsize="18,512" path="m9871,3171l9883,3245,9888,3350,9889,3466,9886,3573,9883,3652,9882,3682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8.688999pt;margin-top:262.682220pt;width:24.55pt;height:24.55pt;mso-position-horizontal-relative:page;mso-position-vertical-relative:paragraph;z-index:3496;mso-wrap-distance-left:0;mso-wrap-distance-right:0" coordorigin="974,5254" coordsize="491,491">
            <v:shape style="position:absolute;left:974;top:5254;width:491;height:491" coordorigin="974,5254" coordsize="491,491" path="m974,5744l1464,5744,1464,5254,974,5254,974,5744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620598pt;margin-top:228.055206pt;width:121.6pt;height:96pt;mso-position-horizontal-relative:page;mso-position-vertical-relative:paragraph;z-index:3520;mso-wrap-distance-left:0;mso-wrap-distance-right:0" coordorigin="1672,4561" coordsize="2432,1920">
            <v:shape style="position:absolute;left:3099;top:5475;width:637;height:640" type="#_x0000_t75" stroked="false">
              <v:imagedata r:id="rId112" o:title=""/>
            </v:shape>
            <v:group style="position:absolute;left:3308;top:5752;width:405;height:342" coordorigin="3308,5752" coordsize="405,342">
              <v:shape style="position:absolute;left:3308;top:5752;width:405;height:342" coordorigin="3308,5752" coordsize="405,342" path="m3656,6004l3604,6004,3613,6015,3619,6030,3621,6048,3621,6068,3700,6093,3704,6082,3712,6074,3713,6060,3695,6041,3675,6022,3656,6004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583,5932l3518,5932,3538,5936,3556,5947,3567,5962,3564,5973,3558,5981,3556,5992,3562,6001,3569,6011,3590,6013,3594,6005,3604,6004,3656,6004,3635,5985,3615,5966,3583,5932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489,5843l3441,5843,3452,5848,3457,5852,3463,5860,3465,5868,3465,5878,3464,5888,3467,5906,3474,5921,3485,5932,3497,5939,3518,5932,3583,5932,3576,5926,3556,5906,3525,5878,3495,5848,3489,5843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484,5838l3313,5838,3338,5844,3363,5848,3387,5854,3411,5859,3423,5856,3425,5843,3441,5843,3489,5843,3484,5838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392,5752l3375,5772,3355,5791,3335,5810,3318,5828,3308,5839,3313,5838,3484,5838,3465,5820,3435,5792,3425,5782,3416,5771,3406,5761,3397,5753,3393,5753,3392,5752xe" filled="true" fillcolor="#ffffff" stroked="false">
                <v:path arrowok="t"/>
                <v:fill type="solid"/>
              </v:shape>
              <v:shape style="position:absolute;left:3308;top:5752;width:405;height:342" coordorigin="3308,5752" coordsize="405,342" path="m3395,5752l3393,5753,3397,5753,3396,5752,3395,5752xe" filled="true" fillcolor="#ffffff" stroked="false">
                <v:path arrowok="t"/>
                <v:fill type="solid"/>
              </v:shape>
            </v:group>
            <v:group style="position:absolute;left:2338;top:4565;width:727;height:727" coordorigin="2338,4565" coordsize="727,727">
              <v:shape style="position:absolute;left:2338;top:4565;width:727;height:727" coordorigin="2338,4565" coordsize="727,727" path="m3065,4929l3058,5002,3037,5070,3003,5132,2959,5186,2905,5230,2843,5263,2775,5285,2702,5292,2628,5285,2560,5263,2498,5230,2445,5186,2400,5132,2367,5070,2346,5002,2338,4929,2346,4855,2367,4787,2400,4725,2445,4672,2498,4627,2560,4594,2628,4572,2702,4565,2775,4572,2843,4594,2905,4627,2959,4672,3003,4725,3037,4787,3058,4855,3065,4929xe" filled="false" stroked="true" strokeweight=".4pt" strokecolor="#231f20">
                <v:path arrowok="t"/>
              </v:shape>
            </v:group>
            <v:group style="position:absolute;left:2365;top:4587;width:674;height:674" coordorigin="2365,4587" coordsize="674,674">
              <v:shape style="position:absolute;left:2365;top:4587;width:674;height:674" coordorigin="2365,4587" coordsize="674,674" path="m3039,4924l3030,5001,3004,5072,2965,5134,2912,5186,2850,5226,2779,5252,2702,5261,2624,5252,2554,5226,2491,5186,2439,5134,2399,5072,2374,5001,2365,4924,2374,4846,2399,4775,2439,4713,2491,4661,2554,4621,2624,4595,2702,4587,2779,4595,2850,4621,2912,4661,2965,4713,3004,4775,3030,4846,3039,4924xe" filled="false" stroked="true" strokeweight=".4pt" strokecolor="#231f20">
                <v:path arrowok="t"/>
              </v:shape>
              <v:shape style="position:absolute;left:2886;top:5224;width:349;height:406" type="#_x0000_t75" stroked="false">
                <v:imagedata r:id="rId113" o:title=""/>
              </v:shape>
            </v:group>
            <v:group style="position:absolute;left:2541;top:5675;width:381;height:806" coordorigin="2541,5675" coordsize="381,806">
              <v:shape style="position:absolute;left:2541;top:5675;width:381;height:806" coordorigin="2541,5675" coordsize="381,806" path="m2738,6231l2714,6231,2727,6243,2728,6251,2726,6262,2703,6277,2697,6301,2704,6326,2726,6345,2719,6356,2710,6367,2701,6378,2695,6387,2708,6411,2721,6434,2736,6457,2752,6480,2768,6477,2784,6472,2799,6464,2806,6460,2760,6460,2718,6389,2731,6374,2741,6359,2746,6344,2747,6330,2743,6327,2731,6327,2715,6312,2717,6299,2718,6289,2727,6282,2737,6279,2746,6273,2748,6255,2742,6235,2738,6231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77,6000l2752,6000,2752,6001,2755,6002,2755,6004,2757,6016,2757,6030,2758,6045,2759,6058,2763,6102,2767,6142,2770,6182,2775,6224,2777,6252,2780,6308,2783,6335,2786,6363,2789,6391,2791,6417,2792,6443,2782,6453,2771,6454,2760,6460,2806,6460,2813,6454,2832,6431,2834,6426,2810,6426,2811,6417,2804,6343,2802,6320,2796,6240,2788,6158,2781,6078,2773,6001,2777,6000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872,5992l2846,5992,2843,6003,2839,6014,2835,6025,2832,6036,2826,6040,2816,6041,2805,6041,2798,6044,2795,6052,2795,6064,2798,6090,2803,6166,2813,6301,2818,6361,2819,6378,2821,6393,2820,6408,2814,6423,2810,6426,2834,6426,2839,6411,2839,6408,2840,6393,2840,6387,2832,6277,2827,6211,2821,6133,2817,6061,2822,6060,2828,6060,2847,6054,2850,6049,2853,6038,2855,6027,2859,6016,2863,6006,2869,5996,2872,5992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39,6323l2731,6327,2743,6327,2739,6323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34,6110l2704,6110,2715,6120,2714,6129,2705,6133,2698,6142,2688,6163,2683,6188,2685,6211,2697,6229,2704,6234,2714,6231,2738,6231,2729,6219,2709,6211,2704,6197,2727,6138,2738,6135,2734,6112,2734,6110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16,5675l2642,5697,2575,5757,2541,5869,2552,5928,2581,5982,2590,5992,2609,6013,2619,6024,2660,6079,2668,6091,2677,6102,2686,6111,2696,6118,2704,6110,2734,6110,2730,6101,2728,6099,2707,6099,2696,6094,2682,6074,2667,6054,2651,6034,2636,6013,2632,6011,2646,6008,2671,6006,2699,6005,2726,6004,2752,6000,2777,6000,2791,5998,2828,5995,2846,5992,2872,5992,2872,5992,2628,5992,2615,5989,2576,5935,2561,5853,2570,5809,2617,5739,2676,5704,2737,5695,2813,5695,2792,5685,2753,5676,2716,5675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717,6091l2707,6099,2728,6099,2717,6091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828,6060l2822,6060,2828,6060,2828,6060xe" filled="true" fillcolor="#231f20" stroked="false">
                <v:path arrowok="t"/>
                <v:fill type="solid"/>
              </v:shape>
              <v:shape style="position:absolute;left:2541;top:5675;width:381;height:806" coordorigin="2541,5675" coordsize="381,806" path="m2813,5695l2737,5695,2768,5699,2798,5709,2827,5725,2873,5771,2897,5825,2901,5883,2884,5939,2879,5950,2873,5963,2862,5973,2846,5974,2835,5975,2796,5978,2719,5983,2678,5986,2662,5988,2644,5991,2628,5992,2872,5992,2874,5989,2880,5984,2886,5977,2916,5916,2922,5852,2907,5789,2870,5735,2832,5704,2813,5695xe" filled="true" fillcolor="#231f20" stroked="false">
                <v:path arrowok="t"/>
                <v:fill type="solid"/>
              </v:shape>
              <v:shape style="position:absolute;left:2561;top:5695;width:340;height:297" type="#_x0000_t75" stroked="false">
                <v:imagedata r:id="rId114" o:title=""/>
              </v:shape>
            </v:group>
            <v:group style="position:absolute;left:2773;top:5992;width:74;height:434" coordorigin="2773,5992" coordsize="74,434">
              <v:shape style="position:absolute;left:2773;top:5992;width:74;height:434" coordorigin="2773,5992" coordsize="74,434" path="m2846,5992l2828,5995,2791,5998,2773,6001,2781,6080,2789,6160,2796,6240,2802,6320,2804,6343,2806,6367,2808,6391,2811,6413,2811,6417,2810,6426,2814,6423,2820,6408,2821,6393,2819,6378,2818,6361,2813,6293,2802,6158,2798,6090,2796,6078,2795,6064,2795,6052,2798,6044,2805,6041,2816,6041,2826,6040,2832,6036,2835,6025,2839,6014,2843,6003,2846,5992xe" filled="true" fillcolor="#ffffff" stroked="false">
                <v:path arrowok="t"/>
                <v:fill type="solid"/>
              </v:shape>
            </v:group>
            <v:group style="position:absolute;left:2632;top:6000;width:161;height:460" coordorigin="2632,6000" coordsize="161,460">
              <v:shape style="position:absolute;left:2632;top:6000;width:161;height:460" coordorigin="2632,6000" coordsize="161,460" path="m2782,6324l2739,6324,2747,6330,2746,6344,2741,6359,2731,6374,2718,6389,2760,6460,2771,6454,2782,6453,2792,6443,2791,6417,2789,6390,2786,6363,2783,6335,2782,6324xe" filled="true" fillcolor="#ffffff" stroked="false">
                <v:path arrowok="t"/>
                <v:fill type="solid"/>
              </v:shape>
              <v:shape style="position:absolute;left:2632;top:6000;width:161;height:460" coordorigin="2632,6000" coordsize="161,460" path="m2762,6091l2717,6091,2730,6101,2734,6112,2738,6135,2727,6138,2717,6150,2708,6166,2704,6181,2704,6197,2709,6211,2729,6219,2742,6235,2748,6255,2746,6273,2737,6279,2727,6282,2718,6289,2717,6299,2715,6312,2731,6327,2739,6324,2782,6324,2780,6308,2777,6252,2775,6224,2770,6181,2767,6141,2763,6099,2762,6091xe" filled="true" fillcolor="#ffffff" stroked="false">
                <v:path arrowok="t"/>
                <v:fill type="solid"/>
              </v:shape>
              <v:shape style="position:absolute;left:2632;top:6000;width:161;height:460" coordorigin="2632,6000" coordsize="161,460" path="m2752,6000l2726,6004,2699,6005,2671,6006,2646,6008,2632,6011,2636,6013,2651,6034,2667,6054,2682,6074,2696,6094,2707,6099,2717,6091,2762,6091,2759,6058,2758,6044,2757,6030,2757,6016,2755,6003,2755,6002,2752,6001,2752,6000xe" filled="true" fillcolor="#ffffff" stroked="false">
                <v:path arrowok="t"/>
                <v:fill type="solid"/>
              </v:shape>
            </v:group>
            <v:group style="position:absolute;left:2686;top:5293;width:54;height:54" coordorigin="2686,5293" coordsize="54,54">
              <v:shape style="position:absolute;left:2686;top:5293;width:54;height:54" coordorigin="2686,5293" coordsize="54,54" path="m2734,5337l2725,5344,2715,5347,2705,5346,2696,5341,2689,5333,2686,5323,2687,5312,2692,5303,2700,5296,2710,5293,2721,5294,2730,5299,2737,5308,2740,5318,2739,5328,2734,5337xe" filled="false" stroked="true" strokeweight=".4pt" strokecolor="#231f20">
                <v:path arrowok="t"/>
              </v:shape>
            </v:group>
            <v:group style="position:absolute;left:2693;top:5355;width:54;height:54" coordorigin="2693,5355" coordsize="54,54">
              <v:shape style="position:absolute;left:2693;top:5355;width:54;height:54" coordorigin="2693,5355" coordsize="54,54" path="m2741,5399l2732,5406,2722,5409,2712,5408,2703,5403,2696,5394,2693,5384,2694,5374,2699,5364,2707,5358,2717,5355,2728,5356,2737,5361,2744,5369,2747,5379,2746,5389,2741,5399xe" filled="false" stroked="true" strokeweight=".4pt" strokecolor="#231f20">
                <v:path arrowok="t"/>
              </v:shape>
            </v:group>
            <v:group style="position:absolute;left:2694;top:5419;width:54;height:54" coordorigin="2694,5419" coordsize="54,54">
              <v:shape style="position:absolute;left:2694;top:5419;width:54;height:54" coordorigin="2694,5419" coordsize="54,54" path="m2742,5463l2734,5470,2724,5473,2714,5472,2704,5467,2697,5459,2694,5449,2695,5438,2701,5429,2709,5422,2719,5419,2729,5420,2739,5425,2745,5434,2748,5444,2747,5454,2742,5463xe" filled="false" stroked="true" strokeweight=".4pt" strokecolor="#231f20">
                <v:path arrowok="t"/>
              </v:shape>
            </v:group>
            <v:group style="position:absolute;left:2694;top:5481;width:54;height:54" coordorigin="2694,5481" coordsize="54,54">
              <v:shape style="position:absolute;left:2694;top:5481;width:54;height:54" coordorigin="2694,5481" coordsize="54,54" path="m2742,5526l2734,5532,2724,5535,2713,5534,2704,5529,2697,5521,2694,5511,2695,5501,2700,5491,2709,5484,2718,5481,2729,5482,2738,5488,2745,5496,2748,5506,2747,5516,2742,5526xe" filled="false" stroked="true" strokeweight=".4pt" strokecolor="#231f20">
                <v:path arrowok="t"/>
              </v:shape>
            </v:group>
            <v:group style="position:absolute;left:2700;top:5545;width:54;height:54" coordorigin="2700,5545" coordsize="54,54">
              <v:shape style="position:absolute;left:2700;top:5545;width:54;height:54" coordorigin="2700,5545" coordsize="54,54" path="m2748,5589l2740,5596,2730,5599,2719,5598,2710,5593,2703,5585,2700,5575,2701,5564,2706,5555,2715,5548,2725,5545,2735,5546,2744,5551,2751,5560,2754,5570,2753,5580,2748,5589xe" filled="false" stroked="true" strokeweight=".4pt" strokecolor="#231f20">
                <v:path arrowok="t"/>
              </v:shape>
            </v:group>
            <v:group style="position:absolute;left:2694;top:5603;width:54;height:54" coordorigin="2694,5603" coordsize="54,54">
              <v:shape style="position:absolute;left:2694;top:5603;width:54;height:54" coordorigin="2694,5603" coordsize="54,54" path="m2742,5647l2733,5654,2723,5657,2713,5656,2703,5651,2697,5642,2694,5633,2695,5622,2700,5613,2708,5606,2718,5603,2728,5604,2738,5609,2745,5617,2748,5627,2747,5638,2742,5647xe" filled="false" stroked="true" strokeweight=".4pt" strokecolor="#231f20">
                <v:path arrowok="t"/>
              </v:shape>
            </v:group>
            <v:group style="position:absolute;left:2696;top:5660;width:54;height:54" coordorigin="2696,5660" coordsize="54,54">
              <v:shape style="position:absolute;left:2696;top:5660;width:54;height:54" coordorigin="2696,5660" coordsize="54,54" path="m2743,5705l2735,5711,2725,5714,2715,5713,2705,5708,2699,5700,2696,5690,2697,5680,2702,5670,2710,5663,2720,5660,2730,5661,2740,5666,2747,5675,2750,5685,2749,5695,2743,5705xe" filled="false" stroked="true" strokeweight=".4pt" strokecolor="#231f20">
                <v:path arrowok="t"/>
              </v:shape>
            </v:group>
            <v:group style="position:absolute;left:2693;top:5721;width:54;height:54" coordorigin="2693,5721" coordsize="54,54">
              <v:shape style="position:absolute;left:2693;top:5721;width:54;height:54" coordorigin="2693,5721" coordsize="54,54" path="m2741,5766l2732,5772,2722,5775,2712,5774,2702,5769,2696,5761,2693,5751,2694,5741,2699,5731,2707,5724,2717,5721,2727,5722,2737,5728,2744,5736,2747,5746,2746,5756,2741,5766xe" filled="false" stroked="true" strokeweight=".4pt" strokecolor="#231f20">
                <v:path arrowok="t"/>
              </v:shape>
            </v:group>
            <v:group style="position:absolute;left:2708;top:5294;width:18;height:512" coordorigin="2708,5294" coordsize="18,512">
              <v:shape style="position:absolute;left:2708;top:5294;width:18;height:512" coordorigin="2708,5294" coordsize="18,512" path="m2708,5294l2720,5368,2725,5473,2725,5589,2723,5696,2720,5775,2718,5806e" filled="false" stroked="true" strokeweight=".4pt" strokecolor="#231f20">
                <v:path arrowok="t"/>
              </v:shape>
              <v:shape style="position:absolute;left:1672;top:5484;width:637;height:640" type="#_x0000_t75" stroked="false">
                <v:imagedata r:id="rId115" o:title=""/>
              </v:shape>
            </v:group>
            <v:group style="position:absolute;left:1695;top:5761;width:405;height:342" coordorigin="1695,5761" coordsize="405,342">
              <v:shape style="position:absolute;left:1695;top:5761;width:405;height:342" coordorigin="1695,5761" coordsize="405,342" path="m2013,5761l2012,5762,2002,5771,1992,5781,1983,5791,1973,5801,1943,5829,1913,5858,1883,5887,1852,5916,1832,5935,1793,5975,1774,5994,1753,6013,1733,6032,1713,6050,1695,6070,1697,6084,1704,6091,1709,6103,1787,6077,1787,6057,1789,6039,1795,6025,1804,6014,1844,6014,1846,6010,1852,6002,1850,5990,1845,5982,1841,5971,1852,5956,1870,5945,1891,5942,1922,5942,1923,5941,1934,5930,1941,5915,1944,5898,1944,5887,1943,5878,1945,5869,1952,5861,1956,5858,1967,5852,2075,5852,2095,5848,2100,5848,2091,5837,2073,5819,2053,5800,2034,5781,2017,5762,2016,5762,2013,5761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1844,6014l1804,6014,1814,6014,1818,6022,1840,6021,1844,6014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1922,5942l1891,5942,1911,5949,1922,5942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2075,5852l1967,5852,1983,5853,1985,5866,1997,5869,2021,5863,2046,5858,2070,5853,2075,5852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2100,5848l2095,5848,2100,5848,2100,5848xe" filled="true" fillcolor="#ffffff" stroked="false">
                <v:path arrowok="t"/>
                <v:fill type="solid"/>
              </v:shape>
              <v:shape style="position:absolute;left:1695;top:5761;width:405;height:342" coordorigin="1695,5761" coordsize="405,342" path="m2017,5762l2016,5762,2017,5762,2017,5762xe" filled="true" fillcolor="#ffffff" stroked="false">
                <v:path arrowok="t"/>
                <v:fill type="solid"/>
              </v:shape>
              <v:shape style="position:absolute;left:2173;top:5234;width:349;height:406" type="#_x0000_t75" stroked="false">
                <v:imagedata r:id="rId116" o:title=""/>
              </v:shape>
              <v:shape style="position:absolute;left:3372;top:5104;width:731;height:503" type="#_x0000_t75" stroked="false">
                <v:imagedata r:id="rId117" o:title=""/>
              </v:shape>
            </v:group>
            <v:group style="position:absolute;left:3631;top:5347;width:454;height:242" coordorigin="3631,5347" coordsize="454,242">
              <v:shape style="position:absolute;left:3631;top:5347;width:454;height:242" coordorigin="3631,5347" coordsize="454,242" path="m4041,5530l3962,5530,3974,5538,3983,5550,3990,5567,3996,5586,4079,5588,4079,5576,4085,5566,4082,5553,4059,5539,4041,5530xe" filled="true" fillcolor="#ffffff" stroked="false">
                <v:path arrowok="t"/>
                <v:fill type="solid"/>
              </v:shape>
              <v:shape style="position:absolute;left:3631;top:5347;width:454;height:242" coordorigin="3631,5347" coordsize="454,242" path="m3949,5483l3879,5483,3899,5488,3914,5500,3914,5511,3911,5520,3912,5532,3921,5538,3930,5547,3951,5542,3952,5533,3962,5530,4041,5530,4035,5527,4011,5515,3986,5502,3961,5490,3949,5483xe" filled="true" fillcolor="#ffffff" stroked="false">
                <v:path arrowok="t"/>
                <v:fill type="solid"/>
              </v:shape>
              <v:shape style="position:absolute;left:3631;top:5347;width:454;height:242" coordorigin="3631,5347" coordsize="454,242" path="m3832,5421l3760,5421,3772,5423,3777,5426,3786,5432,3790,5439,3792,5449,3795,5458,3803,5474,3814,5486,3827,5494,3841,5498,3858,5485,3879,5483,3949,5483,3913,5462,3888,5449,3850,5431,3832,5421xe" filled="true" fillcolor="#ffffff" stroked="false">
                <v:path arrowok="t"/>
                <v:fill type="solid"/>
              </v:shape>
              <v:shape style="position:absolute;left:3631;top:5347;width:454;height:242" coordorigin="3631,5347" coordsize="454,242" path="m3690,5347l3688,5349,3686,5349,3676,5372,3662,5396,3649,5420,3637,5442,3631,5455,3636,5453,3661,5451,3686,5449,3711,5447,3736,5446,3746,5439,3744,5426,3760,5421,3832,5421,3740,5374,3727,5367,3715,5360,3703,5353,3694,5349,3688,5349,3687,5349,3694,5349,3691,5347,3690,5347xe" filled="true" fillcolor="#ffffff" stroked="false">
                <v:path arrowok="t"/>
                <v:fill type="solid"/>
              </v:shape>
              <v:shape style="position:absolute;left:3061;top:4985;width:427;height:286" type="#_x0000_t75" stroked="false">
                <v:imagedata r:id="rId118" o:title=""/>
              </v:shape>
            </v:group>
            <v:group style="position:absolute;left:3067;top:5006;width:438;height:267" coordorigin="3067,5006" coordsize="438,267">
              <v:shape style="position:absolute;left:3067;top:5006;width:438;height:267" coordorigin="3067,5006" coordsize="438,267" path="m3067,5006l3137,5036,3228,5088,3326,5150,3415,5210,3480,5255,3505,5272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13.26474pt;margin-top:228.055206pt;width:140.050pt;height:96pt;mso-position-horizontal-relative:page;mso-position-vertical-relative:paragraph;z-index:3544;mso-wrap-distance-left:0;mso-wrap-distance-right:0" coordorigin="4265,4561" coordsize="2801,1920">
            <v:shape style="position:absolute;left:6061;top:5475;width:637;height:640" type="#_x0000_t75" stroked="false">
              <v:imagedata r:id="rId119" o:title=""/>
            </v:shape>
            <v:group style="position:absolute;left:6271;top:5752;width:405;height:342" coordorigin="6271,5752" coordsize="405,342">
              <v:shape style="position:absolute;left:6271;top:5752;width:405;height:342" coordorigin="6271,5752" coordsize="405,342" path="m6619,6004l6567,6004,6576,6015,6581,6030,6584,6048,6584,6068,6662,6093,6666,6082,6674,6074,6676,6060,6657,6041,6638,6022,6619,6004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545,5932l6480,5932,6501,5936,6518,5947,6529,5962,6526,5973,6521,5981,6519,5992,6525,6001,6531,6011,6553,6013,6557,6005,6567,6004,6619,6004,6597,5985,6577,5966,6545,5932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451,5843l6404,5843,6415,5848,6419,5852,6426,5860,6428,5868,6427,5878,6427,5888,6430,5906,6437,5921,6447,5932,6460,5939,6480,5932,6545,5932,6539,5926,6519,5906,6488,5878,6457,5848,6451,5843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447,5838l6276,5838,6300,5844,6325,5848,6350,5854,6374,5859,6386,5856,6388,5843,6404,5843,6451,5843,6447,5838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354,5752l6337,5772,6318,5791,6298,5810,6280,5828,6271,5839,6276,5838,6447,5838,6428,5820,6398,5792,6388,5782,6378,5771,6369,5761,6359,5753,6355,5753,6354,5752xe" filled="true" fillcolor="#ffffff" stroked="false">
                <v:path arrowok="t"/>
                <v:fill type="solid"/>
              </v:shape>
              <v:shape style="position:absolute;left:6271;top:5752;width:405;height:342" coordorigin="6271,5752" coordsize="405,342" path="m6358,5752l6355,5753,6359,5753,6359,5752,6358,5752xe" filled="true" fillcolor="#ffffff" stroked="false">
                <v:path arrowok="t"/>
                <v:fill type="solid"/>
              </v:shape>
            </v:group>
            <v:group style="position:absolute;left:5301;top:4565;width:727;height:727" coordorigin="5301,4565" coordsize="727,727">
              <v:shape style="position:absolute;left:5301;top:4565;width:727;height:727" coordorigin="5301,4565" coordsize="727,727" path="m6028,4929l6020,5002,5999,5070,5966,5132,5921,5186,5867,5230,5806,5263,5737,5285,5664,5292,5591,5285,5523,5263,5461,5230,5407,5186,5363,5132,5329,5070,5308,5002,5301,4929,5308,4855,5329,4787,5363,4725,5407,4672,5461,4627,5523,4594,5591,4572,5664,4565,5737,4572,5806,4594,5867,4627,5921,4672,5966,4725,5999,4787,6020,4855,6028,4929xe" filled="false" stroked="true" strokeweight=".4pt" strokecolor="#231f20">
                <v:path arrowok="t"/>
              </v:shape>
            </v:group>
            <v:group style="position:absolute;left:5327;top:4587;width:674;height:674" coordorigin="5327,4587" coordsize="674,674">
              <v:shape style="position:absolute;left:5327;top:4587;width:674;height:674" coordorigin="5327,4587" coordsize="674,674" path="m6001,4924l5992,5001,5967,5072,5927,5134,5875,5186,5812,5226,5741,5252,5664,5261,5587,5252,5516,5226,5453,5186,5401,5134,5362,5072,5336,5001,5327,4924,5336,4846,5362,4775,5401,4713,5453,4661,5516,4621,5587,4595,5664,4587,5741,4595,5812,4621,5875,4661,5927,4713,5967,4775,5992,4846,6001,4924xe" filled="false" stroked="true" strokeweight=".4pt" strokecolor="#231f20">
                <v:path arrowok="t"/>
              </v:shape>
              <v:shape style="position:absolute;left:5849;top:5224;width:349;height:406" type="#_x0000_t75" stroked="false">
                <v:imagedata r:id="rId113" o:title=""/>
              </v:shape>
            </v:group>
            <v:group style="position:absolute;left:5504;top:5675;width:381;height:806" coordorigin="5504,5675" coordsize="381,806">
              <v:shape style="position:absolute;left:5504;top:5675;width:381;height:806" coordorigin="5504,5675" coordsize="381,806" path="m5701,6231l5677,6231,5690,6243,5690,6251,5689,6262,5666,6277,5659,6301,5667,6326,5688,6345,5682,6356,5673,6367,5664,6378,5658,6387,5670,6411,5684,6434,5698,6457,5715,6480,5731,6477,5746,6472,5762,6464,5768,6460,5723,6460,5680,6389,5693,6374,5703,6359,5709,6344,5709,6330,5705,6327,5693,6327,5678,6312,5680,6299,5681,6289,5690,6282,5699,6279,5709,6273,5711,6255,5704,6235,5701,6231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40,6000l5714,6000,5715,6001,5717,6002,5718,6004,5719,6016,5720,6030,5721,6045,5721,6058,5726,6102,5729,6142,5733,6182,5737,6224,5740,6252,5743,6308,5745,6335,5748,6363,5751,6391,5754,6417,5755,6443,5744,6453,5733,6454,5723,6460,5768,6460,5776,6454,5794,6431,5796,6426,5773,6426,5773,6417,5766,6343,5764,6320,5758,6240,5751,6158,5743,6078,5736,6001,5740,6000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834,5992l5809,5992,5806,6003,5801,6014,5797,6025,5795,6036,5788,6040,5778,6041,5768,6041,5760,6044,5757,6052,5757,6064,5760,6090,5766,6166,5776,6301,5780,6361,5782,6378,5783,6393,5782,6408,5777,6423,5773,6426,5796,6426,5802,6411,5802,6408,5802,6393,5802,6387,5794,6277,5789,6211,5784,6133,5779,6061,5784,6060,5791,6060,5809,6054,5813,6049,5815,6038,5818,6027,5821,6016,5826,6006,5832,5996,5834,5992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01,6323l5693,6327,5705,6327,5701,6323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696,6110l5667,6110,5678,6120,5676,6129,5667,6133,5661,6142,5650,6163,5645,6188,5648,6211,5660,6229,5667,6234,5677,6231,5701,6231,5691,6219,5671,6211,5667,6197,5690,6138,5700,6135,5697,6112,5696,6110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679,5675l5605,5697,5538,5757,5504,5869,5515,5928,5544,5982,5553,5992,5571,6013,5581,6024,5622,6079,5631,6091,5639,6102,5648,6111,5659,6118,5667,6110,5696,6110,5692,6101,5690,6099,5670,6099,5659,6094,5644,6074,5629,6054,5614,6034,5598,6013,5595,6011,5609,6008,5634,6006,5661,6005,5688,6004,5714,6000,5740,6000,5754,5998,5791,5995,5809,5992,5834,5992,5834,5992,5590,5992,5578,5989,5538,5935,5524,5853,5532,5809,5579,5739,5639,5704,5700,5695,5776,5695,5755,5685,5716,5676,5679,5675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680,6091l5670,6099,5690,6099,5680,6091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91,6060l5784,6060,5790,6060,5791,6060xe" filled="true" fillcolor="#231f20" stroked="false">
                <v:path arrowok="t"/>
                <v:fill type="solid"/>
              </v:shape>
              <v:shape style="position:absolute;left:5504;top:5675;width:381;height:806" coordorigin="5504,5675" coordsize="381,806" path="m5776,5695l5700,5695,5730,5699,5761,5709,5789,5725,5835,5771,5860,5825,5863,5883,5847,5939,5842,5950,5836,5963,5824,5973,5808,5974,5798,5975,5759,5978,5681,5983,5640,5986,5624,5988,5607,5991,5590,5992,5834,5992,5836,5989,5843,5984,5848,5977,5878,5916,5885,5852,5869,5789,5833,5735,5794,5704,5776,5695xe" filled="true" fillcolor="#231f20" stroked="false">
                <v:path arrowok="t"/>
                <v:fill type="solid"/>
              </v:shape>
              <v:shape style="position:absolute;left:5524;top:5695;width:340;height:297" type="#_x0000_t75" stroked="false">
                <v:imagedata r:id="rId114" o:title=""/>
              </v:shape>
            </v:group>
            <v:group style="position:absolute;left:5736;top:5992;width:74;height:434" coordorigin="5736,5992" coordsize="74,434">
              <v:shape style="position:absolute;left:5736;top:5992;width:74;height:434" coordorigin="5736,5992" coordsize="74,434" path="m5809,5992l5791,5995,5754,5998,5736,6001,5743,6080,5751,6160,5758,6240,5764,6320,5766,6343,5768,6367,5770,6391,5773,6413,5773,6417,5773,6426,5777,6423,5782,6408,5783,6393,5782,6378,5780,6361,5775,6293,5765,6158,5760,6090,5759,6078,5757,6064,5757,6052,5760,6044,5768,6041,5778,6041,5788,6040,5795,6036,5797,6025,5801,6014,5806,6003,5809,5992xe" filled="true" fillcolor="#ffffff" stroked="false">
                <v:path arrowok="t"/>
                <v:fill type="solid"/>
              </v:shape>
            </v:group>
            <v:group style="position:absolute;left:5595;top:6000;width:161;height:460" coordorigin="5595,6000" coordsize="161,460">
              <v:shape style="position:absolute;left:5595;top:6000;width:161;height:460" coordorigin="5595,6000" coordsize="161,460" path="m5744,6324l5701,6324,5709,6330,5709,6344,5703,6359,5693,6374,5680,6389,5723,6460,5733,6454,5744,6453,5755,6443,5754,6417,5751,6390,5748,6363,5745,6335,5744,6324xe" filled="true" fillcolor="#ffffff" stroked="false">
                <v:path arrowok="t"/>
                <v:fill type="solid"/>
              </v:shape>
              <v:shape style="position:absolute;left:5595;top:6000;width:161;height:460" coordorigin="5595,6000" coordsize="161,460" path="m5725,6091l5680,6091,5692,6101,5697,6112,5700,6135,5690,6138,5680,6150,5670,6166,5666,6181,5667,6197,5671,6211,5691,6219,5704,6235,5711,6255,5709,6273,5699,6279,5690,6282,5681,6289,5680,6299,5678,6312,5693,6327,5701,6324,5744,6324,5743,6308,5740,6252,5737,6224,5733,6181,5729,6141,5725,6099,5725,6091xe" filled="true" fillcolor="#ffffff" stroked="false">
                <v:path arrowok="t"/>
                <v:fill type="solid"/>
              </v:shape>
              <v:shape style="position:absolute;left:5595;top:6000;width:161;height:460" coordorigin="5595,6000" coordsize="161,460" path="m5714,6000l5688,6004,5661,6005,5634,6006,5609,6008,5595,6011,5598,6013,5614,6034,5629,6054,5644,6074,5659,6094,5670,6099,5680,6091,5725,6091,5721,6058,5720,6044,5720,6030,5719,6016,5718,6003,5717,6002,5715,6001,5714,6000xe" filled="true" fillcolor="#ffffff" stroked="false">
                <v:path arrowok="t"/>
                <v:fill type="solid"/>
              </v:shape>
            </v:group>
            <v:group style="position:absolute;left:5648;top:5293;width:54;height:54" coordorigin="5648,5293" coordsize="54,54">
              <v:shape style="position:absolute;left:5648;top:5293;width:54;height:54" coordorigin="5648,5293" coordsize="54,54" path="m5696,5337l5688,5344,5678,5347,5668,5346,5658,5341,5651,5333,5648,5323,5649,5312,5654,5303,5663,5296,5673,5293,5683,5294,5693,5299,5699,5308,5702,5318,5701,5328,5696,5337xe" filled="false" stroked="true" strokeweight=".4pt" strokecolor="#231f20">
                <v:path arrowok="t"/>
              </v:shape>
            </v:group>
            <v:group style="position:absolute;left:5655;top:5355;width:54;height:54" coordorigin="5655,5355" coordsize="54,54">
              <v:shape style="position:absolute;left:5655;top:5355;width:54;height:54" coordorigin="5655,5355" coordsize="54,54" path="m5703,5399l5695,5406,5685,5409,5675,5408,5665,5403,5658,5394,5655,5384,5656,5374,5661,5364,5670,5358,5680,5355,5690,5356,5700,5361,5706,5369,5709,5379,5708,5389,5703,5399xe" filled="false" stroked="true" strokeweight=".4pt" strokecolor="#231f20">
                <v:path arrowok="t"/>
              </v:shape>
            </v:group>
            <v:group style="position:absolute;left:5657;top:5419;width:54;height:54" coordorigin="5657,5419" coordsize="54,54">
              <v:shape style="position:absolute;left:5657;top:5419;width:54;height:54" coordorigin="5657,5419" coordsize="54,54" path="m5705,5463l5696,5470,5687,5473,5676,5472,5667,5467,5660,5459,5657,5449,5658,5438,5663,5429,5671,5422,5681,5419,5692,5420,5701,5425,5708,5434,5711,5444,5710,5454,5705,5463xe" filled="false" stroked="true" strokeweight=".4pt" strokecolor="#231f20">
                <v:path arrowok="t"/>
              </v:shape>
            </v:group>
            <v:group style="position:absolute;left:5657;top:5481;width:54;height:54" coordorigin="5657,5481" coordsize="54,54">
              <v:shape style="position:absolute;left:5657;top:5481;width:54;height:54" coordorigin="5657,5481" coordsize="54,54" path="m5704,5526l5696,5532,5686,5535,5676,5534,5666,5529,5660,5521,5657,5511,5658,5501,5663,5491,5671,5484,5681,5481,5691,5482,5701,5488,5708,5496,5711,5506,5710,5516,5704,5526xe" filled="false" stroked="true" strokeweight=".4pt" strokecolor="#231f20">
                <v:path arrowok="t"/>
              </v:shape>
            </v:group>
            <v:group style="position:absolute;left:5663;top:5545;width:54;height:54" coordorigin="5663,5545" coordsize="54,54">
              <v:shape style="position:absolute;left:5663;top:5545;width:54;height:54" coordorigin="5663,5545" coordsize="54,54" path="m5711,5589l5702,5596,5692,5599,5682,5598,5672,5593,5666,5585,5663,5575,5664,5564,5669,5555,5677,5548,5687,5545,5697,5546,5707,5551,5714,5560,5717,5570,5716,5580,5711,5589xe" filled="false" stroked="true" strokeweight=".4pt" strokecolor="#231f20">
                <v:path arrowok="t"/>
              </v:shape>
            </v:group>
            <v:group style="position:absolute;left:5656;top:5603;width:54;height:54" coordorigin="5656,5603" coordsize="54,54">
              <v:shape style="position:absolute;left:5656;top:5603;width:54;height:54" coordorigin="5656,5603" coordsize="54,54" path="m5704,5647l5696,5654,5686,5657,5675,5656,5666,5651,5659,5642,5656,5633,5657,5622,5662,5613,5671,5606,5681,5603,5691,5604,5701,5609,5707,5617,5710,5627,5709,5638,5704,5647xe" filled="false" stroked="true" strokeweight=".4pt" strokecolor="#231f20">
                <v:path arrowok="t"/>
              </v:shape>
            </v:group>
            <v:group style="position:absolute;left:5658;top:5660;width:54;height:54" coordorigin="5658,5660" coordsize="54,54">
              <v:shape style="position:absolute;left:5658;top:5660;width:54;height:54" coordorigin="5658,5660" coordsize="54,54" path="m5706,5705l5698,5711,5688,5714,5677,5713,5668,5708,5661,5700,5658,5690,5659,5680,5664,5670,5673,5663,5683,5660,5693,5661,5702,5666,5709,5675,5712,5685,5711,5695,5706,5705xe" filled="false" stroked="true" strokeweight=".4pt" strokecolor="#231f20">
                <v:path arrowok="t"/>
              </v:shape>
            </v:group>
            <v:group style="position:absolute;left:5655;top:5721;width:54;height:54" coordorigin="5655,5721" coordsize="54,54">
              <v:shape style="position:absolute;left:5655;top:5721;width:54;height:54" coordorigin="5655,5721" coordsize="54,54" path="m5703,5766l5695,5772,5685,5775,5674,5774,5665,5769,5658,5761,5655,5751,5656,5741,5661,5731,5670,5724,5680,5721,5690,5722,5699,5728,5706,5736,5709,5746,5708,5756,5703,5766xe" filled="false" stroked="true" strokeweight=".4pt" strokecolor="#231f20">
                <v:path arrowok="t"/>
              </v:shape>
            </v:group>
            <v:group style="position:absolute;left:5670;top:5294;width:18;height:512" coordorigin="5670,5294" coordsize="18,512">
              <v:shape style="position:absolute;left:5670;top:5294;width:18;height:512" coordorigin="5670,5294" coordsize="18,512" path="m5670,5294l5682,5368,5687,5473,5688,5589,5685,5696,5682,5775,5681,5806e" filled="false" stroked="true" strokeweight=".4pt" strokecolor="#231f20">
                <v:path arrowok="t"/>
              </v:shape>
              <v:shape style="position:absolute;left:4635;top:5484;width:637;height:640" type="#_x0000_t75" stroked="false">
                <v:imagedata r:id="rId120" o:title=""/>
              </v:shape>
            </v:group>
            <v:group style="position:absolute;left:4658;top:5761;width:405;height:342" coordorigin="4658,5761" coordsize="405,342">
              <v:shape style="position:absolute;left:4658;top:5761;width:405;height:342" coordorigin="4658,5761" coordsize="405,342" path="m4976,5761l4975,5762,4965,5771,4955,5781,4945,5791,4935,5801,4906,5829,4876,5858,4845,5887,4815,5916,4795,5935,4756,5975,4736,5994,4715,6013,4695,6032,4676,6050,4658,6070,4659,6084,4667,6091,4671,6103,4750,6077,4750,6057,4752,6039,4757,6025,4766,6014,4806,6014,4808,6010,4815,6002,4813,5990,4807,5982,4804,5971,4815,5956,4832,5945,4853,5942,4885,5942,4886,5941,4896,5930,4904,5915,4907,5898,4906,5887,4906,5878,4907,5869,4914,5861,4919,5858,4929,5852,5037,5852,5058,5848,5062,5848,5053,5837,5036,5819,5016,5800,4996,5781,4980,5762,4978,5762,4976,5761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4806,6014l4766,6014,4777,6014,4780,6022,4802,6021,4806,6014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4885,5942l4853,5942,4873,5949,4885,5942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5037,5852l4929,5852,4946,5853,4947,5866,4960,5869,4983,5863,5008,5858,5033,5853,5037,5852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5062,5848l5058,5848,5063,5848,5062,5848xe" filled="true" fillcolor="#ffffff" stroked="false">
                <v:path arrowok="t"/>
                <v:fill type="solid"/>
              </v:shape>
              <v:shape style="position:absolute;left:4658;top:5761;width:405;height:342" coordorigin="4658,5761" coordsize="405,342" path="m4979,5762l4978,5762,4980,5762,4979,5762xe" filled="true" fillcolor="#ffffff" stroked="false">
                <v:path arrowok="t"/>
                <v:fill type="solid"/>
              </v:shape>
              <v:shape style="position:absolute;left:5136;top:5234;width:349;height:406" type="#_x0000_t75" stroked="false">
                <v:imagedata r:id="rId116" o:title=""/>
              </v:shape>
              <v:shape style="position:absolute;left:6335;top:5104;width:731;height:503" type="#_x0000_t75" stroked="false">
                <v:imagedata r:id="rId121" o:title=""/>
              </v:shape>
            </v:group>
            <v:group style="position:absolute;left:6594;top:5347;width:454;height:242" coordorigin="6594,5347" coordsize="454,242">
              <v:shape style="position:absolute;left:6594;top:5347;width:454;height:242" coordorigin="6594,5347" coordsize="454,242" path="m7004,5530l6925,5530,6936,5538,6946,5550,6953,5567,6959,5586,7041,5588,7042,5576,7047,5566,7045,5553,7022,5539,7004,5530xe" filled="true" fillcolor="#ffffff" stroked="false">
                <v:path arrowok="t"/>
                <v:fill type="solid"/>
              </v:shape>
              <v:shape style="position:absolute;left:6594;top:5347;width:454;height:242" coordorigin="6594,5347" coordsize="454,242" path="m6912,5483l6842,5483,6862,5488,6877,5500,6877,5511,6874,5520,6875,5532,6883,5538,6892,5547,6913,5542,6915,5533,6925,5530,7004,5530,6998,5527,6973,5515,6948,5502,6924,5490,6912,5483xe" filled="true" fillcolor="#ffffff" stroked="false">
                <v:path arrowok="t"/>
                <v:fill type="solid"/>
              </v:shape>
              <v:shape style="position:absolute;left:6594;top:5347;width:454;height:242" coordorigin="6594,5347" coordsize="454,242" path="m6794,5421l6722,5421,6734,5423,6740,5426,6748,5432,6752,5439,6755,5449,6757,5458,6765,5474,6776,5486,6789,5494,6804,5498,6821,5485,6842,5483,6912,5483,6875,5462,6851,5449,6813,5431,6794,5421xe" filled="true" fillcolor="#ffffff" stroked="false">
                <v:path arrowok="t"/>
                <v:fill type="solid"/>
              </v:shape>
              <v:shape style="position:absolute;left:6594;top:5347;width:454;height:242" coordorigin="6594,5347" coordsize="454,242" path="m6652,5347l6650,5349,6649,5349,6638,5372,6625,5396,6611,5420,6600,5442,6594,5455,6598,5453,6623,5451,6649,5449,6674,5447,6698,5446,6709,5439,6707,5426,6722,5421,6794,5421,6702,5374,6690,5367,6678,5360,6666,5353,6657,5349,6650,5349,6649,5349,6656,5349,6653,5347,6652,5347xe" filled="true" fillcolor="#ffffff" stroked="false">
                <v:path arrowok="t"/>
                <v:fill type="solid"/>
              </v:shape>
              <v:shape style="position:absolute;left:6024;top:4985;width:427;height:286" type="#_x0000_t75" stroked="false">
                <v:imagedata r:id="rId122" o:title=""/>
              </v:shape>
            </v:group>
            <v:group style="position:absolute;left:6030;top:5006;width:438;height:267" coordorigin="6030,5006" coordsize="438,267">
              <v:shape style="position:absolute;left:6030;top:5006;width:438;height:267" coordorigin="6030,5006" coordsize="438,267" path="m6030,5006l6099,5036,6190,5088,6288,5150,6377,5210,6442,5255,6467,5272e" filled="false" stroked="true" strokeweight=".4pt" strokecolor="#231f20">
                <v:path arrowok="t"/>
              </v:shape>
              <v:shape style="position:absolute;left:4265;top:5104;width:732;height:503" type="#_x0000_t75" stroked="false">
                <v:imagedata r:id="rId123" o:title=""/>
              </v:shape>
            </v:group>
            <v:group style="position:absolute;left:4284;top:5347;width:454;height:242" coordorigin="4284,5347" coordsize="454,242">
              <v:shape style="position:absolute;left:4284;top:5347;width:454;height:242" coordorigin="4284,5347" coordsize="454,242" path="m4679,5347l4678,5347,4666,5353,4654,5360,4642,5367,4629,5374,4519,5431,4481,5449,4456,5462,4408,5490,4383,5502,4358,5515,4334,5527,4310,5539,4287,5553,4284,5566,4289,5576,4290,5588,4373,5586,4379,5567,4386,5550,4395,5538,4407,5530,4457,5530,4458,5520,4455,5511,4455,5500,4470,5488,4490,5483,4558,5483,4566,5474,4574,5458,4577,5448,4579,5439,4583,5432,4592,5426,4597,5423,4609,5421,4721,5421,4720,5420,4706,5396,4693,5372,4683,5349,4681,5349,4679,5347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457,5530l4407,5530,4417,5533,4418,5542,4439,5547,4448,5538,4456,5532,4457,5530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558,5483l4490,5483,4510,5485,4528,5498,4542,5494,4555,5486,4558,5483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721,5421l4609,5421,4624,5426,4622,5439,4633,5446,4658,5447,4683,5449,4708,5451,4733,5453,4738,5455,4732,5442,4721,5421xe" filled="true" fillcolor="#ffffff" stroked="false">
                <v:path arrowok="t"/>
                <v:fill type="solid"/>
              </v:shape>
              <v:shape style="position:absolute;left:4284;top:5347;width:454;height:242" coordorigin="4284,5347" coordsize="454,242" path="m4682,5349l4681,5349,4683,5349,4682,5349xe" filled="true" fillcolor="#ffffff" stroked="false">
                <v:path arrowok="t"/>
                <v:fill type="solid"/>
              </v:shape>
              <v:shape style="position:absolute;left:4881;top:4985;width:427;height:286" type="#_x0000_t75" stroked="false">
                <v:imagedata r:id="rId124" o:title=""/>
              </v:shape>
            </v:group>
            <v:group style="position:absolute;left:4864;top:5006;width:438;height:267" coordorigin="4864,5006" coordsize="438,267">
              <v:shape style="position:absolute;left:4864;top:5006;width:438;height:267" coordorigin="4864,5006" coordsize="438,267" path="m5301,5006l5232,5036,5141,5088,5043,5150,4954,5210,4889,5255,4864,5272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63.438995pt;margin-top:228.055206pt;width:70.1pt;height:96pt;mso-position-horizontal-relative:page;mso-position-vertical-relative:paragraph;z-index:3568;mso-wrap-distance-left:0;mso-wrap-distance-right:0" coordorigin="7269,4561" coordsize="1402,1920">
            <v:shape style="position:absolute;left:8033;top:5475;width:637;height:640" type="#_x0000_t75" stroked="false">
              <v:imagedata r:id="rId125" o:title=""/>
            </v:shape>
            <v:group style="position:absolute;left:8243;top:5752;width:405;height:342" coordorigin="8243,5752" coordsize="405,342">
              <v:shape style="position:absolute;left:8243;top:5752;width:405;height:342" coordorigin="8243,5752" coordsize="405,342" path="m8591,6004l8539,6004,8548,6015,8553,6030,8556,6048,8556,6068,8634,6093,8638,6082,8646,6074,8648,6060,8629,6041,8610,6022,8591,6004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517,5932l8452,5932,8473,5936,8490,5947,8501,5962,8498,5973,8493,5981,8491,5992,8497,6001,8503,6011,8525,6013,8529,6005,8539,6004,8591,6004,8569,5985,8549,5966,8517,5932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423,5843l8376,5843,8387,5848,8391,5852,8398,5860,8400,5868,8399,5878,8399,5888,8402,5906,8409,5921,8419,5932,8432,5939,8452,5932,8517,5932,8511,5926,8491,5906,8460,5878,8429,5848,8423,5843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419,5838l8248,5838,8272,5844,8297,5848,8322,5854,8346,5859,8358,5856,8360,5843,8376,5843,8423,5843,8419,5838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326,5752l8309,5772,8290,5791,8270,5810,8252,5828,8243,5839,8248,5838,8419,5838,8400,5820,8370,5792,8360,5782,8350,5771,8341,5761,8331,5753,8327,5753,8326,5752xe" filled="true" fillcolor="#ffffff" stroked="false">
                <v:path arrowok="t"/>
                <v:fill type="solid"/>
              </v:shape>
              <v:shape style="position:absolute;left:8243;top:5752;width:405;height:342" coordorigin="8243,5752" coordsize="405,342" path="m8330,5752l8327,5753,8331,5753,8331,5752,8330,5752xe" filled="true" fillcolor="#ffffff" stroked="false">
                <v:path arrowok="t"/>
                <v:fill type="solid"/>
              </v:shape>
            </v:group>
            <v:group style="position:absolute;left:7273;top:4565;width:727;height:727" coordorigin="7273,4565" coordsize="727,727">
              <v:shape style="position:absolute;left:7273;top:4565;width:727;height:727" coordorigin="7273,4565" coordsize="727,727" path="m8000,4929l7992,5002,7971,5070,7938,5132,7893,5186,7839,5230,7778,5263,7709,5285,7636,5292,7563,5285,7495,5263,7433,5230,7379,5186,7335,5132,7301,5070,7280,5002,7273,4929,7280,4855,7301,4787,7335,4725,7379,4672,7433,4627,7495,4594,7563,4572,7636,4565,7709,4572,7778,4594,7839,4627,7893,4672,7938,4725,7971,4787,7992,4855,8000,4929xe" filled="false" stroked="true" strokeweight=".4pt" strokecolor="#231f20">
                <v:path arrowok="t"/>
              </v:shape>
            </v:group>
            <v:group style="position:absolute;left:7299;top:4587;width:674;height:674" coordorigin="7299,4587" coordsize="674,674">
              <v:shape style="position:absolute;left:7299;top:4587;width:674;height:674" coordorigin="7299,4587" coordsize="674,674" path="m7973,4924l7964,5001,7939,5072,7899,5134,7847,5186,7784,5226,7713,5252,7636,5261,7559,5252,7488,5226,7425,5186,7373,5134,7334,5072,7308,5001,7299,4924,7308,4846,7334,4775,7373,4713,7425,4661,7488,4621,7559,4595,7636,4587,7713,4595,7784,4621,7847,4661,7899,4713,7939,4775,7964,4846,7973,4924xe" filled="false" stroked="true" strokeweight=".4pt" strokecolor="#231f20">
                <v:path arrowok="t"/>
              </v:shape>
              <v:shape style="position:absolute;left:7821;top:5224;width:349;height:406" type="#_x0000_t75" stroked="false">
                <v:imagedata r:id="rId113" o:title=""/>
              </v:shape>
            </v:group>
            <v:group style="position:absolute;left:7476;top:5675;width:381;height:806" coordorigin="7476,5675" coordsize="381,806">
              <v:shape style="position:absolute;left:7476;top:5675;width:381;height:806" coordorigin="7476,5675" coordsize="381,806" path="m7673,6231l7649,6231,7662,6243,7662,6251,7661,6262,7638,6277,7631,6301,7639,6326,7660,6345,7654,6356,7645,6367,7636,6378,7630,6387,7642,6411,7656,6434,7670,6457,7687,6480,7703,6477,7718,6472,7734,6464,7740,6460,7695,6460,7652,6389,7665,6374,7675,6359,7681,6344,7681,6330,7677,6327,7665,6327,7650,6312,7652,6299,7653,6289,7662,6282,7671,6279,7681,6273,7683,6255,7676,6235,7673,6231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712,6000l7686,6000,7687,6001,7689,6002,7690,6004,7691,6016,7692,6030,7693,6045,7693,6058,7698,6102,7701,6142,7705,6182,7709,6224,7712,6252,7715,6308,7717,6335,7720,6363,7723,6391,7726,6417,7727,6443,7716,6453,7705,6454,7695,6460,7740,6460,7748,6454,7766,6431,7768,6426,7745,6426,7745,6417,7738,6343,7736,6320,7730,6240,7723,6158,7715,6078,7708,6001,7712,6000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806,5992l7781,5992,7778,6003,7773,6014,7769,6025,7767,6036,7760,6040,7750,6041,7740,6041,7732,6044,7729,6052,7729,6064,7732,6090,7738,6166,7748,6301,7752,6361,7754,6378,7755,6393,7754,6408,7749,6423,7745,6426,7768,6426,7774,6411,7774,6408,7774,6393,7774,6387,7766,6277,7761,6211,7756,6133,7751,6061,7756,6060,7763,6060,7781,6054,7785,6049,7787,6038,7790,6027,7793,6016,7798,6006,7804,5996,7806,5992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73,6323l7665,6327,7677,6327,7673,6323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68,6110l7639,6110,7650,6120,7648,6129,7639,6133,7633,6142,7622,6163,7617,6188,7620,6211,7632,6229,7639,6234,7649,6231,7673,6231,7663,6219,7643,6211,7639,6197,7662,6138,7672,6135,7669,6112,7668,6110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51,5675l7577,5697,7510,5757,7476,5869,7487,5928,7516,5982,7525,5992,7543,6013,7553,6024,7594,6079,7603,6091,7611,6102,7620,6111,7631,6118,7639,6110,7668,6110,7664,6101,7662,6099,7642,6099,7631,6094,7616,6074,7601,6054,7586,6034,7570,6013,7567,6011,7581,6008,7606,6006,7633,6005,7660,6004,7686,6000,7712,6000,7726,5998,7763,5995,7781,5992,7806,5992,7806,5992,7562,5992,7550,5989,7510,5935,7496,5853,7504,5809,7551,5739,7611,5704,7672,5695,7748,5695,7727,5685,7688,5676,7651,5675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652,6091l7642,6099,7662,6099,7652,6091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763,6060l7756,6060,7762,6060,7763,6060xe" filled="true" fillcolor="#231f20" stroked="false">
                <v:path arrowok="t"/>
                <v:fill type="solid"/>
              </v:shape>
              <v:shape style="position:absolute;left:7476;top:5675;width:381;height:806" coordorigin="7476,5675" coordsize="381,806" path="m7748,5695l7672,5695,7702,5699,7733,5709,7761,5725,7807,5771,7832,5825,7835,5883,7819,5939,7814,5950,7808,5963,7796,5973,7780,5974,7770,5975,7731,5978,7653,5983,7612,5986,7596,5988,7579,5991,7562,5992,7806,5992,7808,5989,7815,5984,7820,5977,7850,5916,7857,5852,7841,5789,7805,5735,7766,5704,7748,5695xe" filled="true" fillcolor="#231f20" stroked="false">
                <v:path arrowok="t"/>
                <v:fill type="solid"/>
              </v:shape>
              <v:shape style="position:absolute;left:7496;top:5695;width:340;height:297" type="#_x0000_t75" stroked="false">
                <v:imagedata r:id="rId114" o:title=""/>
              </v:shape>
            </v:group>
            <v:group style="position:absolute;left:7708;top:5992;width:74;height:434" coordorigin="7708,5992" coordsize="74,434">
              <v:shape style="position:absolute;left:7708;top:5992;width:74;height:434" coordorigin="7708,5992" coordsize="74,434" path="m7781,5992l7763,5995,7726,5998,7708,6001,7715,6080,7723,6160,7730,6240,7736,6320,7738,6343,7740,6367,7742,6391,7745,6413,7745,6417,7745,6426,7749,6423,7754,6408,7755,6393,7754,6378,7752,6361,7747,6293,7737,6158,7732,6090,7731,6078,7729,6064,7729,6052,7732,6044,7740,6041,7750,6041,7760,6040,7767,6036,7769,6025,7773,6014,7778,6003,7781,5992xe" filled="true" fillcolor="#ffffff" stroked="false">
                <v:path arrowok="t"/>
                <v:fill type="solid"/>
              </v:shape>
            </v:group>
            <v:group style="position:absolute;left:7567;top:6000;width:161;height:460" coordorigin="7567,6000" coordsize="161,460">
              <v:shape style="position:absolute;left:7567;top:6000;width:161;height:460" coordorigin="7567,6000" coordsize="161,460" path="m7716,6324l7673,6324,7681,6330,7681,6344,7675,6359,7665,6374,7652,6389,7695,6460,7705,6454,7716,6453,7727,6443,7726,6417,7723,6390,7720,6363,7717,6335,7716,6324xe" filled="true" fillcolor="#ffffff" stroked="false">
                <v:path arrowok="t"/>
                <v:fill type="solid"/>
              </v:shape>
              <v:shape style="position:absolute;left:7567;top:6000;width:161;height:460" coordorigin="7567,6000" coordsize="161,460" path="m7697,6091l7652,6091,7664,6101,7669,6112,7672,6135,7662,6138,7652,6150,7642,6166,7638,6181,7639,6197,7643,6211,7663,6219,7676,6235,7683,6255,7681,6273,7671,6279,7662,6282,7653,6289,7652,6299,7650,6312,7665,6327,7673,6324,7716,6324,7715,6308,7712,6252,7709,6224,7705,6181,7701,6141,7697,6099,7697,6091xe" filled="true" fillcolor="#ffffff" stroked="false">
                <v:path arrowok="t"/>
                <v:fill type="solid"/>
              </v:shape>
              <v:shape style="position:absolute;left:7567;top:6000;width:161;height:460" coordorigin="7567,6000" coordsize="161,460" path="m7686,6000l7660,6004,7633,6005,7606,6006,7581,6008,7567,6011,7570,6013,7586,6034,7601,6054,7616,6074,7631,6094,7642,6099,7652,6091,7697,6091,7693,6058,7692,6044,7692,6030,7691,6016,7690,6003,7689,6002,7687,6001,7686,6000xe" filled="true" fillcolor="#ffffff" stroked="false">
                <v:path arrowok="t"/>
                <v:fill type="solid"/>
              </v:shape>
            </v:group>
            <v:group style="position:absolute;left:7620;top:5293;width:54;height:54" coordorigin="7620,5293" coordsize="54,54">
              <v:shape style="position:absolute;left:7620;top:5293;width:54;height:54" coordorigin="7620,5293" coordsize="54,54" path="m7668,5337l7660,5344,7650,5347,7640,5346,7630,5341,7623,5333,7620,5323,7621,5312,7626,5303,7635,5296,7645,5293,7655,5294,7665,5299,7671,5308,7674,5318,7673,5328,7668,5337xe" filled="false" stroked="true" strokeweight=".4pt" strokecolor="#231f20">
                <v:path arrowok="t"/>
              </v:shape>
            </v:group>
            <v:group style="position:absolute;left:7627;top:5355;width:54;height:54" coordorigin="7627,5355" coordsize="54,54">
              <v:shape style="position:absolute;left:7627;top:5355;width:54;height:54" coordorigin="7627,5355" coordsize="54,54" path="m7675,5399l7667,5406,7657,5409,7647,5408,7637,5403,7630,5394,7627,5384,7628,5374,7633,5364,7642,5358,7652,5355,7662,5356,7672,5361,7678,5369,7681,5379,7680,5389,7675,5399xe" filled="false" stroked="true" strokeweight=".4pt" strokecolor="#231f20">
                <v:path arrowok="t"/>
              </v:shape>
            </v:group>
            <v:group style="position:absolute;left:7629;top:5419;width:54;height:54" coordorigin="7629,5419" coordsize="54,54">
              <v:shape style="position:absolute;left:7629;top:5419;width:54;height:54" coordorigin="7629,5419" coordsize="54,54" path="m7677,5463l7668,5470,7658,5473,7648,5472,7639,5467,7632,5459,7629,5449,7630,5438,7635,5429,7643,5422,7653,5419,7664,5420,7673,5425,7680,5434,7683,5444,7682,5454,7677,5463xe" filled="false" stroked="true" strokeweight=".4pt" strokecolor="#231f20">
                <v:path arrowok="t"/>
              </v:shape>
            </v:group>
            <v:group style="position:absolute;left:7629;top:5481;width:54;height:54" coordorigin="7629,5481" coordsize="54,54">
              <v:shape style="position:absolute;left:7629;top:5481;width:54;height:54" coordorigin="7629,5481" coordsize="54,54" path="m7676,5526l7668,5532,7658,5535,7648,5534,7638,5529,7632,5521,7629,5511,7630,5501,7635,5491,7643,5484,7653,5481,7663,5482,7673,5488,7680,5496,7683,5506,7682,5516,7676,5526xe" filled="false" stroked="true" strokeweight=".4pt" strokecolor="#231f20">
                <v:path arrowok="t"/>
              </v:shape>
            </v:group>
            <v:group style="position:absolute;left:7635;top:5545;width:54;height:54" coordorigin="7635,5545" coordsize="54,54">
              <v:shape style="position:absolute;left:7635;top:5545;width:54;height:54" coordorigin="7635,5545" coordsize="54,54" path="m7683,5589l7674,5596,7664,5599,7654,5598,7644,5593,7638,5585,7635,5575,7636,5564,7641,5555,7649,5548,7659,5545,7669,5546,7679,5551,7686,5560,7689,5570,7688,5580,7683,5589xe" filled="false" stroked="true" strokeweight=".4pt" strokecolor="#231f20">
                <v:path arrowok="t"/>
              </v:shape>
            </v:group>
            <v:group style="position:absolute;left:7628;top:5603;width:54;height:54" coordorigin="7628,5603" coordsize="54,54">
              <v:shape style="position:absolute;left:7628;top:5603;width:54;height:54" coordorigin="7628,5603" coordsize="54,54" path="m7676,5647l7668,5654,7658,5657,7647,5656,7638,5651,7631,5642,7628,5633,7629,5622,7634,5613,7643,5606,7653,5603,7663,5604,7672,5609,7679,5617,7682,5627,7681,5638,7676,5647xe" filled="false" stroked="true" strokeweight=".4pt" strokecolor="#231f20">
                <v:path arrowok="t"/>
              </v:shape>
            </v:group>
            <v:group style="position:absolute;left:7630;top:5660;width:54;height:54" coordorigin="7630,5660" coordsize="54,54">
              <v:shape style="position:absolute;left:7630;top:5660;width:54;height:54" coordorigin="7630,5660" coordsize="54,54" path="m7678,5705l7670,5711,7660,5714,7649,5713,7640,5708,7633,5700,7630,5690,7631,5680,7636,5670,7645,5663,7655,5660,7665,5661,7674,5666,7681,5675,7684,5685,7683,5695,7678,5705xe" filled="false" stroked="true" strokeweight=".4pt" strokecolor="#231f20">
                <v:path arrowok="t"/>
              </v:shape>
            </v:group>
            <v:group style="position:absolute;left:7627;top:5721;width:54;height:54" coordorigin="7627,5721" coordsize="54,54">
              <v:shape style="position:absolute;left:7627;top:5721;width:54;height:54" coordorigin="7627,5721" coordsize="54,54" path="m7675,5766l7667,5772,7657,5775,7646,5774,7637,5769,7630,5761,7627,5751,7628,5741,7633,5731,7642,5724,7652,5721,7662,5722,7671,5728,7678,5736,7681,5746,7680,5756,7675,5766xe" filled="false" stroked="true" strokeweight=".4pt" strokecolor="#231f20">
                <v:path arrowok="t"/>
              </v:shape>
            </v:group>
            <v:group style="position:absolute;left:7642;top:5294;width:18;height:512" coordorigin="7642,5294" coordsize="18,512">
              <v:shape style="position:absolute;left:7642;top:5294;width:18;height:512" coordorigin="7642,5294" coordsize="18,512" path="m7642,5294l7654,5368,7659,5473,7660,5589,7657,5696,7654,5775,7653,580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1.798004pt;margin-top:228.055206pt;width:103.2pt;height:96pt;mso-position-horizontal-relative:page;mso-position-vertical-relative:paragraph;z-index:3592;mso-wrap-distance-left:0;mso-wrap-distance-right:0" coordorigin="8836,4561" coordsize="2064,1920">
            <v:shape style="position:absolute;left:10262;top:5475;width:637;height:640" type="#_x0000_t75" stroked="false">
              <v:imagedata r:id="rId126" o:title=""/>
            </v:shape>
            <v:group style="position:absolute;left:10472;top:5752;width:405;height:342" coordorigin="10472,5752" coordsize="405,342">
              <v:shape style="position:absolute;left:10472;top:5752;width:405;height:342" coordorigin="10472,5752" coordsize="405,342" path="m10820,6004l10768,6004,10777,6015,10782,6030,10785,6048,10785,6068,10863,6093,10867,6082,10875,6074,10877,6060,10858,6041,10839,6022,10820,6004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746,5932l10681,5932,10702,5936,10719,5947,10730,5962,10727,5973,10722,5981,10720,5992,10726,6001,10732,6011,10754,6013,10758,6005,10768,6004,10820,6004,10798,5985,10779,5966,10746,5932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653,5843l10605,5843,10616,5848,10620,5852,10627,5860,10629,5868,10628,5878,10628,5888,10631,5906,10638,5921,10648,5932,10661,5939,10681,5932,10746,5932,10740,5926,10720,5906,10689,5878,10659,5848,10653,5843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648,5838l10477,5838,10501,5844,10526,5848,10551,5854,10575,5859,10587,5856,10589,5843,10605,5843,10653,5843,10648,5838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555,5752l10538,5772,10519,5791,10499,5810,10481,5828,10472,5839,10477,5838,10648,5838,10629,5820,10599,5792,10589,5782,10579,5771,10570,5761,10560,5753,10556,5753,10555,5752xe" filled="true" fillcolor="#ffffff" stroked="false">
                <v:path arrowok="t"/>
                <v:fill type="solid"/>
              </v:shape>
              <v:shape style="position:absolute;left:10472;top:5752;width:405;height:342" coordorigin="10472,5752" coordsize="405,342" path="m10559,5752l10556,5753,10560,5753,10560,5752,10559,5752xe" filled="true" fillcolor="#ffffff" stroked="false">
                <v:path arrowok="t"/>
                <v:fill type="solid"/>
              </v:shape>
            </v:group>
            <v:group style="position:absolute;left:9502;top:4565;width:727;height:727" coordorigin="9502,4565" coordsize="727,727">
              <v:shape style="position:absolute;left:9502;top:4565;width:727;height:727" coordorigin="9502,4565" coordsize="727,727" path="m10229,4929l10221,5002,10200,5070,10167,5132,10122,5186,10068,5230,10007,5263,9939,5285,9865,5292,9792,5285,9724,5263,9662,5230,9608,5186,9564,5132,9530,5070,9509,5002,9502,4929,9509,4855,9530,4787,9564,4725,9608,4672,9662,4627,9724,4594,9792,4572,9865,4565,9939,4572,10007,4594,10068,4627,10122,4672,10167,4725,10200,4787,10221,4855,10229,4929xe" filled="false" stroked="true" strokeweight=".4pt" strokecolor="#231f20">
                <v:path arrowok="t"/>
              </v:shape>
            </v:group>
            <v:group style="position:absolute;left:9528;top:4587;width:674;height:674" coordorigin="9528,4587" coordsize="674,674">
              <v:shape style="position:absolute;left:9528;top:4587;width:674;height:674" coordorigin="9528,4587" coordsize="674,674" path="m10202,4924l10193,5001,10168,5072,10128,5134,10076,5186,10013,5226,9943,5252,9865,5261,9788,5252,9717,5226,9655,5186,9602,5134,9563,5072,9537,5001,9528,4924,9537,4846,9563,4775,9602,4713,9655,4661,9717,4621,9788,4595,9865,4587,9943,4595,10013,4621,10076,4661,10128,4713,10168,4775,10193,4846,10202,4924xe" filled="false" stroked="true" strokeweight=".4pt" strokecolor="#231f20">
                <v:path arrowok="t"/>
              </v:shape>
              <v:shape style="position:absolute;left:10050;top:5224;width:349;height:406" type="#_x0000_t75" stroked="false">
                <v:imagedata r:id="rId127" o:title=""/>
              </v:shape>
            </v:group>
            <v:group style="position:absolute;left:9705;top:5675;width:381;height:806" coordorigin="9705,5675" coordsize="381,806">
              <v:shape style="position:absolute;left:9705;top:5675;width:381;height:806" coordorigin="9705,5675" coordsize="381,806" path="m9902,6231l9878,6231,9891,6243,9891,6251,9890,6262,9867,6277,9860,6301,9868,6326,9889,6345,9883,6356,9874,6367,9865,6378,9859,6387,9871,6411,9885,6434,9899,6457,9916,6480,9932,6477,9947,6472,9963,6464,9969,6460,9924,6460,9881,6389,9894,6374,9904,6359,9910,6344,9910,6330,9906,6327,9894,6327,9879,6312,9881,6299,9882,6289,9891,6282,9900,6279,9910,6273,9912,6255,9905,6235,9902,6231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41,6000l9915,6000,9916,6001,9918,6002,9919,6004,9920,6016,9921,6030,9922,6045,9923,6058,9927,6102,9930,6142,9934,6182,9938,6224,9941,6252,9944,6308,9946,6335,9949,6363,9952,6391,9955,6417,9956,6443,9945,6453,9934,6454,9924,6460,9969,6460,9977,6454,9995,6431,9997,6426,9974,6426,9975,6417,9967,6343,9965,6320,9959,6240,9952,6158,9944,6078,9937,6001,9941,6000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10035,5992l10010,5992,10007,6003,10002,6014,9998,6025,9996,6036,9989,6040,9979,6041,9969,6041,9961,6044,9958,6052,9958,6064,9961,6090,9967,6166,9977,6301,9981,6361,9983,6378,9984,6393,9983,6408,9978,6423,9974,6426,9997,6426,10003,6411,10003,6408,10003,6393,10003,6387,9995,6277,9990,6211,9985,6133,9980,6061,9985,6060,9992,6060,10011,6054,10014,6049,10016,6038,10019,6027,10022,6016,10027,6006,10033,5996,10035,5992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02,6323l9894,6327,9906,6327,9902,6323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897,6110l9868,6110,9879,6120,9877,6129,9868,6133,9862,6142,9851,6163,9846,6188,9849,6211,9861,6229,9868,6234,9878,6231,9902,6231,9892,6219,9872,6211,9868,6197,9891,6138,9902,6135,9898,6112,9897,6110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880,5675l9806,5697,9739,5757,9705,5869,9716,5928,9745,5982,9754,5992,9772,6013,9782,6024,9823,6079,9832,6091,9840,6102,9849,6111,9860,6118,9868,6110,9897,6110,9893,6101,9891,6099,9871,6099,9860,6094,9845,6074,9830,6054,9815,6034,9800,6013,9796,6011,9810,6008,9835,6006,9862,6005,9890,6004,9915,6000,9941,6000,9955,5998,9992,5995,10010,5992,10035,5992,10035,5992,9791,5992,9779,5989,9739,5935,9725,5853,9733,5809,9780,5739,9840,5704,9901,5695,9977,5695,9956,5685,9917,5676,9880,5675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881,6091l9871,6099,9891,6099,9881,6091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92,6060l9985,6060,9991,6060,9992,6060xe" filled="true" fillcolor="#231f20" stroked="false">
                <v:path arrowok="t"/>
                <v:fill type="solid"/>
              </v:shape>
              <v:shape style="position:absolute;left:9705;top:5675;width:381;height:806" coordorigin="9705,5675" coordsize="381,806" path="m9977,5695l9901,5695,9931,5699,9962,5709,9990,5725,10036,5771,10061,5825,10064,5883,10048,5939,10043,5950,10037,5963,10025,5973,10009,5974,9999,5975,9960,5978,9882,5983,9841,5986,9825,5988,9808,5991,9791,5992,10035,5992,10037,5989,10044,5984,10049,5977,10079,5916,10086,5852,10070,5789,10034,5735,9995,5704,9977,5695xe" filled="true" fillcolor="#231f20" stroked="false">
                <v:path arrowok="t"/>
                <v:fill type="solid"/>
              </v:shape>
              <v:shape style="position:absolute;left:9725;top:5695;width:340;height:297" type="#_x0000_t75" stroked="false">
                <v:imagedata r:id="rId128" o:title=""/>
              </v:shape>
            </v:group>
            <v:group style="position:absolute;left:9937;top:5992;width:74;height:434" coordorigin="9937,5992" coordsize="74,434">
              <v:shape style="position:absolute;left:9937;top:5992;width:74;height:434" coordorigin="9937,5992" coordsize="74,434" path="m10010,5992l9992,5995,9955,5998,9937,6001,9944,6080,9952,6160,9959,6240,9965,6320,9967,6343,9969,6367,9971,6391,9974,6413,9975,6417,9974,6426,9978,6423,9983,6408,9984,6393,9983,6378,9981,6361,9976,6293,9966,6158,9961,6090,9960,6078,9958,6064,9958,6052,9961,6044,9969,6041,9979,6041,9989,6040,9996,6036,9998,6025,10002,6014,10007,6003,10010,5992xe" filled="true" fillcolor="#ffffff" stroked="false">
                <v:path arrowok="t"/>
                <v:fill type="solid"/>
              </v:shape>
            </v:group>
            <v:group style="position:absolute;left:9796;top:6000;width:161;height:460" coordorigin="9796,6000" coordsize="161,460">
              <v:shape style="position:absolute;left:9796;top:6000;width:161;height:460" coordorigin="9796,6000" coordsize="161,460" path="m9945,6324l9902,6324,9910,6330,9910,6344,9904,6359,9894,6374,9881,6389,9924,6460,9934,6454,9945,6453,9956,6443,9955,6417,9952,6390,9949,6363,9946,6335,9945,6324xe" filled="true" fillcolor="#ffffff" stroked="false">
                <v:path arrowok="t"/>
                <v:fill type="solid"/>
              </v:shape>
              <v:shape style="position:absolute;left:9796;top:6000;width:161;height:460" coordorigin="9796,6000" coordsize="161,460" path="m9926,6091l9881,6091,9893,6101,9898,6112,9902,6135,9891,6138,9881,6150,9871,6166,9867,6181,9868,6197,9872,6211,9892,6219,9905,6235,9912,6255,9910,6273,9900,6279,9891,6282,9882,6289,9881,6299,9879,6312,9894,6327,9902,6324,9945,6324,9944,6308,9941,6252,9938,6224,9934,6181,9930,6141,9926,6099,9926,6091xe" filled="true" fillcolor="#ffffff" stroked="false">
                <v:path arrowok="t"/>
                <v:fill type="solid"/>
              </v:shape>
              <v:shape style="position:absolute;left:9796;top:6000;width:161;height:460" coordorigin="9796,6000" coordsize="161,460" path="m9915,6000l9890,6004,9862,6005,9835,6006,9810,6008,9796,6011,9800,6013,9815,6034,9830,6054,9845,6074,9860,6094,9871,6099,9881,6091,9926,6091,9923,6058,9922,6044,9921,6030,9920,6016,9919,6003,9918,6002,9916,6001,9915,6000xe" filled="true" fillcolor="#ffffff" stroked="false">
                <v:path arrowok="t"/>
                <v:fill type="solid"/>
              </v:shape>
            </v:group>
            <v:group style="position:absolute;left:9849;top:5293;width:54;height:54" coordorigin="9849,5293" coordsize="54,54">
              <v:shape style="position:absolute;left:9849;top:5293;width:54;height:54" coordorigin="9849,5293" coordsize="54,54" path="m9897,5337l9889,5344,9879,5347,9869,5346,9859,5341,9852,5333,9849,5323,9850,5312,9856,5303,9864,5296,9874,5293,9884,5294,9894,5299,9900,5308,9903,5318,9902,5328,9897,5337xe" filled="false" stroked="true" strokeweight=".4pt" strokecolor="#231f20">
                <v:path arrowok="t"/>
              </v:shape>
            </v:group>
            <v:group style="position:absolute;left:9856;top:5355;width:54;height:54" coordorigin="9856,5355" coordsize="54,54">
              <v:shape style="position:absolute;left:9856;top:5355;width:54;height:54" coordorigin="9856,5355" coordsize="54,54" path="m9904,5399l9896,5406,9886,5409,9876,5408,9866,5403,9859,5394,9856,5384,9857,5374,9862,5364,9871,5358,9881,5355,9891,5356,9901,5361,9907,5369,9910,5379,9909,5389,9904,5399xe" filled="false" stroked="true" strokeweight=".4pt" strokecolor="#231f20">
                <v:path arrowok="t"/>
              </v:shape>
            </v:group>
            <v:group style="position:absolute;left:9858;top:5419;width:54;height:54" coordorigin="9858,5419" coordsize="54,54">
              <v:shape style="position:absolute;left:9858;top:5419;width:54;height:54" coordorigin="9858,5419" coordsize="54,54" path="m9906,5463l9897,5470,9888,5473,9877,5472,9868,5467,9861,5459,9858,5449,9859,5438,9864,5429,9872,5422,9882,5419,9893,5420,9902,5425,9909,5434,9912,5444,9911,5454,9906,5463xe" filled="false" stroked="true" strokeweight=".4pt" strokecolor="#231f20">
                <v:path arrowok="t"/>
              </v:shape>
            </v:group>
            <v:group style="position:absolute;left:9858;top:5481;width:54;height:54" coordorigin="9858,5481" coordsize="54,54">
              <v:shape style="position:absolute;left:9858;top:5481;width:54;height:54" coordorigin="9858,5481" coordsize="54,54" path="m9905,5526l9897,5532,9887,5535,9877,5534,9867,5529,9861,5521,9858,5511,9859,5501,9864,5491,9872,5484,9882,5481,9892,5482,9902,5488,9909,5496,9912,5506,9911,5516,9905,5526xe" filled="false" stroked="true" strokeweight=".4pt" strokecolor="#231f20">
                <v:path arrowok="t"/>
              </v:shape>
            </v:group>
            <v:group style="position:absolute;left:9864;top:5545;width:54;height:54" coordorigin="9864,5545" coordsize="54,54">
              <v:shape style="position:absolute;left:9864;top:5545;width:54;height:54" coordorigin="9864,5545" coordsize="54,54" path="m9912,5589l9903,5596,9893,5599,9883,5598,9873,5593,9867,5585,9864,5575,9865,5564,9870,5555,9878,5548,9888,5545,9898,5546,9908,5551,9915,5560,9918,5570,9917,5580,9912,5589xe" filled="false" stroked="true" strokeweight=".4pt" strokecolor="#231f20">
                <v:path arrowok="t"/>
              </v:shape>
            </v:group>
            <v:group style="position:absolute;left:9857;top:5603;width:54;height:54" coordorigin="9857,5603" coordsize="54,54">
              <v:shape style="position:absolute;left:9857;top:5603;width:54;height:54" coordorigin="9857,5603" coordsize="54,54" path="m9905,5647l9897,5654,9887,5657,9876,5656,9867,5651,9860,5642,9857,5633,9858,5622,9863,5613,9872,5606,9882,5603,9892,5604,9902,5609,9908,5617,9911,5627,9910,5638,9905,5647xe" filled="false" stroked="true" strokeweight=".4pt" strokecolor="#231f20">
                <v:path arrowok="t"/>
              </v:shape>
            </v:group>
            <v:group style="position:absolute;left:9859;top:5660;width:54;height:54" coordorigin="9859,5660" coordsize="54,54">
              <v:shape style="position:absolute;left:9859;top:5660;width:54;height:54" coordorigin="9859,5660" coordsize="54,54" path="m9907,5705l9899,5711,9889,5714,9878,5713,9869,5708,9862,5700,9859,5690,9860,5680,9865,5670,9874,5663,9884,5660,9894,5661,9903,5666,9910,5675,9913,5685,9912,5695,9907,5705xe" filled="false" stroked="true" strokeweight=".4pt" strokecolor="#231f20">
                <v:path arrowok="t"/>
              </v:shape>
            </v:group>
            <v:group style="position:absolute;left:9856;top:5721;width:54;height:54" coordorigin="9856,5721" coordsize="54,54">
              <v:shape style="position:absolute;left:9856;top:5721;width:54;height:54" coordorigin="9856,5721" coordsize="54,54" path="m9904,5766l9896,5772,9886,5775,9875,5774,9866,5769,9859,5761,9856,5751,9857,5741,9862,5731,9871,5724,9881,5721,9891,5722,9900,5728,9907,5736,9910,5746,9909,5756,9904,5766xe" filled="false" stroked="true" strokeweight=".4pt" strokecolor="#231f20">
                <v:path arrowok="t"/>
              </v:shape>
            </v:group>
            <v:group style="position:absolute;left:9871;top:5294;width:18;height:512" coordorigin="9871,5294" coordsize="18,512">
              <v:shape style="position:absolute;left:9871;top:5294;width:18;height:512" coordorigin="9871,5294" coordsize="18,512" path="m9871,5294l9883,5368,9888,5473,9889,5589,9886,5696,9883,5775,9882,5806e" filled="false" stroked="true" strokeweight=".4pt" strokecolor="#231f20">
                <v:path arrowok="t"/>
              </v:shape>
              <v:shape style="position:absolute;left:8836;top:5484;width:637;height:640" type="#_x0000_t75" stroked="false">
                <v:imagedata r:id="rId129" o:title=""/>
              </v:shape>
            </v:group>
            <v:group style="position:absolute;left:8859;top:5761;width:405;height:342" coordorigin="8859,5761" coordsize="405,342">
              <v:shape style="position:absolute;left:8859;top:5761;width:405;height:342" coordorigin="8859,5761" coordsize="405,342" path="m9177,5761l9176,5762,9166,5771,9156,5781,9146,5791,9136,5801,9107,5829,9077,5858,9046,5887,9016,5916,8996,5935,8957,5975,8937,5994,8916,6013,8896,6032,8877,6050,8859,6070,8860,6084,8868,6091,8872,6103,8951,6077,8951,6057,8953,6039,8958,6025,8967,6014,9007,6014,9009,6010,9016,6002,9014,5990,9008,5982,9005,5971,9016,5956,9033,5945,9054,5942,9086,5942,9087,5941,9097,5930,9105,5915,9108,5898,9107,5887,9107,5878,9109,5869,9115,5861,9120,5858,9130,5852,9238,5852,9259,5848,9263,5848,9254,5837,9237,5819,9217,5800,9197,5781,9181,5762,9179,5762,9177,5761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007,6014l8967,6014,8978,6014,8982,6022,9003,6021,9007,6014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086,5942l9054,5942,9074,5949,9086,5942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238,5852l9130,5852,9147,5853,9148,5866,9161,5869,9184,5863,9209,5858,9234,5853,9238,5852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263,5848l9259,5848,9264,5848,9263,5848xe" filled="true" fillcolor="#ffffff" stroked="false">
                <v:path arrowok="t"/>
                <v:fill type="solid"/>
              </v:shape>
              <v:shape style="position:absolute;left:8859;top:5761;width:405;height:342" coordorigin="8859,5761" coordsize="405,342" path="m9180,5762l9179,5762,9181,5762,9180,5762xe" filled="true" fillcolor="#ffffff" stroked="false">
                <v:path arrowok="t"/>
                <v:fill type="solid"/>
              </v:shape>
              <v:shape style="position:absolute;left:9337;top:5234;width:349;height:406" type="#_x0000_t75" stroked="false">
                <v:imagedata r:id="rId116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368.849213pt;width:24.55pt;height:24.55pt;mso-position-horizontal-relative:page;mso-position-vertical-relative:paragraph;z-index:3616;mso-wrap-distance-left:0;mso-wrap-distance-right:0" coordorigin="974,7377" coordsize="491,491">
            <v:shape style="position:absolute;left:974;top:7377;width:491;height:491" coordorigin="974,7377" coordsize="491,491" path="m974,7867l1464,7867,1464,7377,974,7377,974,7867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5.57pt;margin-top:334.221222pt;width:70.1pt;height:96pt;mso-position-horizontal-relative:page;mso-position-vertical-relative:paragraph;z-index:3640;mso-wrap-distance-left:0;mso-wrap-distance-right:0" coordorigin="1711,6684" coordsize="1402,1920">
            <v:shape style="position:absolute;left:2476;top:7598;width:637;height:640" type="#_x0000_t75" stroked="false">
              <v:imagedata r:id="rId130" o:title=""/>
            </v:shape>
            <v:group style="position:absolute;left:2685;top:7875;width:405;height:342" coordorigin="2685,7875" coordsize="405,342">
              <v:shape style="position:absolute;left:2685;top:7875;width:405;height:342" coordorigin="2685,7875" coordsize="405,342" path="m3033,8128l2982,8128,2991,8139,2996,8153,2998,8171,2998,8191,3077,8217,3081,8205,3089,8198,3090,8184,3072,8164,3053,8146,3033,8128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960,8056l2895,8056,2915,8059,2933,8070,2944,8085,2941,8096,2935,8104,2933,8116,2939,8124,2946,8135,2967,8136,2971,8128,2982,8128,3033,8128,3012,8108,2992,8089,2960,8056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866,7966l2819,7966,2829,7972,2834,7975,2840,7983,2842,7992,2842,8001,2841,8011,2844,8029,2852,8044,2862,8055,2874,8063,2895,8056,2960,8056,2953,8049,2933,8030,2902,8001,2872,7972,2866,7966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862,7962l2690,7962,2715,7967,2740,7972,2764,7977,2788,7983,2801,7980,2802,7967,2819,7966,2866,7966,2862,7962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769,7876l2752,7895,2732,7914,2712,7933,2695,7951,2685,7962,2690,7962,2862,7962,2842,7943,2813,7915,2803,7905,2793,7895,2783,7885,2774,7876,2770,7876,2769,7876xe" filled="true" fillcolor="#ffffff" stroked="false">
                <v:path arrowok="t"/>
                <v:fill type="solid"/>
              </v:shape>
              <v:shape style="position:absolute;left:2685;top:7875;width:405;height:342" coordorigin="2685,7875" coordsize="405,342" path="m2772,7875l2770,7876,2774,7876,2773,7876,2772,7875xe" filled="true" fillcolor="#ffffff" stroked="false">
                <v:path arrowok="t"/>
                <v:fill type="solid"/>
              </v:shape>
            </v:group>
            <v:group style="position:absolute;left:1715;top:6688;width:727;height:727" coordorigin="1715,6688" coordsize="727,727">
              <v:shape style="position:absolute;left:1715;top:6688;width:727;height:727" coordorigin="1715,6688" coordsize="727,727" path="m2442,7052l2435,7125,2414,7193,2380,7255,2336,7309,2282,7353,2220,7387,2152,7408,2079,7415,2006,7408,1937,7387,1876,7353,1822,7309,1777,7255,1744,7193,1723,7125,1715,7052,1723,6979,1744,6910,1777,6849,1822,6795,1876,6750,1937,6717,2006,6696,2079,6688,2152,6696,2220,6717,2282,6750,2336,6795,2380,6849,2414,6910,2435,6979,2442,7052xe" filled="false" stroked="true" strokeweight=".4pt" strokecolor="#231f20">
                <v:path arrowok="t"/>
              </v:shape>
            </v:group>
            <v:group style="position:absolute;left:1742;top:6710;width:674;height:674" coordorigin="1742,6710" coordsize="674,674">
              <v:shape style="position:absolute;left:1742;top:6710;width:674;height:674" coordorigin="1742,6710" coordsize="674,674" path="m2416,7047l2407,7124,2382,7195,2342,7258,2290,7310,2227,7350,2156,7375,2079,7384,2002,7375,1931,7350,1868,7310,1816,7258,1776,7195,1751,7124,1742,7047,1751,6970,1776,6899,1816,6836,1868,6784,1931,6744,2002,6719,2079,6710,2156,6719,2227,6744,2290,6784,2342,6836,2382,6899,2407,6970,2416,7047xe" filled="false" stroked="true" strokeweight=".4pt" strokecolor="#231f20">
                <v:path arrowok="t"/>
              </v:shape>
              <v:shape style="position:absolute;left:2264;top:7348;width:349;height:406" type="#_x0000_t75" stroked="false">
                <v:imagedata r:id="rId131" o:title=""/>
              </v:shape>
            </v:group>
            <v:group style="position:absolute;left:1918;top:7798;width:381;height:806" coordorigin="1918,7798" coordsize="381,806">
              <v:shape style="position:absolute;left:1918;top:7798;width:381;height:806" coordorigin="1918,7798" coordsize="381,806" path="m2116,8354l2091,8354,2104,8367,2105,8374,2103,8385,2081,8400,2074,8424,2082,8450,2103,8469,2097,8480,2087,8491,2078,8501,2072,8510,2085,8534,2098,8557,2113,8581,2129,8604,2145,8600,2161,8595,2176,8588,2183,8583,2137,8583,2095,8512,2108,8497,2118,8482,2124,8467,2124,8453,2120,8450,2108,8450,2092,8435,2095,8423,2095,8412,2105,8405,2114,8403,2123,8397,2125,8378,2119,8358,2116,8354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54,8123l2129,8123,2129,8124,2132,8125,2132,8127,2134,8140,2135,8154,2135,8168,2136,8182,2140,8226,2144,8265,2148,8306,2152,8348,2154,8375,2157,8431,2160,8458,2163,8486,2166,8514,2168,8540,2169,8567,2159,8576,2148,8577,2137,8583,2183,8583,2190,8577,2209,8555,2211,8549,2187,8549,2188,8540,2181,8467,2179,8443,2173,8364,2166,8282,2158,8201,2150,8124,2154,8123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249,8116l2223,8116,2220,8127,2216,8138,2212,8149,2209,8159,2203,8163,2193,8164,2183,8164,2175,8167,2172,8175,2172,8188,2175,8213,2180,8289,2190,8424,2195,8485,2196,8501,2198,8516,2197,8531,2192,8546,2187,8549,2211,8549,2216,8534,2216,8531,2217,8516,2217,8510,2209,8400,2204,8334,2198,8256,2194,8184,2199,8183,2206,8183,2224,8177,2228,8173,2230,8161,2232,8150,2236,8140,2240,8129,2246,8119,2249,8116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16,8447l2108,8450,2120,8450,2116,8447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11,8234l2081,8234,2092,8244,2091,8253,2082,8256,2076,8265,2065,8287,2060,8311,2062,8335,2074,8352,2081,8357,2091,8354,2116,8354,2106,8342,2086,8334,2081,8320,2104,8261,2115,8258,2112,8235,2111,8234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093,7798l2020,7820,1952,7880,1918,7992,1929,8051,1958,8105,1967,8116,1986,8136,1996,8148,2037,8202,2045,8214,2054,8226,2063,8234,2074,8241,2081,8234,2111,8234,2107,8224,2105,8223,2085,8223,2073,8217,2059,8197,2044,8177,2028,8157,2013,8137,2009,8134,2023,8132,2049,8130,2076,8129,2103,8127,2129,8123,2154,8123,2168,8121,2205,8118,2223,8116,2249,8116,2249,8115,2005,8115,1992,8113,1953,8059,1938,7976,1947,7933,1994,7863,2054,7827,2114,7818,2191,7818,2169,7808,2131,7799,2093,7798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094,8214l2085,8223,2105,8223,2094,8214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206,8183l2199,8183,2205,8183,2206,8183xe" filled="true" fillcolor="#231f20" stroked="false">
                <v:path arrowok="t"/>
                <v:fill type="solid"/>
              </v:shape>
              <v:shape style="position:absolute;left:1918;top:7798;width:381;height:806" coordorigin="1918,7798" coordsize="381,806" path="m2191,7818l2114,7818,2145,7823,2175,7833,2204,7848,2250,7894,2274,7948,2278,8006,2262,8063,2256,8073,2250,8087,2239,8096,2223,8097,2213,8098,2173,8101,2096,8106,2055,8109,2039,8112,2021,8114,2005,8115,2249,8115,2251,8113,2258,8107,2263,8100,2293,8040,2299,7975,2284,7912,2247,7858,2209,7827,2191,7818xe" filled="true" fillcolor="#231f20" stroked="false">
                <v:path arrowok="t"/>
                <v:fill type="solid"/>
              </v:shape>
              <v:shape style="position:absolute;left:1938;top:7818;width:340;height:297" type="#_x0000_t75" stroked="false">
                <v:imagedata r:id="rId132" o:title=""/>
              </v:shape>
            </v:group>
            <v:group style="position:absolute;left:2150;top:8116;width:74;height:434" coordorigin="2150,8116" coordsize="74,434">
              <v:shape style="position:absolute;left:2150;top:8116;width:74;height:434" coordorigin="2150,8116" coordsize="74,434" path="m2223,8116l2205,8118,2168,8121,2150,8124,2158,8203,2166,8284,2173,8364,2179,8443,2181,8467,2183,8490,2185,8514,2188,8537,2188,8540,2187,8549,2191,8546,2197,8531,2198,8516,2196,8501,2195,8485,2190,8416,2180,8282,2175,8213,2173,8201,2172,8188,2172,8175,2175,8167,2183,8164,2193,8164,2203,8163,2209,8159,2212,8149,2216,8138,2220,8127,2223,8116xe" filled="true" fillcolor="#ffffff" stroked="false">
                <v:path arrowok="t"/>
                <v:fill type="solid"/>
              </v:shape>
            </v:group>
            <v:group style="position:absolute;left:2009;top:8123;width:161;height:460" coordorigin="2009,8123" coordsize="161,460">
              <v:shape style="position:absolute;left:2009;top:8123;width:161;height:460" coordorigin="2009,8123" coordsize="161,460" path="m2159,8447l2116,8447,2124,8453,2124,8467,2118,8482,2108,8497,2095,8512,2137,8583,2148,8577,2159,8576,2169,8567,2168,8540,2166,8513,2163,8486,2160,8458,2159,8447xe" filled="true" fillcolor="#ffffff" stroked="false">
                <v:path arrowok="t"/>
                <v:fill type="solid"/>
              </v:shape>
              <v:shape style="position:absolute;left:2009;top:8123;width:161;height:460" coordorigin="2009,8123" coordsize="161,460" path="m2139,8214l2094,8214,2107,8224,2112,8235,2115,8258,2104,8261,2094,8273,2085,8289,2081,8305,2081,8320,2086,8334,2106,8342,2119,8358,2125,8378,2123,8397,2114,8403,2105,8405,2095,8412,2095,8423,2092,8435,2108,8450,2116,8447,2159,8447,2157,8431,2154,8375,2152,8348,2147,8305,2144,8264,2140,8223,2139,8214xe" filled="true" fillcolor="#ffffff" stroked="false">
                <v:path arrowok="t"/>
                <v:fill type="solid"/>
              </v:shape>
              <v:shape style="position:absolute;left:2009;top:8123;width:161;height:460" coordorigin="2009,8123" coordsize="161,460" path="m2129,8123l2103,8127,2076,8129,2049,8130,2023,8132,2009,8134,2013,8137,2028,8157,2044,8177,2059,8197,2073,8217,2085,8223,2094,8214,2139,8214,2136,8182,2135,8168,2135,8154,2134,8140,2132,8126,2132,8125,2129,8124,2129,8123xe" filled="true" fillcolor="#ffffff" stroked="false">
                <v:path arrowok="t"/>
                <v:fill type="solid"/>
              </v:shape>
            </v:group>
            <v:group style="position:absolute;left:2063;top:7416;width:54;height:54" coordorigin="2063,7416" coordsize="54,54">
              <v:shape style="position:absolute;left:2063;top:7416;width:54;height:54" coordorigin="2063,7416" coordsize="54,54" path="m2111,7461l2102,7467,2092,7470,2082,7469,2073,7464,2066,7456,2063,7446,2064,7436,2069,7426,2077,7419,2087,7416,2098,7417,2107,7423,2114,7431,2117,7441,2116,7451,2111,7461xe" filled="false" stroked="true" strokeweight=".4pt" strokecolor="#231f20">
                <v:path arrowok="t"/>
              </v:shape>
            </v:group>
            <v:group style="position:absolute;left:2070;top:7478;width:54;height:54" coordorigin="2070,7478" coordsize="54,54">
              <v:shape style="position:absolute;left:2070;top:7478;width:54;height:54" coordorigin="2070,7478" coordsize="54,54" path="m2118,7522l2109,7529,2099,7532,2089,7531,2080,7526,2073,7518,2070,7508,2071,7497,2076,7488,2084,7481,2094,7478,2105,7479,2114,7484,2121,7492,2124,7502,2123,7513,2118,7522xe" filled="false" stroked="true" strokeweight=".4pt" strokecolor="#231f20">
                <v:path arrowok="t"/>
              </v:shape>
            </v:group>
            <v:group style="position:absolute;left:2072;top:7542;width:54;height:54" coordorigin="2072,7542" coordsize="54,54">
              <v:shape style="position:absolute;left:2072;top:7542;width:54;height:54" coordorigin="2072,7542" coordsize="54,54" path="m2119,7587l2111,7593,2101,7596,2091,7595,2081,7590,2075,7582,2072,7572,2073,7562,2078,7552,2086,7545,2096,7542,2106,7544,2116,7549,2123,7557,2126,7567,2125,7577,2119,7587xe" filled="false" stroked="true" strokeweight=".4pt" strokecolor="#231f20">
                <v:path arrowok="t"/>
              </v:shape>
            </v:group>
            <v:group style="position:absolute;left:2071;top:7605;width:54;height:54" coordorigin="2071,7605" coordsize="54,54">
              <v:shape style="position:absolute;left:2071;top:7605;width:54;height:54" coordorigin="2071,7605" coordsize="54,54" path="m2119,7649l2111,7656,2101,7659,2090,7658,2081,7653,2074,7644,2071,7634,2072,7624,2077,7614,2086,7608,2096,7605,2106,7606,2115,7611,2122,7619,2125,7629,2124,7640,2119,7649xe" filled="false" stroked="true" strokeweight=".4pt" strokecolor="#231f20">
                <v:path arrowok="t"/>
              </v:shape>
            </v:group>
            <v:group style="position:absolute;left:2077;top:7669;width:54;height:54" coordorigin="2077,7669" coordsize="54,54">
              <v:shape style="position:absolute;left:2077;top:7669;width:54;height:54" coordorigin="2077,7669" coordsize="54,54" path="m2125,7713l2117,7720,2107,7723,2097,7721,2087,7716,2080,7708,2077,7698,2078,7688,2083,7678,2092,7672,2102,7669,2112,7670,2122,7675,2128,7683,2131,7693,2130,7703,2125,7713xe" filled="false" stroked="true" strokeweight=".4pt" strokecolor="#231f20">
                <v:path arrowok="t"/>
              </v:shape>
            </v:group>
            <v:group style="position:absolute;left:2071;top:7726;width:54;height:54" coordorigin="2071,7726" coordsize="54,54">
              <v:shape style="position:absolute;left:2071;top:7726;width:54;height:54" coordorigin="2071,7726" coordsize="54,54" path="m2119,7771l2110,7777,2100,7780,2090,7779,2081,7774,2074,7766,2071,7756,2072,7746,2077,7736,2085,7729,2095,7726,2106,7727,2115,7732,2122,7741,2125,7751,2124,7761,2119,7771xe" filled="false" stroked="true" strokeweight=".4pt" strokecolor="#231f20">
                <v:path arrowok="t"/>
              </v:shape>
            </v:group>
            <v:group style="position:absolute;left:2073;top:7784;width:54;height:54" coordorigin="2073,7784" coordsize="54,54">
              <v:shape style="position:absolute;left:2073;top:7784;width:54;height:54" coordorigin="2073,7784" coordsize="54,54" path="m2121,7828l2112,7835,2102,7838,2092,7837,2082,7832,2076,7823,2073,7813,2074,7803,2079,7793,2087,7787,2097,7784,2108,7785,2117,7790,2124,7798,2127,7808,2126,7818,2121,7828xe" filled="false" stroked="true" strokeweight=".4pt" strokecolor="#231f20">
                <v:path arrowok="t"/>
              </v:shape>
            </v:group>
            <v:group style="position:absolute;left:2070;top:7845;width:54;height:54" coordorigin="2070,7845" coordsize="54,54">
              <v:shape style="position:absolute;left:2070;top:7845;width:54;height:54" coordorigin="2070,7845" coordsize="54,54" path="m2118,7889l2109,7896,2099,7899,2089,7898,2080,7893,2073,7884,2070,7874,2071,7864,2076,7854,2084,7848,2094,7845,2105,7846,2114,7851,2121,7859,2124,7869,2123,7879,2118,7889xe" filled="false" stroked="true" strokeweight=".4pt" strokecolor="#231f20">
                <v:path arrowok="t"/>
              </v:shape>
            </v:group>
            <v:group style="position:absolute;left:2085;top:7417;width:18;height:512" coordorigin="2085,7417" coordsize="18,512">
              <v:shape style="position:absolute;left:2085;top:7417;width:18;height:512" coordorigin="2085,7417" coordsize="18,512" path="m2085,7417l2097,7492,2102,7597,2102,7713,2100,7820,2097,7899,2095,7929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63.929001pt;margin-top:334.221222pt;width:103.2pt;height:96pt;mso-position-horizontal-relative:page;mso-position-vertical-relative:paragraph;z-index:3664;mso-wrap-distance-left:0;mso-wrap-distance-right:0" coordorigin="3279,6684" coordsize="2064,1920">
            <v:shape style="position:absolute;left:4705;top:7598;width:637;height:640" type="#_x0000_t75" stroked="false">
              <v:imagedata r:id="rId133" o:title=""/>
            </v:shape>
            <v:group style="position:absolute;left:4914;top:7875;width:405;height:342" coordorigin="4914,7875" coordsize="405,342">
              <v:shape style="position:absolute;left:4914;top:7875;width:405;height:342" coordorigin="4914,7875" coordsize="405,342" path="m5262,8128l5211,8128,5220,8139,5225,8153,5227,8171,5227,8191,5306,8217,5310,8205,5318,8198,5319,8184,5301,8164,5282,8146,5262,8128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189,8056l5124,8056,5145,8059,5162,8070,5173,8085,5170,8096,5164,8104,5162,8116,5168,8124,5175,8135,5196,8136,5200,8128,5211,8128,5262,8128,5241,8108,5221,8089,5189,8056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095,7966l5048,7966,5058,7972,5063,7975,5069,7983,5071,7992,5071,8001,5070,8011,5073,8029,5081,8044,5091,8055,5103,8063,5124,8056,5189,8056,5182,8049,5162,8030,5132,8001,5101,7972,5095,7966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091,7962l4919,7962,4944,7967,4969,7972,4993,7977,5017,7983,5030,7980,5031,7967,5048,7966,5095,7966,5091,7962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4998,7876l4981,7895,4961,7914,4941,7933,4924,7951,4914,7962,4919,7962,5091,7962,5071,7943,5042,7915,5032,7905,5022,7895,5012,7885,5003,7876,4999,7876,4998,7876xe" filled="true" fillcolor="#ffffff" stroked="false">
                <v:path arrowok="t"/>
                <v:fill type="solid"/>
              </v:shape>
              <v:shape style="position:absolute;left:4914;top:7875;width:405;height:342" coordorigin="4914,7875" coordsize="405,342" path="m5001,7875l4999,7876,5003,7876,5002,7876,5001,7875xe" filled="true" fillcolor="#ffffff" stroked="false">
                <v:path arrowok="t"/>
                <v:fill type="solid"/>
              </v:shape>
            </v:group>
            <v:group style="position:absolute;left:3944;top:6688;width:727;height:727" coordorigin="3944,6688" coordsize="727,727">
              <v:shape style="position:absolute;left:3944;top:6688;width:727;height:727" coordorigin="3944,6688" coordsize="727,727" path="m4671,7052l4664,7125,4643,7193,4609,7255,4565,7309,4511,7353,4449,7387,4381,7408,4308,7415,4235,7408,4166,7387,4105,7353,4051,7309,4007,7255,3973,7193,3952,7125,3944,7052,3952,6979,3973,6910,4007,6849,4051,6795,4105,6750,4166,6717,4235,6696,4308,6688,4381,6696,4449,6717,4511,6750,4565,6795,4609,6849,4643,6910,4664,6979,4671,7052xe" filled="false" stroked="true" strokeweight=".4pt" strokecolor="#231f20">
                <v:path arrowok="t"/>
              </v:shape>
            </v:group>
            <v:group style="position:absolute;left:3971;top:6710;width:674;height:674" coordorigin="3971,6710" coordsize="674,674">
              <v:shape style="position:absolute;left:3971;top:6710;width:674;height:674" coordorigin="3971,6710" coordsize="674,674" path="m4645,7047l4636,7124,4611,7195,4571,7258,4519,7310,4456,7350,4385,7375,4308,7384,4231,7375,4160,7350,4097,7310,4045,7258,4005,7195,3980,7124,3971,7047,3980,6970,4005,6899,4045,6836,4097,6784,4160,6744,4231,6719,4308,6710,4385,6719,4456,6744,4519,6784,4571,6836,4611,6899,4636,6970,4645,7047xe" filled="false" stroked="true" strokeweight=".4pt" strokecolor="#231f20">
                <v:path arrowok="t"/>
              </v:shape>
              <v:shape style="position:absolute;left:4493;top:7348;width:349;height:406" type="#_x0000_t75" stroked="false">
                <v:imagedata r:id="rId134" o:title=""/>
              </v:shape>
            </v:group>
            <v:group style="position:absolute;left:4147;top:7798;width:381;height:806" coordorigin="4147,7798" coordsize="381,806">
              <v:shape style="position:absolute;left:4147;top:7798;width:381;height:806" coordorigin="4147,7798" coordsize="381,806" path="m4345,8354l4320,8354,4333,8367,4334,8374,4332,8385,4310,8400,4303,8424,4311,8450,4332,8469,4326,8480,4316,8491,4307,8501,4301,8510,4314,8534,4327,8557,4342,8581,4358,8604,4374,8600,4390,8595,4405,8588,4412,8583,4366,8583,4324,8512,4337,8497,4347,8482,4353,8467,4353,8453,4349,8450,4337,8450,4321,8435,4324,8423,4325,8412,4334,8405,4343,8403,4352,8397,4354,8378,4348,8358,4345,8354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83,8123l4358,8123,4358,8124,4361,8125,4361,8127,4363,8140,4364,8154,4364,8168,4365,8182,4369,8226,4373,8265,4377,8306,4381,8348,4383,8375,4386,8431,4389,8458,4392,8486,4395,8514,4397,8540,4398,8567,4388,8576,4377,8577,4366,8583,4412,8583,4420,8577,4438,8555,4440,8549,4416,8549,4417,8540,4410,8467,4408,8443,4402,8364,4395,8282,4387,8201,4379,8124,4383,8123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478,8116l4453,8116,4449,8127,4445,8138,4441,8149,4438,8159,4432,8163,4422,8164,4412,8164,4404,8167,4401,8175,4401,8188,4404,8213,4409,8289,4419,8424,4424,8485,4425,8501,4427,8516,4426,8531,4421,8546,4416,8549,4440,8549,4445,8534,4445,8531,4446,8516,4446,8510,4438,8400,4433,8334,4427,8256,4423,8184,4428,8183,4435,8183,4453,8177,4457,8173,4459,8161,4461,8150,4465,8140,4470,8129,4475,8119,4478,8116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45,8447l4337,8450,4349,8450,4345,8447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40,8234l4310,8234,4321,8244,4320,8253,4311,8256,4305,8265,4294,8287,4289,8311,4291,8335,4303,8352,4310,8357,4320,8354,4345,8354,4335,8342,4315,8334,4310,8320,4333,8261,4344,8258,4341,8235,4340,8234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22,7798l4249,7820,4181,7880,4147,7992,4158,8051,4187,8105,4196,8116,4215,8136,4225,8148,4266,8202,4274,8214,4283,8226,4292,8234,4303,8241,4310,8234,4340,8234,4336,8224,4334,8223,4314,8223,4302,8217,4288,8197,4273,8177,4257,8157,4242,8137,4238,8134,4252,8132,4278,8130,4305,8129,4332,8127,4358,8123,4383,8123,4398,8121,4434,8118,4453,8116,4478,8116,4478,8115,4234,8115,4221,8113,4182,8059,4167,7976,4176,7933,4223,7863,4283,7827,4343,7818,4420,7818,4398,7808,4360,7799,4322,7798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323,8214l4314,8223,4334,8223,4323,8214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435,8183l4428,8183,4434,8183,4435,8183xe" filled="true" fillcolor="#231f20" stroked="false">
                <v:path arrowok="t"/>
                <v:fill type="solid"/>
              </v:shape>
              <v:shape style="position:absolute;left:4147;top:7798;width:381;height:806" coordorigin="4147,7798" coordsize="381,806" path="m4420,7818l4343,7818,4374,7823,4404,7833,4433,7848,4479,7894,4503,7948,4507,8006,4491,8063,4485,8073,4479,8087,4468,8096,4452,8097,4442,8098,4402,8101,4325,8106,4284,8109,4268,8112,4250,8114,4234,8115,4478,8115,4480,8113,4487,8107,4492,8100,4522,8040,4528,7975,4513,7912,4476,7858,4438,7827,4420,7818xe" filled="true" fillcolor="#231f20" stroked="false">
                <v:path arrowok="t"/>
                <v:fill type="solid"/>
              </v:shape>
              <v:shape style="position:absolute;left:4167;top:7818;width:340;height:297" type="#_x0000_t75" stroked="false">
                <v:imagedata r:id="rId135" o:title=""/>
              </v:shape>
            </v:group>
            <v:group style="position:absolute;left:4379;top:8116;width:74;height:434" coordorigin="4379,8116" coordsize="74,434">
              <v:shape style="position:absolute;left:4379;top:8116;width:74;height:434" coordorigin="4379,8116" coordsize="74,434" path="m4453,8116l4434,8118,4398,8121,4379,8124,4387,8203,4395,8284,4402,8364,4408,8443,4410,8467,4412,8490,4414,8514,4417,8537,4417,8540,4416,8549,4421,8546,4426,8531,4427,8516,4425,8501,4424,8485,4419,8416,4409,8282,4404,8213,4402,8201,4401,8188,4401,8175,4404,8167,4412,8164,4422,8164,4432,8163,4438,8159,4441,8149,4445,8138,4449,8127,4453,8116xe" filled="true" fillcolor="#ffffff" stroked="false">
                <v:path arrowok="t"/>
                <v:fill type="solid"/>
              </v:shape>
            </v:group>
            <v:group style="position:absolute;left:4238;top:8123;width:161;height:460" coordorigin="4238,8123" coordsize="161,460">
              <v:shape style="position:absolute;left:4238;top:8123;width:161;height:460" coordorigin="4238,8123" coordsize="161,460" path="m4388,8447l4345,8447,4353,8453,4353,8467,4347,8482,4337,8497,4324,8512,4366,8583,4377,8577,4388,8576,4398,8567,4397,8540,4395,8513,4392,8486,4389,8458,4388,8447xe" filled="true" fillcolor="#ffffff" stroked="false">
                <v:path arrowok="t"/>
                <v:fill type="solid"/>
              </v:shape>
              <v:shape style="position:absolute;left:4238;top:8123;width:161;height:460" coordorigin="4238,8123" coordsize="161,460" path="m4368,8214l4323,8214,4336,8224,4341,8235,4344,8258,4333,8261,4323,8273,4314,8289,4310,8305,4310,8320,4315,8334,4335,8342,4348,8358,4354,8378,4352,8397,4343,8403,4334,8405,4325,8412,4324,8423,4321,8435,4337,8450,4345,8447,4388,8447,4386,8431,4383,8375,4381,8348,4376,8305,4373,8264,4369,8223,4368,8214xe" filled="true" fillcolor="#ffffff" stroked="false">
                <v:path arrowok="t"/>
                <v:fill type="solid"/>
              </v:shape>
              <v:shape style="position:absolute;left:4238;top:8123;width:161;height:460" coordorigin="4238,8123" coordsize="161,460" path="m4358,8123l4332,8127,4305,8129,4278,8130,4252,8132,4238,8134,4242,8137,4257,8157,4273,8177,4288,8197,4302,8217,4314,8223,4323,8214,4368,8214,4365,8182,4364,8168,4364,8154,4363,8140,4361,8126,4361,8125,4358,8124,4358,8123xe" filled="true" fillcolor="#ffffff" stroked="false">
                <v:path arrowok="t"/>
                <v:fill type="solid"/>
              </v:shape>
            </v:group>
            <v:group style="position:absolute;left:4292;top:7416;width:54;height:54" coordorigin="4292,7416" coordsize="54,54">
              <v:shape style="position:absolute;left:4292;top:7416;width:54;height:54" coordorigin="4292,7416" coordsize="54,54" path="m4340,7461l4331,7467,4322,7470,4311,7469,4302,7464,4295,7456,4292,7446,4293,7436,4298,7426,4306,7419,4316,7416,4327,7417,4336,7423,4343,7431,4346,7441,4345,7451,4340,7461xe" filled="false" stroked="true" strokeweight=".4pt" strokecolor="#231f20">
                <v:path arrowok="t"/>
              </v:shape>
            </v:group>
            <v:group style="position:absolute;left:4299;top:7478;width:54;height:54" coordorigin="4299,7478" coordsize="54,54">
              <v:shape style="position:absolute;left:4299;top:7478;width:54;height:54" coordorigin="4299,7478" coordsize="54,54" path="m4347,7522l4338,7529,4329,7532,4318,7531,4309,7526,4302,7518,4299,7508,4300,7497,4305,7488,4313,7481,4323,7478,4334,7479,4343,7484,4350,7492,4353,7502,4352,7513,4347,7522xe" filled="false" stroked="true" strokeweight=".4pt" strokecolor="#231f20">
                <v:path arrowok="t"/>
              </v:shape>
            </v:group>
            <v:group style="position:absolute;left:4301;top:7542;width:54;height:54" coordorigin="4301,7542" coordsize="54,54">
              <v:shape style="position:absolute;left:4301;top:7542;width:54;height:54" coordorigin="4301,7542" coordsize="54,54" path="m4348,7587l4340,7593,4330,7596,4320,7595,4310,7590,4304,7582,4301,7572,4302,7562,4307,7552,4315,7545,4325,7542,4335,7544,4345,7549,4352,7557,4355,7567,4354,7577,4348,7587xe" filled="false" stroked="true" strokeweight=".4pt" strokecolor="#231f20">
                <v:path arrowok="t"/>
              </v:shape>
            </v:group>
            <v:group style="position:absolute;left:4300;top:7605;width:54;height:54" coordorigin="4300,7605" coordsize="54,54">
              <v:shape style="position:absolute;left:4300;top:7605;width:54;height:54" coordorigin="4300,7605" coordsize="54,54" path="m4348,7649l4340,7656,4330,7659,4319,7658,4310,7653,4303,7644,4300,7634,4301,7624,4306,7614,4315,7608,4325,7605,4335,7606,4344,7611,4351,7619,4354,7629,4353,7640,4348,7649xe" filled="false" stroked="true" strokeweight=".4pt" strokecolor="#231f20">
                <v:path arrowok="t"/>
              </v:shape>
            </v:group>
            <v:group style="position:absolute;left:4306;top:7669;width:54;height:54" coordorigin="4306,7669" coordsize="54,54">
              <v:shape style="position:absolute;left:4306;top:7669;width:54;height:54" coordorigin="4306,7669" coordsize="54,54" path="m4354,7713l4346,7720,4336,7723,4326,7721,4316,7716,4309,7708,4306,7698,4307,7688,4312,7678,4321,7672,4331,7669,4341,7670,4351,7675,4357,7683,4360,7693,4359,7703,4354,7713xe" filled="false" stroked="true" strokeweight=".4pt" strokecolor="#231f20">
                <v:path arrowok="t"/>
              </v:shape>
            </v:group>
            <v:group style="position:absolute;left:4300;top:7726;width:54;height:54" coordorigin="4300,7726" coordsize="54,54">
              <v:shape style="position:absolute;left:4300;top:7726;width:54;height:54" coordorigin="4300,7726" coordsize="54,54" path="m4348,7771l4339,7777,4329,7780,4319,7779,4310,7774,4303,7766,4300,7756,4301,7746,4306,7736,4314,7729,4324,7726,4335,7727,4344,7732,4351,7741,4354,7751,4353,7761,4348,7771xe" filled="false" stroked="true" strokeweight=".4pt" strokecolor="#231f20">
                <v:path arrowok="t"/>
              </v:shape>
            </v:group>
            <v:group style="position:absolute;left:4302;top:7784;width:54;height:54" coordorigin="4302,7784" coordsize="54,54">
              <v:shape style="position:absolute;left:4302;top:7784;width:54;height:54" coordorigin="4302,7784" coordsize="54,54" path="m4350,7828l4341,7835,4331,7838,4321,7837,4312,7832,4305,7823,4302,7813,4303,7803,4308,7793,4316,7787,4326,7784,4337,7785,4346,7790,4353,7798,4356,7808,4355,7818,4350,7828xe" filled="false" stroked="true" strokeweight=".4pt" strokecolor="#231f20">
                <v:path arrowok="t"/>
              </v:shape>
            </v:group>
            <v:group style="position:absolute;left:4299;top:7845;width:54;height:54" coordorigin="4299,7845" coordsize="54,54">
              <v:shape style="position:absolute;left:4299;top:7845;width:54;height:54" coordorigin="4299,7845" coordsize="54,54" path="m4347,7889l4338,7896,4328,7899,4318,7898,4309,7893,4302,7884,4299,7874,4300,7864,4305,7854,4313,7848,4323,7845,4334,7846,4343,7851,4350,7859,4353,7869,4352,7879,4347,7889xe" filled="false" stroked="true" strokeweight=".4pt" strokecolor="#231f20">
                <v:path arrowok="t"/>
              </v:shape>
            </v:group>
            <v:group style="position:absolute;left:4314;top:7417;width:18;height:512" coordorigin="4314,7417" coordsize="18,512">
              <v:shape style="position:absolute;left:4314;top:7417;width:18;height:512" coordorigin="4314,7417" coordsize="18,512" path="m4314,7417l4326,7492,4331,7597,4331,7713,4329,7820,4326,7899,4324,7929e" filled="false" stroked="true" strokeweight=".4pt" strokecolor="#231f20">
                <v:path arrowok="t"/>
              </v:shape>
              <v:shape style="position:absolute;left:3279;top:7607;width:637;height:640" type="#_x0000_t75" stroked="false">
                <v:imagedata r:id="rId136" o:title=""/>
              </v:shape>
            </v:group>
            <v:group style="position:absolute;left:3301;top:7884;width:405;height:342" coordorigin="3301,7884" coordsize="405,342">
              <v:shape style="position:absolute;left:3301;top:7884;width:405;height:342" coordorigin="3301,7884" coordsize="405,342" path="m3619,7884l3618,7885,3608,7894,3599,7904,3589,7914,3579,7924,3549,7952,3519,7981,3489,8010,3458,8039,3438,8058,3399,8098,3380,8117,3359,8136,3339,8155,3320,8174,3301,8193,3303,8207,3311,8215,3315,8226,3393,8200,3393,8181,3396,8163,3401,8148,3410,8137,3450,8137,3452,8133,3458,8125,3456,8113,3451,8105,3448,8095,3458,8079,3476,8069,3497,8065,3528,8065,3530,8064,3540,8053,3547,8039,3550,8021,3550,8010,3549,8001,3551,7993,3558,7985,3562,7981,3573,7975,3681,7975,3701,7971,3706,7971,3697,7960,3679,7942,3659,7924,3640,7905,3623,7886,3622,7886,3619,7884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450,8137l3410,8137,3420,8138,3424,8145,3446,8144,3450,8137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528,8065l3497,8065,3517,8072,3528,8065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681,7975l3573,7975,3589,7976,3591,7989,3603,7992,3627,7986,3652,7981,3677,7976,3681,7975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706,7971l3701,7971,3706,7971,3706,7971xe" filled="true" fillcolor="#ffffff" stroked="false">
                <v:path arrowok="t"/>
                <v:fill type="solid"/>
              </v:shape>
              <v:shape style="position:absolute;left:3301;top:7884;width:405;height:342" coordorigin="3301,7884" coordsize="405,342" path="m3623,7885l3622,7886,3623,7886,3623,7885xe" filled="true" fillcolor="#ffffff" stroked="false">
                <v:path arrowok="t"/>
                <v:fill type="solid"/>
              </v:shape>
              <v:shape style="position:absolute;left:3779;top:7357;width:349;height:406" type="#_x0000_t75" stroked="false">
                <v:imagedata r:id="rId137" o:title=""/>
              </v:shape>
            </v:group>
            <w10:wrap type="topAndBottom"/>
          </v:group>
        </w:pict>
      </w:r>
      <w:r>
        <w:rPr/>
        <w:pict>
          <v:group style="position:absolute;margin-left:275.381012pt;margin-top:334.221222pt;width:121.6pt;height:96pt;mso-position-horizontal-relative:page;mso-position-vertical-relative:paragraph;z-index:3688;mso-wrap-distance-left:0;mso-wrap-distance-right:0" coordorigin="5508,6684" coordsize="2432,1920">
            <v:shape style="position:absolute;left:6934;top:7598;width:637;height:640" type="#_x0000_t75" stroked="false">
              <v:imagedata r:id="rId138" o:title=""/>
            </v:shape>
            <v:group style="position:absolute;left:7143;top:7875;width:405;height:342" coordorigin="7143,7875" coordsize="405,342">
              <v:shape style="position:absolute;left:7143;top:7875;width:405;height:342" coordorigin="7143,7875" coordsize="405,342" path="m7491,8128l7440,8128,7449,8139,7454,8153,7456,8171,7456,8191,7535,8217,7539,8205,7547,8198,7548,8184,7530,8164,7511,8146,7491,8128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418,8056l7353,8056,7374,8059,7391,8070,7402,8085,7399,8096,7393,8104,7391,8116,7398,8124,7404,8135,7426,8136,7429,8128,7440,8128,7491,8128,7470,8108,7450,8089,7418,8056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324,7966l7277,7966,7287,7972,7292,7975,7298,7983,7300,7992,7300,8001,7299,8011,7302,8029,7310,8044,7320,8055,7333,8063,7353,8056,7418,8056,7411,8049,7391,8030,7361,8001,7330,7972,7324,7966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320,7962l7148,7962,7173,7967,7198,7972,7223,7977,7246,7983,7259,7980,7260,7967,7277,7966,7324,7966,7320,7962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227,7876l7210,7895,7190,7914,7170,7933,7153,7951,7143,7962,7148,7962,7320,7962,7300,7943,7271,7915,7261,7905,7251,7895,7241,7885,7232,7876,7228,7876,7227,7876xe" filled="true" fillcolor="#ffffff" stroked="false">
                <v:path arrowok="t"/>
                <v:fill type="solid"/>
              </v:shape>
              <v:shape style="position:absolute;left:7143;top:7875;width:405;height:342" coordorigin="7143,7875" coordsize="405,342" path="m7230,7875l7228,7876,7232,7876,7231,7876,7230,7875xe" filled="true" fillcolor="#ffffff" stroked="false">
                <v:path arrowok="t"/>
                <v:fill type="solid"/>
              </v:shape>
            </v:group>
            <v:group style="position:absolute;left:6173;top:6688;width:727;height:727" coordorigin="6173,6688" coordsize="727,727">
              <v:shape style="position:absolute;left:6173;top:6688;width:727;height:727" coordorigin="6173,6688" coordsize="727,727" path="m6900,7052l6893,7125,6872,7193,6838,7255,6794,7309,6740,7353,6678,7387,6610,7408,6537,7415,6464,7408,6395,7387,6334,7353,6280,7309,6236,7255,6202,7193,6181,7125,6173,7052,6181,6979,6202,6910,6236,6849,6280,6795,6334,6750,6395,6717,6464,6696,6537,6688,6610,6696,6678,6717,6740,6750,6794,6795,6838,6849,6872,6910,6893,6979,6900,7052xe" filled="false" stroked="true" strokeweight=".4pt" strokecolor="#231f20">
                <v:path arrowok="t"/>
              </v:shape>
            </v:group>
            <v:group style="position:absolute;left:6200;top:6710;width:674;height:674" coordorigin="6200,6710" coordsize="674,674">
              <v:shape style="position:absolute;left:6200;top:6710;width:674;height:674" coordorigin="6200,6710" coordsize="674,674" path="m6874,7047l6865,7124,6840,7195,6800,7258,6748,7310,6685,7350,6614,7375,6537,7384,6460,7375,6389,7350,6326,7310,6274,7258,6234,7195,6209,7124,6200,7047,6209,6970,6234,6899,6274,6836,6326,6784,6389,6744,6460,6719,6537,6710,6614,6719,6685,6744,6748,6784,6800,6836,6840,6899,6865,6970,6874,7047xe" filled="false" stroked="true" strokeweight=".4pt" strokecolor="#231f20">
                <v:path arrowok="t"/>
              </v:shape>
              <v:shape style="position:absolute;left:6722;top:7348;width:349;height:406" type="#_x0000_t75" stroked="false">
                <v:imagedata r:id="rId139" o:title=""/>
              </v:shape>
            </v:group>
            <v:group style="position:absolute;left:6376;top:7798;width:381;height:806" coordorigin="6376,7798" coordsize="381,806">
              <v:shape style="position:absolute;left:6376;top:7798;width:381;height:806" coordorigin="6376,7798" coordsize="381,806" path="m6574,8354l6549,8354,6562,8367,6563,8374,6561,8385,6539,8400,6532,8424,6540,8450,6561,8469,6555,8480,6545,8491,6536,8501,6530,8510,6543,8534,6556,8557,6571,8581,6587,8604,6603,8600,6619,8595,6634,8588,6641,8583,6595,8583,6553,8512,6566,8497,6576,8482,6582,8467,6582,8453,6578,8450,6566,8450,6550,8435,6553,8423,6554,8412,6563,8405,6572,8403,6581,8397,6583,8378,6577,8358,6574,8354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612,8123l6587,8123,6587,8124,6590,8125,6590,8127,6592,8140,6593,8154,6593,8168,6594,8182,6598,8226,6602,8265,6606,8306,6610,8348,6612,8375,6615,8431,6618,8458,6621,8486,6624,8514,6626,8540,6627,8567,6617,8576,6606,8577,6595,8583,6641,8583,6649,8577,6667,8555,6669,8549,6645,8549,6646,8540,6639,8467,6637,8443,6631,8364,6624,8282,6616,8201,6608,8124,6612,8123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707,8116l6682,8116,6678,8127,6674,8138,6670,8149,6667,8159,6661,8163,6651,8164,6641,8164,6633,8167,6630,8175,6630,8188,6633,8213,6638,8289,6648,8424,6653,8485,6654,8501,6656,8516,6655,8531,6650,8546,6645,8549,6669,8549,6674,8534,6674,8531,6675,8516,6675,8510,6667,8400,6662,8334,6656,8256,6652,8184,6657,8183,6664,8183,6682,8177,6686,8173,6688,8161,6691,8150,6694,8140,6699,8129,6704,8119,6707,8116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74,8447l6566,8450,6578,8450,6574,8447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69,8234l6539,8234,6550,8244,6549,8253,6540,8256,6534,8265,6523,8287,6518,8311,6520,8335,6532,8352,6539,8357,6549,8354,6574,8354,6564,8342,6544,8334,6539,8320,6562,8261,6573,8258,6570,8235,6569,8234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51,7798l6478,7820,6410,7880,6376,7992,6387,8051,6417,8105,6425,8116,6444,8136,6454,8148,6495,8202,6503,8214,6512,8226,6521,8234,6532,8241,6539,8234,6569,8234,6565,8224,6563,8223,6543,8223,6531,8217,6517,8197,6502,8177,6486,8157,6471,8137,6467,8134,6482,8132,6507,8130,6534,8129,6561,8127,6587,8123,6612,8123,6627,8121,6663,8118,6682,8116,6707,8116,6707,8115,6463,8115,6450,8113,6411,8059,6396,7976,6405,7933,6452,7863,6512,7827,6572,7818,6649,7818,6627,7808,6589,7799,6551,7798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552,8214l6543,8223,6563,8223,6552,8214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664,8183l6657,8183,6663,8183,6664,8183xe" filled="true" fillcolor="#231f20" stroked="false">
                <v:path arrowok="t"/>
                <v:fill type="solid"/>
              </v:shape>
              <v:shape style="position:absolute;left:6376;top:7798;width:381;height:806" coordorigin="6376,7798" coordsize="381,806" path="m6649,7818l6572,7818,6603,7823,6633,7833,6662,7848,6708,7894,6732,7948,6736,8006,6720,8063,6714,8073,6708,8087,6697,8096,6681,8097,6671,8098,6631,8101,6554,8106,6513,8109,6497,8112,6479,8114,6463,8115,6707,8115,6709,8113,6716,8107,6721,8100,6751,8040,6757,7975,6742,7912,6705,7858,6667,7827,6649,7818xe" filled="true" fillcolor="#231f20" stroked="false">
                <v:path arrowok="t"/>
                <v:fill type="solid"/>
              </v:shape>
              <v:shape style="position:absolute;left:6396;top:7818;width:340;height:297" type="#_x0000_t75" stroked="false">
                <v:imagedata r:id="rId140" o:title=""/>
              </v:shape>
            </v:group>
            <v:group style="position:absolute;left:6608;top:8116;width:74;height:434" coordorigin="6608,8116" coordsize="74,434">
              <v:shape style="position:absolute;left:6608;top:8116;width:74;height:434" coordorigin="6608,8116" coordsize="74,434" path="m6682,8116l6663,8118,6627,8121,6608,8124,6616,8203,6624,8284,6631,8364,6637,8443,6639,8467,6641,8490,6643,8514,6646,8537,6646,8540,6645,8549,6650,8546,6655,8531,6656,8516,6654,8501,6653,8485,6648,8416,6638,8282,6633,8213,6631,8201,6630,8188,6630,8175,6633,8167,6641,8164,6651,8164,6661,8163,6668,8159,6670,8149,6674,8138,6678,8127,6682,8116xe" filled="true" fillcolor="#ffffff" stroked="false">
                <v:path arrowok="t"/>
                <v:fill type="solid"/>
              </v:shape>
            </v:group>
            <v:group style="position:absolute;left:6467;top:8123;width:161;height:460" coordorigin="6467,8123" coordsize="161,460">
              <v:shape style="position:absolute;left:6467;top:8123;width:161;height:460" coordorigin="6467,8123" coordsize="161,460" path="m6617,8447l6574,8447,6582,8453,6582,8467,6576,8482,6566,8497,6553,8512,6595,8583,6606,8577,6617,8576,6628,8567,6626,8540,6624,8513,6621,8486,6618,8458,6617,8447xe" filled="true" fillcolor="#ffffff" stroked="false">
                <v:path arrowok="t"/>
                <v:fill type="solid"/>
              </v:shape>
              <v:shape style="position:absolute;left:6467;top:8123;width:161;height:460" coordorigin="6467,8123" coordsize="161,460" path="m6597,8214l6552,8214,6565,8224,6570,8235,6573,8258,6562,8261,6552,8273,6543,8289,6539,8305,6540,8320,6544,8334,6564,8342,6577,8358,6583,8378,6581,8397,6572,8403,6563,8405,6554,8412,6553,8423,6551,8435,6566,8450,6574,8447,6617,8447,6615,8431,6612,8375,6610,8348,6606,8305,6602,8264,6598,8223,6597,8214xe" filled="true" fillcolor="#ffffff" stroked="false">
                <v:path arrowok="t"/>
                <v:fill type="solid"/>
              </v:shape>
              <v:shape style="position:absolute;left:6467;top:8123;width:161;height:460" coordorigin="6467,8123" coordsize="161,460" path="m6587,8123l6561,8127,6534,8129,6507,8130,6482,8132,6467,8134,6471,8137,6486,8157,6502,8177,6517,8197,6531,8217,6543,8223,6552,8214,6597,8214,6594,8182,6593,8168,6593,8154,6592,8140,6590,8126,6590,8125,6587,8124,6587,8123xe" filled="true" fillcolor="#ffffff" stroked="false">
                <v:path arrowok="t"/>
                <v:fill type="solid"/>
              </v:shape>
            </v:group>
            <v:group style="position:absolute;left:6521;top:7416;width:54;height:54" coordorigin="6521,7416" coordsize="54,54">
              <v:shape style="position:absolute;left:6521;top:7416;width:54;height:54" coordorigin="6521,7416" coordsize="54,54" path="m6569,7461l6561,7467,6551,7470,6540,7469,6531,7464,6524,7456,6521,7446,6522,7436,6527,7426,6536,7419,6545,7416,6556,7417,6565,7423,6572,7431,6575,7441,6574,7451,6569,7461xe" filled="false" stroked="true" strokeweight=".4pt" strokecolor="#231f20">
                <v:path arrowok="t"/>
              </v:shape>
            </v:group>
            <v:group style="position:absolute;left:6528;top:7478;width:54;height:54" coordorigin="6528,7478" coordsize="54,54">
              <v:shape style="position:absolute;left:6528;top:7478;width:54;height:54" coordorigin="6528,7478" coordsize="54,54" path="m6576,7522l6568,7529,6558,7532,6547,7531,6538,7526,6531,7518,6528,7508,6529,7497,6534,7488,6543,7481,6552,7478,6563,7479,6572,7484,6579,7492,6582,7502,6581,7513,6576,7522xe" filled="false" stroked="true" strokeweight=".4pt" strokecolor="#231f20">
                <v:path arrowok="t"/>
              </v:shape>
            </v:group>
            <v:group style="position:absolute;left:6530;top:7542;width:54;height:54" coordorigin="6530,7542" coordsize="54,54">
              <v:shape style="position:absolute;left:6530;top:7542;width:54;height:54" coordorigin="6530,7542" coordsize="54,54" path="m6578,7587l6569,7593,6559,7596,6549,7595,6539,7590,6533,7582,6530,7572,6531,7562,6536,7552,6544,7545,6554,7542,6564,7544,6574,7549,6581,7557,6584,7567,6583,7577,6578,7587xe" filled="false" stroked="true" strokeweight=".4pt" strokecolor="#231f20">
                <v:path arrowok="t"/>
              </v:shape>
            </v:group>
            <v:group style="position:absolute;left:6529;top:7605;width:54;height:54" coordorigin="6529,7605" coordsize="54,54">
              <v:shape style="position:absolute;left:6529;top:7605;width:54;height:54" coordorigin="6529,7605" coordsize="54,54" path="m6577,7649l6569,7656,6559,7659,6548,7658,6539,7653,6532,7644,6529,7634,6530,7624,6535,7614,6544,7608,6554,7605,6564,7606,6574,7611,6580,7619,6583,7629,6582,7640,6577,7649xe" filled="false" stroked="true" strokeweight=".4pt" strokecolor="#231f20">
                <v:path arrowok="t"/>
              </v:shape>
            </v:group>
            <v:group style="position:absolute;left:6535;top:7669;width:54;height:54" coordorigin="6535,7669" coordsize="54,54">
              <v:shape style="position:absolute;left:6535;top:7669;width:54;height:54" coordorigin="6535,7669" coordsize="54,54" path="m6583,7713l6575,7720,6565,7723,6555,7721,6545,7716,6538,7708,6535,7698,6536,7688,6541,7678,6550,7672,6560,7669,6570,7670,6580,7675,6586,7683,6589,7693,6588,7703,6583,7713xe" filled="false" stroked="true" strokeweight=".4pt" strokecolor="#231f20">
                <v:path arrowok="t"/>
              </v:shape>
            </v:group>
            <v:group style="position:absolute;left:6529;top:7726;width:54;height:54" coordorigin="6529,7726" coordsize="54,54">
              <v:shape style="position:absolute;left:6529;top:7726;width:54;height:54" coordorigin="6529,7726" coordsize="54,54" path="m6577,7771l6568,7777,6558,7780,6548,7779,6539,7774,6532,7766,6529,7756,6530,7746,6535,7736,6543,7729,6553,7726,6564,7727,6573,7732,6580,7741,6583,7751,6582,7761,6577,7771xe" filled="false" stroked="true" strokeweight=".4pt" strokecolor="#231f20">
                <v:path arrowok="t"/>
              </v:shape>
            </v:group>
            <v:group style="position:absolute;left:6531;top:7784;width:54;height:54" coordorigin="6531,7784" coordsize="54,54">
              <v:shape style="position:absolute;left:6531;top:7784;width:54;height:54" coordorigin="6531,7784" coordsize="54,54" path="m6579,7828l6570,7835,6560,7838,6550,7837,6541,7832,6534,7823,6531,7813,6532,7803,6537,7793,6545,7787,6555,7784,6566,7785,6575,7790,6582,7798,6585,7808,6584,7818,6579,7828xe" filled="false" stroked="true" strokeweight=".4pt" strokecolor="#231f20">
                <v:path arrowok="t"/>
              </v:shape>
            </v:group>
            <v:group style="position:absolute;left:6528;top:7845;width:54;height:54" coordorigin="6528,7845" coordsize="54,54">
              <v:shape style="position:absolute;left:6528;top:7845;width:54;height:54" coordorigin="6528,7845" coordsize="54,54" path="m6576,7889l6567,7896,6557,7899,6547,7898,6538,7893,6531,7884,6528,7874,6529,7864,6534,7854,6542,7848,6552,7845,6563,7846,6572,7851,6579,7859,6582,7869,6581,7879,6576,7889xe" filled="false" stroked="true" strokeweight=".4pt" strokecolor="#231f20">
                <v:path arrowok="t"/>
              </v:shape>
            </v:group>
            <v:group style="position:absolute;left:6543;top:7417;width:18;height:512" coordorigin="6543,7417" coordsize="18,512">
              <v:shape style="position:absolute;left:6543;top:7417;width:18;height:512" coordorigin="6543,7417" coordsize="18,512" path="m6543,7417l6555,7492,6560,7597,6560,7713,6558,7820,6555,7899,6554,7929e" filled="false" stroked="true" strokeweight=".4pt" strokecolor="#231f20">
                <v:path arrowok="t"/>
              </v:shape>
              <v:shape style="position:absolute;left:5508;top:7607;width:637;height:640" type="#_x0000_t75" stroked="false">
                <v:imagedata r:id="rId141" o:title=""/>
              </v:shape>
            </v:group>
            <v:group style="position:absolute;left:5530;top:7884;width:405;height:342" coordorigin="5530,7884" coordsize="405,342">
              <v:shape style="position:absolute;left:5530;top:7884;width:405;height:342" coordorigin="5530,7884" coordsize="405,342" path="m5848,7884l5847,7885,5837,7894,5828,7904,5818,7914,5808,7924,5778,7952,5748,7981,5718,8010,5687,8039,5667,8058,5628,8098,5609,8117,5588,8136,5568,8155,5549,8174,5530,8193,5532,8207,5540,8215,5544,8226,5622,8200,5622,8181,5625,8163,5630,8148,5639,8137,5679,8137,5681,8133,5687,8125,5685,8113,5680,8105,5677,8095,5688,8079,5705,8069,5726,8065,5757,8065,5759,8064,5769,8053,5776,8039,5779,8021,5779,8010,5778,8001,5780,7993,5787,7985,5791,7981,5802,7975,5910,7975,5930,7971,5935,7971,5926,7960,5908,7942,5888,7924,5869,7905,5852,7886,5851,7886,5848,7884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679,8137l5639,8137,5649,8138,5653,8145,5675,8144,5679,8137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757,8065l5726,8065,5746,8072,5757,8065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910,7975l5802,7975,5818,7976,5820,7989,5832,7992,5856,7986,5881,7981,5906,7976,5910,7975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935,7971l5930,7971,5935,7971,5935,7971xe" filled="true" fillcolor="#ffffff" stroked="false">
                <v:path arrowok="t"/>
                <v:fill type="solid"/>
              </v:shape>
              <v:shape style="position:absolute;left:5530;top:7884;width:405;height:342" coordorigin="5530,7884" coordsize="405,342" path="m5852,7885l5851,7886,5852,7886,5852,7885xe" filled="true" fillcolor="#ffffff" stroked="false">
                <v:path arrowok="t"/>
                <v:fill type="solid"/>
              </v:shape>
              <v:shape style="position:absolute;left:6008;top:7357;width:349;height:406" type="#_x0000_t75" stroked="false">
                <v:imagedata r:id="rId142" o:title=""/>
              </v:shape>
              <v:shape style="position:absolute;left:7207;top:7228;width:731;height:503" type="#_x0000_t75" stroked="false">
                <v:imagedata r:id="rId143" o:title=""/>
              </v:shape>
            </v:group>
            <v:group style="position:absolute;left:7466;top:7470;width:454;height:242" coordorigin="7466,7470" coordsize="454,242">
              <v:shape style="position:absolute;left:7466;top:7470;width:454;height:242" coordorigin="7466,7470" coordsize="454,242" path="m7876,7653l7797,7653,7809,7661,7818,7674,7826,7690,7831,7709,7914,7712,7915,7699,7920,7690,7917,7676,7894,7663,7876,7653xe" filled="true" fillcolor="#ffffff" stroked="false">
                <v:path arrowok="t"/>
                <v:fill type="solid"/>
              </v:shape>
              <v:shape style="position:absolute;left:7466;top:7470;width:454;height:242" coordorigin="7466,7470" coordsize="454,242" path="m7784,7606l7715,7606,7734,7612,7749,7623,7749,7634,7746,7644,7748,7655,7756,7662,7765,7670,7786,7665,7788,7657,7797,7653,7876,7653,7871,7650,7846,7638,7821,7626,7796,7613,7784,7606xe" filled="true" fillcolor="#ffffff" stroked="false">
                <v:path arrowok="t"/>
                <v:fill type="solid"/>
              </v:shape>
              <v:shape style="position:absolute;left:7466;top:7470;width:454;height:242" coordorigin="7466,7470" coordsize="454,242" path="m7667,7544l7595,7544,7607,7547,7612,7549,7621,7555,7625,7562,7628,7573,7630,7582,7638,7598,7649,7610,7662,7617,7676,7621,7694,7609,7715,7606,7784,7606,7748,7586,7723,7573,7686,7554,7667,7544xe" filled="true" fillcolor="#ffffff" stroked="false">
                <v:path arrowok="t"/>
                <v:fill type="solid"/>
              </v:shape>
              <v:shape style="position:absolute;left:7466;top:7470;width:454;height:242" coordorigin="7466,7470" coordsize="454,242" path="m7525,7470l7523,7472,7522,7472,7511,7496,7498,7519,7484,7543,7472,7565,7466,7578,7471,7577,7496,7575,7521,7572,7546,7570,7571,7569,7582,7563,7580,7550,7595,7544,7667,7544,7575,7497,7563,7490,7550,7483,7538,7476,7529,7472,7523,7472,7522,7472,7529,7472,7526,7471,7525,7470xe" filled="true" fillcolor="#ffffff" stroked="false">
                <v:path arrowok="t"/>
                <v:fill type="solid"/>
              </v:shape>
              <v:shape style="position:absolute;left:6896;top:7108;width:427;height:286" type="#_x0000_t75" stroked="false">
                <v:imagedata r:id="rId144" o:title=""/>
              </v:shape>
            </v:group>
            <v:group style="position:absolute;left:6903;top:7129;width:438;height:267" coordorigin="6903,7129" coordsize="438,267">
              <v:shape style="position:absolute;left:6903;top:7129;width:438;height:267" coordorigin="6903,7129" coordsize="438,267" path="m6903,7129l6972,7159,7063,7211,7161,7273,7250,7333,7315,7378,7340,7396e" filled="false" stroked="true" strokeweight=".4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05.025726pt;margin-top:334.221222pt;width:140.050pt;height:96pt;mso-position-horizontal-relative:page;mso-position-vertical-relative:paragraph;z-index:3712;mso-wrap-distance-left:0;mso-wrap-distance-right:0" coordorigin="8101,6684" coordsize="2801,1920">
            <v:shape style="position:absolute;left:9897;top:7598;width:637;height:640" type="#_x0000_t75" stroked="false">
              <v:imagedata r:id="rId138" o:title=""/>
            </v:shape>
            <v:group style="position:absolute;left:10106;top:7875;width:405;height:342" coordorigin="10106,7875" coordsize="405,342">
              <v:shape style="position:absolute;left:10106;top:7875;width:405;height:342" coordorigin="10106,7875" coordsize="405,342" path="m10454,8128l10402,8128,10411,8139,10416,8153,10419,8171,10419,8191,10497,8217,10502,8205,10509,8198,10511,8184,10493,8164,10473,8146,10454,8128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380,8056l10315,8056,10336,8059,10354,8070,10364,8085,10361,8096,10356,8104,10354,8116,10360,8124,10366,8135,10388,8136,10392,8128,10402,8128,10454,8128,10432,8108,10413,8089,10380,8056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287,7966l10239,7966,10250,7972,10254,7975,10261,7983,10263,7992,10262,8001,10262,8011,10265,8029,10272,8044,10283,8055,10295,8063,10315,8056,10380,8056,10374,8049,10354,8030,10323,8001,10293,7972,10287,7966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282,7962l10111,7962,10135,7967,10160,7972,10185,7977,10209,7983,10221,7980,10223,7967,10239,7966,10287,7966,10282,7962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189,7876l10172,7895,10153,7914,10133,7933,10115,7951,10106,7962,10111,7962,10282,7962,10263,7943,10233,7915,10223,7905,10214,7895,10204,7885,10195,7876,10190,7876,10189,7876xe" filled="true" fillcolor="#ffffff" stroked="false">
                <v:path arrowok="t"/>
                <v:fill type="solid"/>
              </v:shape>
              <v:shape style="position:absolute;left:10106;top:7875;width:405;height:342" coordorigin="10106,7875" coordsize="405,342" path="m10193,7875l10190,7876,10195,7876,10194,7876,10193,7875xe" filled="true" fillcolor="#ffffff" stroked="false">
                <v:path arrowok="t"/>
                <v:fill type="solid"/>
              </v:shape>
            </v:group>
            <v:group style="position:absolute;left:9136;top:6688;width:727;height:727" coordorigin="9136,6688" coordsize="727,727">
              <v:shape style="position:absolute;left:9136;top:6688;width:727;height:727" coordorigin="9136,6688" coordsize="727,727" path="m9863,7052l9855,7125,9834,7193,9801,7255,9756,7309,9703,7353,9641,7387,9573,7408,9499,7415,9426,7408,9358,7387,9296,7353,9242,7309,9198,7255,9165,7193,9143,7125,9136,7052,9143,6979,9165,6910,9198,6849,9242,6795,9296,6750,9358,6717,9426,6696,9499,6688,9573,6696,9641,6717,9703,6750,9756,6795,9801,6849,9834,6910,9855,6979,9863,7052xe" filled="false" stroked="true" strokeweight=".4pt" strokecolor="#231f20">
                <v:path arrowok="t"/>
              </v:shape>
            </v:group>
            <v:group style="position:absolute;left:9162;top:6710;width:674;height:674" coordorigin="9162,6710" coordsize="674,674">
              <v:shape style="position:absolute;left:9162;top:6710;width:674;height:674" coordorigin="9162,6710" coordsize="674,674" path="m9836,7047l9828,7124,9802,7195,9762,7258,9710,7310,9648,7350,9577,7375,9499,7384,9422,7375,9351,7350,9289,7310,9236,7258,9197,7195,9171,7124,9162,7047,9171,6970,9197,6899,9236,6836,9289,6784,9351,6744,9422,6719,9499,6710,9577,6719,9648,6744,9710,6784,9762,6836,9802,6899,9828,6970,9836,7047xe" filled="false" stroked="true" strokeweight=".4pt" strokecolor="#231f20">
                <v:path arrowok="t"/>
              </v:shape>
              <v:shape style="position:absolute;left:9684;top:7348;width:349;height:406" type="#_x0000_t75" stroked="false">
                <v:imagedata r:id="rId145" o:title=""/>
              </v:shape>
            </v:group>
            <v:group style="position:absolute;left:9339;top:7798;width:381;height:806" coordorigin="9339,7798" coordsize="381,806">
              <v:shape style="position:absolute;left:9339;top:7798;width:381;height:806" coordorigin="9339,7798" coordsize="381,806" path="m9536,8354l9512,8354,9525,8367,9525,8374,9524,8385,9501,8400,9494,8424,9502,8450,9523,8469,9517,8480,9508,8491,9499,8501,9493,8510,9506,8534,9519,8557,9533,8581,9550,8604,9566,8600,9582,8595,9597,8588,9603,8583,9558,8583,9516,8512,9529,8497,9539,8482,9544,8467,9545,8453,9541,8450,9529,8450,9513,8435,9515,8423,9516,8412,9525,8405,9535,8403,9544,8397,9546,8378,9540,8358,9536,8354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75,8123l9549,8123,9550,8124,9553,8125,9553,8127,9554,8140,9555,8154,9556,8168,9557,8182,9561,8226,9564,8265,9568,8306,9573,8348,9575,8375,9578,8431,9580,8458,9584,8486,9587,8514,9589,8540,9590,8567,9580,8576,9569,8577,9558,8583,9603,8583,9611,8577,9629,8555,9631,8549,9608,8549,9609,8540,9601,8467,9600,8443,9593,8364,9586,8282,9578,8201,9571,8124,9575,8123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669,8116l9644,8116,9641,8127,9637,8138,9633,8149,9630,8159,9623,8163,9613,8164,9603,8164,9595,8167,9593,8175,9593,8188,9595,8213,9601,8289,9611,8424,9615,8485,9617,8501,9618,8516,9617,8531,9612,8546,9608,8549,9631,8549,9637,8534,9637,8531,9638,8516,9638,8510,9629,8400,9624,8334,9619,8256,9615,8184,9619,8183,9626,8183,9645,8177,9648,8173,9650,8161,9653,8150,9657,8140,9661,8129,9667,8119,9669,8116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36,8447l9529,8450,9541,8450,9536,8447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31,8234l9502,8234,9513,8244,9511,8253,9503,8256,9496,8265,9486,8287,9481,8311,9483,8335,9495,8352,9502,8357,9512,8354,9536,8354,9526,8342,9506,8334,9502,8320,9525,8261,9536,8258,9532,8235,9531,8234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14,7798l9440,7820,9373,7880,9339,7992,9350,8051,9379,8105,9388,8116,9407,8136,9416,8148,9457,8202,9466,8214,9474,8226,9483,8234,9494,8241,9502,8234,9531,8234,9528,8224,9526,8223,9505,8223,9494,8217,9480,8197,9464,8177,9449,8157,9434,8137,9430,8134,9444,8132,9469,8130,9496,8129,9524,8127,9549,8123,9575,8123,9589,8121,9626,8118,9644,8116,9669,8116,9670,8115,9425,8115,9413,8113,9374,8059,9359,7976,9368,7933,9414,7863,9474,7827,9535,7818,9611,7818,9590,7808,9551,7799,9514,7798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515,8214l9505,8223,9526,8223,9515,8214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626,8183l9619,8183,9626,8183,9626,8183xe" filled="true" fillcolor="#231f20" stroked="false">
                <v:path arrowok="t"/>
                <v:fill type="solid"/>
              </v:shape>
              <v:shape style="position:absolute;left:9339;top:7798;width:381;height:806" coordorigin="9339,7798" coordsize="381,806" path="m9611,7818l9535,7818,9565,7823,9596,7833,9624,7848,9670,7894,9695,7948,9698,8006,9682,8063,9677,8073,9671,8087,9659,8096,9643,8097,9633,8098,9594,8101,9516,8106,9476,8109,9459,8112,9442,8114,9425,8115,9670,8115,9672,8113,9678,8107,9684,8100,9713,8040,9720,7975,9704,7912,9668,7858,9629,7827,9611,7818xe" filled="true" fillcolor="#231f20" stroked="false">
                <v:path arrowok="t"/>
                <v:fill type="solid"/>
              </v:shape>
              <v:shape style="position:absolute;left:9359;top:7818;width:340;height:297" type="#_x0000_t75" stroked="false">
                <v:imagedata r:id="rId146" o:title=""/>
              </v:shape>
            </v:group>
            <v:group style="position:absolute;left:9571;top:8116;width:74;height:434" coordorigin="9571,8116" coordsize="74,434">
              <v:shape style="position:absolute;left:9571;top:8116;width:74;height:434" coordorigin="9571,8116" coordsize="74,434" path="m9644,8116l9626,8118,9589,8121,9571,8124,9579,8203,9586,8284,9593,8364,9600,8443,9601,8467,9603,8490,9606,8514,9608,8537,9609,8540,9608,8549,9612,8546,9617,8531,9618,8516,9617,8501,9615,8485,9610,8416,9600,8282,9595,8213,9594,8201,9593,8188,9593,8175,9595,8167,9603,8164,9613,8164,9623,8163,9630,8159,9633,8149,9637,8138,9641,8127,9644,8116xe" filled="true" fillcolor="#ffffff" stroked="false">
                <v:path arrowok="t"/>
                <v:fill type="solid"/>
              </v:shape>
            </v:group>
            <v:group style="position:absolute;left:9430;top:8123;width:161;height:460" coordorigin="9430,8123" coordsize="161,460">
              <v:shape style="position:absolute;left:9430;top:8123;width:161;height:460" coordorigin="9430,8123" coordsize="161,460" path="m9579,8447l9536,8447,9545,8453,9544,8467,9538,8482,9529,8497,9516,8512,9558,8583,9569,8577,9580,8576,9590,8567,9589,8540,9586,8513,9584,8486,9580,8458,9579,8447xe" filled="true" fillcolor="#ffffff" stroked="false">
                <v:path arrowok="t"/>
                <v:fill type="solid"/>
              </v:shape>
              <v:shape style="position:absolute;left:9430;top:8123;width:161;height:460" coordorigin="9430,8123" coordsize="161,460" path="m9560,8214l9515,8214,9528,8224,9532,8235,9536,8258,9525,8261,9515,8273,9506,8289,9502,8305,9502,8320,9506,8334,9526,8342,9540,8358,9546,8378,9544,8397,9535,8403,9525,8405,9516,8412,9515,8423,9513,8435,9529,8450,9536,8447,9579,8447,9578,8431,9575,8375,9573,8348,9568,8305,9564,8264,9561,8223,9560,8214xe" filled="true" fillcolor="#ffffff" stroked="false">
                <v:path arrowok="t"/>
                <v:fill type="solid"/>
              </v:shape>
              <v:shape style="position:absolute;left:9430;top:8123;width:161;height:460" coordorigin="9430,8123" coordsize="161,460" path="m9549,8123l9524,8127,9496,8129,9469,8130,9444,8132,9430,8134,9434,8137,9449,8157,9464,8177,9480,8197,9494,8217,9505,8223,9515,8214,9560,8214,9557,8182,9556,8168,9555,8154,9554,8140,9553,8126,9553,8125,9550,8124,9549,8123xe" filled="true" fillcolor="#ffffff" stroked="false">
                <v:path arrowok="t"/>
                <v:fill type="solid"/>
              </v:shape>
            </v:group>
            <v:group style="position:absolute;left:9484;top:7416;width:54;height:54" coordorigin="9484,7416" coordsize="54,54">
              <v:shape style="position:absolute;left:9484;top:7416;width:54;height:54" coordorigin="9484,7416" coordsize="54,54" path="m9531,7461l9523,7467,9513,7470,9503,7469,9493,7464,9487,7456,9484,7446,9485,7436,9490,7426,9498,7419,9508,7416,9518,7417,9528,7423,9535,7431,9537,7441,9536,7451,9531,7461xe" filled="false" stroked="true" strokeweight=".4pt" strokecolor="#231f20">
                <v:path arrowok="t"/>
              </v:shape>
            </v:group>
            <v:group style="position:absolute;left:9491;top:7478;width:54;height:54" coordorigin="9491,7478" coordsize="54,54">
              <v:shape style="position:absolute;left:9491;top:7478;width:54;height:54" coordorigin="9491,7478" coordsize="54,54" path="m9538,7522l9530,7529,9520,7532,9510,7531,9500,7526,9493,7518,9491,7508,9492,7497,9497,7488,9505,7481,9515,7478,9525,7479,9535,7484,9542,7492,9544,7502,9543,7513,9538,7522xe" filled="false" stroked="true" strokeweight=".4pt" strokecolor="#231f20">
                <v:path arrowok="t"/>
              </v:shape>
            </v:group>
            <v:group style="position:absolute;left:9492;top:7542;width:54;height:54" coordorigin="9492,7542" coordsize="54,54">
              <v:shape style="position:absolute;left:9492;top:7542;width:54;height:54" coordorigin="9492,7542" coordsize="54,54" path="m9540,7587l9532,7593,9522,7596,9511,7595,9502,7590,9495,7582,9492,7572,9493,7562,9498,7552,9507,7545,9517,7542,9527,7544,9536,7549,9543,7557,9546,7567,9545,7577,9540,7587xe" filled="false" stroked="true" strokeweight=".4pt" strokecolor="#231f20">
                <v:path arrowok="t"/>
              </v:shape>
            </v:group>
            <v:group style="position:absolute;left:9492;top:7605;width:54;height:54" coordorigin="9492,7605" coordsize="54,54">
              <v:shape style="position:absolute;left:9492;top:7605;width:54;height:54" coordorigin="9492,7605" coordsize="54,54" path="m9540,7649l9531,7656,9521,7659,9511,7658,9502,7653,9495,7644,9492,7634,9493,7624,9498,7614,9506,7608,9516,7605,9527,7606,9536,7611,9543,7619,9546,7629,9545,7640,9540,7649xe" filled="false" stroked="true" strokeweight=".4pt" strokecolor="#231f20">
                <v:path arrowok="t"/>
              </v:shape>
            </v:group>
            <v:group style="position:absolute;left:9498;top:7669;width:54;height:54" coordorigin="9498,7669" coordsize="54,54">
              <v:shape style="position:absolute;left:9498;top:7669;width:54;height:54" coordorigin="9498,7669" coordsize="54,54" path="m9546,7713l9537,7720,9527,7723,9517,7721,9508,7716,9501,7708,9498,7698,9499,7688,9504,7678,9512,7672,9522,7669,9533,7670,9542,7675,9549,7683,9552,7693,9551,7703,9546,7713xe" filled="false" stroked="true" strokeweight=".4pt" strokecolor="#231f20">
                <v:path arrowok="t"/>
              </v:shape>
            </v:group>
            <v:group style="position:absolute;left:9491;top:7726;width:54;height:54" coordorigin="9491,7726" coordsize="54,54">
              <v:shape style="position:absolute;left:9491;top:7726;width:54;height:54" coordorigin="9491,7726" coordsize="54,54" path="m9539,7771l9531,7777,9521,7780,9511,7779,9501,7774,9494,7766,9491,7756,9493,7746,9498,7736,9506,7729,9516,7726,9526,7727,9536,7732,9542,7741,9545,7751,9544,7761,9539,7771xe" filled="false" stroked="true" strokeweight=".4pt" strokecolor="#231f20">
                <v:path arrowok="t"/>
              </v:shape>
            </v:group>
            <v:group style="position:absolute;left:9493;top:7784;width:54;height:54" coordorigin="9493,7784" coordsize="54,54">
              <v:shape style="position:absolute;left:9493;top:7784;width:54;height:54" coordorigin="9493,7784" coordsize="54,54" path="m9541,7828l9533,7835,9523,7838,9513,7837,9503,7832,9496,7823,9493,7813,9494,7803,9499,7793,9508,7787,9518,7784,9528,7785,9538,7790,9544,7798,9547,7808,9546,7818,9541,7828xe" filled="false" stroked="true" strokeweight=".4pt" strokecolor="#231f20">
                <v:path arrowok="t"/>
              </v:shape>
            </v:group>
            <v:group style="position:absolute;left:9490;top:7845;width:54;height:54" coordorigin="9490,7845" coordsize="54,54">
              <v:shape style="position:absolute;left:9490;top:7845;width:54;height:54" coordorigin="9490,7845" coordsize="54,54" path="m9538,7889l9530,7896,9520,7899,9510,7898,9500,7893,9493,7884,9490,7874,9491,7864,9497,7854,9505,7848,9515,7845,9525,7846,9535,7851,9541,7859,9544,7869,9543,7879,9538,7889xe" filled="false" stroked="true" strokeweight=".4pt" strokecolor="#231f20">
                <v:path arrowok="t"/>
              </v:shape>
            </v:group>
            <v:group style="position:absolute;left:9506;top:7417;width:18;height:512" coordorigin="9506,7417" coordsize="18,512">
              <v:shape style="position:absolute;left:9506;top:7417;width:18;height:512" coordorigin="9506,7417" coordsize="18,512" path="m9506,7417l9518,7492,9523,7597,9523,7713,9520,7820,9518,7899,9516,7929e" filled="false" stroked="true" strokeweight=".4pt" strokecolor="#231f20">
                <v:path arrowok="t"/>
              </v:shape>
              <v:shape style="position:absolute;left:8470;top:7607;width:637;height:640" type="#_x0000_t75" stroked="false">
                <v:imagedata r:id="rId141" o:title=""/>
              </v:shape>
            </v:group>
            <v:group style="position:absolute;left:8493;top:7884;width:405;height:342" coordorigin="8493,7884" coordsize="405,342">
              <v:shape style="position:absolute;left:8493;top:7884;width:405;height:342" coordorigin="8493,7884" coordsize="405,342" path="m8811,7884l8810,7885,8800,7894,8790,7904,8780,7914,8771,7924,8741,7952,8711,7981,8681,8010,8650,8039,8630,8058,8591,8098,8571,8117,8551,8136,8530,8155,8511,8174,8493,8193,8494,8207,8502,8215,8506,8226,8585,8200,8585,8181,8587,8163,8592,8148,8601,8137,8641,8137,8644,8133,8650,8125,8648,8113,8642,8105,8639,8095,8650,8079,8668,8069,8688,8065,8720,8065,8721,8064,8731,8053,8739,8039,8742,8021,8741,8010,8741,8001,8743,7993,8749,7985,8754,7981,8765,7975,8872,7975,8893,7971,8897,7971,8888,7960,8871,7942,8851,7924,8831,7905,8815,7886,8813,7886,8811,7884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641,8137l8601,8137,8612,8138,8616,8145,8637,8144,8641,8137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720,8065l8688,8065,8709,8072,8720,8065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872,7975l8765,7975,8781,7976,8783,7989,8795,7992,8819,7986,8843,7981,8868,7976,8872,7975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897,7971l8893,7971,8898,7971,8897,7971xe" filled="true" fillcolor="#ffffff" stroked="false">
                <v:path arrowok="t"/>
                <v:fill type="solid"/>
              </v:shape>
              <v:shape style="position:absolute;left:8493;top:7884;width:405;height:342" coordorigin="8493,7884" coordsize="405,342" path="m8814,7885l8813,7886,8815,7886,8814,7885xe" filled="true" fillcolor="#ffffff" stroked="false">
                <v:path arrowok="t"/>
                <v:fill type="solid"/>
              </v:shape>
              <v:shape style="position:absolute;left:8971;top:7357;width:349;height:406" type="#_x0000_t75" stroked="false">
                <v:imagedata r:id="rId142" o:title=""/>
              </v:shape>
              <v:shape style="position:absolute;left:10170;top:7228;width:731;height:503" type="#_x0000_t75" stroked="false">
                <v:imagedata r:id="rId147" o:title=""/>
              </v:shape>
            </v:group>
            <v:group style="position:absolute;left:10429;top:7470;width:454;height:242" coordorigin="10429,7470" coordsize="454,242">
              <v:shape style="position:absolute;left:10429;top:7470;width:454;height:242" coordorigin="10429,7470" coordsize="454,242" path="m10839,7653l10760,7653,10772,7661,10781,7674,10788,7690,10794,7709,10876,7712,10877,7699,10882,7690,10880,7676,10857,7663,10839,7653xe" filled="true" fillcolor="#ffffff" stroked="false">
                <v:path arrowok="t"/>
                <v:fill type="solid"/>
              </v:shape>
              <v:shape style="position:absolute;left:10429;top:7470;width:454;height:242" coordorigin="10429,7470" coordsize="454,242" path="m10747,7606l10677,7606,10697,7612,10712,7623,10712,7634,10709,7644,10710,7655,10718,7662,10727,7670,10749,7665,10750,7657,10760,7653,10839,7653,10833,7650,10808,7638,10783,7626,10759,7613,10747,7606xe" filled="true" fillcolor="#ffffff" stroked="false">
                <v:path arrowok="t"/>
                <v:fill type="solid"/>
              </v:shape>
              <v:shape style="position:absolute;left:10429;top:7470;width:454;height:242" coordorigin="10429,7470" coordsize="454,242" path="m10629,7544l10558,7544,10569,7547,10575,7549,10584,7555,10588,7562,10590,7573,10592,7582,10600,7598,10611,7610,10625,7617,10639,7621,10656,7609,10677,7606,10747,7606,10711,7586,10686,7573,10648,7554,10629,7544xe" filled="true" fillcolor="#ffffff" stroked="false">
                <v:path arrowok="t"/>
                <v:fill type="solid"/>
              </v:shape>
              <v:shape style="position:absolute;left:10429;top:7470;width:454;height:242" coordorigin="10429,7470" coordsize="454,242" path="m10487,7470l10485,7472,10484,7472,10474,7496,10460,7519,10446,7543,10435,7565,10429,7578,10433,7577,10458,7575,10484,7572,10509,7570,10533,7569,10544,7563,10542,7550,10558,7544,10629,7544,10537,7497,10525,7490,10513,7483,10501,7476,10492,7472,10485,7472,10484,7472,10491,7472,10489,7471,10487,7470xe" filled="true" fillcolor="#ffffff" stroked="false">
                <v:path arrowok="t"/>
                <v:fill type="solid"/>
              </v:shape>
              <v:shape style="position:absolute;left:9859;top:7108;width:427;height:286" type="#_x0000_t75" stroked="false">
                <v:imagedata r:id="rId148" o:title=""/>
              </v:shape>
            </v:group>
            <v:group style="position:absolute;left:9865;top:7129;width:438;height:267" coordorigin="9865,7129" coordsize="438,267">
              <v:shape style="position:absolute;left:9865;top:7129;width:438;height:267" coordorigin="9865,7129" coordsize="438,267" path="m9865,7129l9934,7159,10026,7211,10124,7273,10213,7333,10277,7378,10303,7396e" filled="false" stroked="true" strokeweight=".4pt" strokecolor="#231f20">
                <v:path arrowok="t"/>
              </v:shape>
              <v:shape style="position:absolute;left:8101;top:7228;width:732;height:503" type="#_x0000_t75" stroked="false">
                <v:imagedata r:id="rId149" o:title=""/>
              </v:shape>
            </v:group>
            <v:group style="position:absolute;left:8119;top:7470;width:454;height:242" coordorigin="8119,7470" coordsize="454,242">
              <v:shape style="position:absolute;left:8119;top:7470;width:454;height:242" coordorigin="8119,7470" coordsize="454,242" path="m8514,7470l8513,7471,8501,7476,8489,7483,8477,7490,8464,7497,8354,7554,8316,7573,8291,7586,8243,7613,8219,7626,8193,7638,8169,7650,8145,7663,8122,7676,8119,7690,8125,7699,8125,7712,8208,7709,8214,7690,8221,7674,8230,7661,8242,7653,8292,7653,8293,7644,8290,7634,8290,7623,8305,7612,8325,7606,8394,7606,8402,7598,8410,7582,8412,7571,8414,7562,8418,7555,8427,7549,8432,7547,8444,7544,8556,7544,8555,7543,8542,7519,8528,7496,8518,7472,8516,7472,8514,7470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292,7653l8242,7653,8252,7657,8253,7665,8274,7670,8283,7662,8292,7655,8292,7653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394,7606l8325,7606,8346,7609,8363,7621,8377,7617,8390,7610,8394,7606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556,7544l8444,7544,8460,7550,8458,7563,8468,7569,8493,7570,8518,7572,8543,7575,8568,7577,8573,7578,8567,7565,8556,7544xe" filled="true" fillcolor="#ffffff" stroked="false">
                <v:path arrowok="t"/>
                <v:fill type="solid"/>
              </v:shape>
              <v:shape style="position:absolute;left:8119;top:7470;width:454;height:242" coordorigin="8119,7470" coordsize="454,242" path="m8518,7472l8516,7472,8518,7472,8518,7472xe" filled="true" fillcolor="#ffffff" stroked="false">
                <v:path arrowok="t"/>
                <v:fill type="solid"/>
              </v:shape>
              <v:shape style="position:absolute;left:8716;top:7108;width:427;height:286" type="#_x0000_t75" stroked="false">
                <v:imagedata r:id="rId150" o:title=""/>
              </v:shape>
            </v:group>
            <v:group style="position:absolute;left:8699;top:7129;width:438;height:267" coordorigin="8699,7129" coordsize="438,267">
              <v:shape style="position:absolute;left:8699;top:7129;width:438;height:267" coordorigin="8699,7129" coordsize="438,267" path="m9137,7129l9068,7159,8976,7211,8878,7273,8789,7333,8724,7378,8699,7396e" filled="false" stroked="true" strokeweight=".4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78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M031284E4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Observe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tabela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abaixo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preço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médio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alguns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materiais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escolares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uma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loja.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3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1292"/>
      </w:tblGrid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365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8"/>
              </w:rPr>
              <w:t> </w:t>
            </w:r>
            <w:r>
              <w:rPr>
                <w:rFonts w:ascii="Arial"/>
                <w:b/>
                <w:color w:val="231F20"/>
                <w:sz w:val="28"/>
              </w:rPr>
              <w:t>escolar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49"/>
              <w:ind w:left="133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Preço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Lapiseira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5,50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Caneta</w:t>
            </w:r>
            <w:r>
              <w:rPr>
                <w:rFonts w:ascii="Arial"/>
                <w:color w:val="231F20"/>
                <w:spacing w:val="-9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azul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3,90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Borracha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0,59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color w:val="231F20"/>
                <w:sz w:val="28"/>
              </w:rPr>
              <w:t>Régua</w:t>
            </w:r>
            <w:r>
              <w:rPr>
                <w:rFonts w:ascii="Arial" w:hAns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2,15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84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9"/>
              <w:ind w:left="11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Caderno</w:t>
            </w:r>
            <w:r>
              <w:rPr>
                <w:rFonts w:ascii="Arial"/>
                <w:color w:val="231F20"/>
                <w:spacing w:val="-14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brochura</w:t>
            </w:r>
            <w:r>
              <w:rPr>
                <w:rFonts w:ascii="Arial"/>
                <w:sz w:val="28"/>
              </w:rPr>
            </w:r>
          </w:p>
        </w:tc>
        <w:tc>
          <w:tcPr>
            <w:tcW w:w="12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4" w:right="137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R$</w:t>
            </w:r>
            <w:r>
              <w:rPr>
                <w:rFonts w:ascii="Arial"/>
                <w:color w:val="231F20"/>
                <w:spacing w:val="-1"/>
                <w:sz w:val="28"/>
              </w:rPr>
              <w:t> </w:t>
            </w:r>
            <w:r>
              <w:rPr>
                <w:rFonts w:ascii="Arial"/>
                <w:color w:val="231F20"/>
                <w:sz w:val="28"/>
              </w:rPr>
              <w:t>8,42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essa tabela, qual é o preço médio da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borracha?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7.154837pt;width:24.55pt;height:24.55pt;mso-position-horizontal-relative:page;mso-position-vertical-relative:paragraph;z-index:380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8,42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1152pt;width:24.55pt;height:24.55pt;mso-position-horizontal-relative:page;mso-position-vertical-relative:paragraph;z-index:38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3,90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5pt;width:24.55pt;height:24.55pt;mso-position-horizontal-relative:page;mso-position-vertical-relative:paragraph;z-index:38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2,15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54pt;width:24.55pt;height:24.55pt;mso-position-horizontal-relative:page;mso-position-vertical-relative:paragraph;z-index:38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0,59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395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09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4354"/>
        <w:jc w:val="left"/>
      </w:pPr>
      <w:r>
        <w:rPr>
          <w:color w:val="231F20"/>
        </w:rPr>
        <w:t>José distribuiu igualmente 20 ovos em 4 caixas. Quantos ovos ele colocou em cada</w:t>
      </w:r>
      <w:r>
        <w:rPr>
          <w:color w:val="231F20"/>
          <w:spacing w:val="-9"/>
        </w:rPr>
        <w:t> </w:t>
      </w:r>
      <w:r>
        <w:rPr>
          <w:color w:val="231F20"/>
        </w:rPr>
        <w:t>caixa?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3976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40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40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40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4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12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M031809E4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relógio abaixo está marcando o horário em que Juliana saiu da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natação.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232.065002pt;margin-top:11.974173pt;width:131.15pt;height:131.15pt;mso-position-horizontal-relative:page;mso-position-vertical-relative:paragraph;z-index:4144;mso-wrap-distance-left:0;mso-wrap-distance-right:0" coordorigin="4641,239" coordsize="2623,2623">
            <v:group style="position:absolute;left:6670;top:1964;width:87;height:58" coordorigin="6670,1964" coordsize="87,58">
              <v:shape style="position:absolute;left:6670;top:1964;width:87;height:58" coordorigin="6670,1964" coordsize="87,58" path="m6670,1964l6757,2021e" filled="false" stroked="true" strokeweight="2.609pt" strokecolor="#c7c8ca">
                <v:path arrowok="t"/>
              </v:shape>
            </v:group>
            <v:group style="position:absolute;left:6658;top:1102;width:94;height:50" coordorigin="6658,1102" coordsize="94,50">
              <v:shape style="position:absolute;left:6658;top:1102;width:94;height:50" coordorigin="6658,1102" coordsize="94,50" path="m6658,1152l6751,1102e" filled="false" stroked="true" strokeweight="2.609pt" strokecolor="#c7c8ca">
                <v:path arrowok="t"/>
              </v:shape>
            </v:group>
            <v:group style="position:absolute;left:6821;top:1553;width:52;height:2" coordorigin="6821,1553" coordsize="52,2">
              <v:shape style="position:absolute;left:6821;top:1553;width:52;height:2" coordorigin="6821,1553" coordsize="52,0" path="m6821,1553l6873,1553e" filled="false" stroked="true" strokeweight="2.551pt" strokecolor="#c7c8ca">
                <v:path arrowok="t"/>
              </v:shape>
            </v:group>
            <v:group style="position:absolute;left:4774;top:377;width:2348;height:2348" coordorigin="4774,377" coordsize="2348,2348">
              <v:shape style="position:absolute;left:4774;top:377;width:2348;height:2348" coordorigin="4774,377" coordsize="2348,2348" path="m5948,377l5871,379,5795,387,5721,399,5648,416,5577,437,5508,462,5441,492,5377,525,5315,563,5255,603,5198,648,5144,696,5093,747,5045,801,5001,858,4960,917,4923,979,4889,1044,4860,1111,4834,1180,4813,1251,4796,1323,4784,1398,4777,1474,4774,1551,4777,1628,4784,1704,4796,1778,4813,1851,4834,1922,4860,1991,4889,2058,4923,2122,4960,2184,5001,2244,5045,2301,5093,2355,5144,2406,5198,2454,5255,2498,5315,2539,5377,2576,5441,2610,5508,2639,5577,2665,5648,2686,5721,2703,5795,2715,5871,2722,5948,2725,6025,2722,6101,2715,6176,2703,6248,2686,6319,2665,6388,2639,6455,2610,6520,2576,6582,2539,6641,2498,6698,2454,6752,2406,6803,2355,6851,2301,6896,2244,6937,2184,6974,2122,7007,2058,7037,1991,7062,1922,7083,1851,7100,1778,7112,1704,7120,1628,7122,1551,7120,1474,7112,1398,7100,1323,7083,1251,7062,1180,7037,1111,7007,1044,6974,979,6937,917,6896,858,6851,801,6803,747,6752,696,6698,648,6641,603,6582,563,6520,525,6455,492,6388,462,6319,437,6248,416,6176,399,6101,387,6025,379,5948,377xe" filled="true" fillcolor="#ffffff" stroked="false">
                <v:path arrowok="t"/>
                <v:fill type="solid"/>
              </v:shape>
            </v:group>
            <v:group style="position:absolute;left:4774;top:377;width:2348;height:2348" coordorigin="4774,377" coordsize="2348,2348">
              <v:shape style="position:absolute;left:4774;top:377;width:2348;height:2348" coordorigin="4774,377" coordsize="2348,2348" path="m7122,1551l7120,1628,7112,1704,7100,1778,7083,1851,7062,1922,7037,1991,7007,2058,6974,2122,6937,2184,6896,2244,6851,2301,6803,2355,6752,2406,6698,2454,6641,2498,6582,2539,6520,2576,6455,2610,6388,2639,6319,2665,6248,2686,6176,2703,6101,2715,6025,2722,5948,2725,5871,2722,5795,2715,5721,2703,5648,2686,5577,2665,5508,2639,5441,2610,5377,2576,5315,2539,5255,2498,5198,2454,5144,2406,5093,2355,5045,2301,5001,2244,4960,2184,4923,2122,4889,2058,4860,1991,4834,1922,4813,1851,4796,1778,4784,1704,4777,1628,4774,1551,4777,1474,4784,1398,4796,1323,4813,1251,4834,1180,4860,1111,4889,1044,4923,979,4960,917,5001,858,5045,801,5093,747,5144,696,5198,648,5255,603,5315,563,5377,525,5441,492,5508,462,5577,437,5648,416,5721,399,5795,387,5871,379,5948,377,6025,379,6101,387,6176,399,6248,416,6319,437,6388,462,6455,492,6520,525,6582,563,6641,603,6698,648,6752,696,6803,747,6851,801,6896,858,6937,917,6974,979,7007,1044,7037,1111,7062,1180,7083,1251,7100,1323,7112,1398,7120,1474,7122,1551xe" filled="false" stroked="true" strokeweight="1.345pt" strokecolor="#3d3c3e">
                <v:path arrowok="t"/>
              </v:shape>
            </v:group>
            <v:group style="position:absolute;left:4808;top:410;width:2281;height:2281" coordorigin="4808,410" coordsize="2281,2281">
              <v:shape style="position:absolute;left:4808;top:410;width:2281;height:2281" coordorigin="4808,410" coordsize="2281,2281" path="m5948,410l5873,413,5800,420,5727,432,5657,448,5588,469,5521,493,5456,522,5393,554,5333,591,5275,630,5219,674,5167,720,5117,770,5071,822,5028,877,4988,935,4952,996,4919,1058,4891,1123,4866,1190,4845,1259,4829,1330,4817,1402,4810,1476,4808,1551,4810,1626,4817,1700,4829,1772,4845,1842,4866,1911,4891,1978,4919,2043,4952,2106,4988,2166,5028,2224,5071,2280,5117,2332,5167,2382,5219,2428,5275,2471,5333,2511,5393,2547,5456,2580,5521,2608,5588,2633,5657,2654,5727,2670,5800,2682,5873,2689,5948,2691,6023,2689,6097,2682,6169,2670,6240,2654,6309,2633,6376,2608,6441,2580,6503,2547,6564,2511,6622,2471,6677,2428,6729,2382,6779,2332,6825,2280,6869,2224,6908,2166,6945,2106,6977,2043,7006,1978,7030,1911,7051,1842,7067,1772,7079,1700,7086,1626,7089,1551,7086,1476,7079,1402,7067,1330,7051,1259,7030,1190,7006,1123,6977,1058,6945,996,6908,935,6869,877,6825,822,6779,770,6729,720,6677,674,6622,630,6564,591,6503,554,6441,522,6376,493,6309,469,6240,448,6169,432,6097,420,6023,413,5948,410xe" filled="true" fillcolor="#e3e4e5" stroked="false">
                <v:path arrowok="t"/>
                <v:fill type="solid"/>
              </v:shape>
            </v:group>
            <v:group style="position:absolute;left:5780;top:487;width:320;height:193" coordorigin="5780,487" coordsize="320,193">
              <v:shape style="position:absolute;left:5780;top:487;width:320;height:193" coordorigin="5780,487" coordsize="320,193" path="m6095,523l6029,523,6035,525,6043,533,6045,538,6045,549,6043,555,6039,561,6035,567,6025,576,6009,587,5992,601,5952,646,5941,680,6099,680,6099,637,6017,637,6022,632,6026,628,6033,622,6040,617,6051,610,6063,601,6098,554,6098,531,6095,523xe" filled="true" fillcolor="#231f20" stroked="false">
                <v:path arrowok="t"/>
                <v:fill type="solid"/>
              </v:shape>
              <v:shape style="position:absolute;left:5780;top:487;width:320;height:193" coordorigin="5780,487" coordsize="320,193" path="m6021,487l5962,504,5945,547,5998,552,5999,541,6002,534,6006,529,6011,525,6016,523,6095,523,6095,522,6035,487,6021,487xe" filled="true" fillcolor="#231f20" stroked="false">
                <v:path arrowok="t"/>
                <v:fill type="solid"/>
              </v:shape>
              <v:shape style="position:absolute;left:5780;top:487;width:320;height:193" coordorigin="5780,487" coordsize="320,193" path="m5888,553l5835,553,5835,680,5888,680,5888,553xe" filled="true" fillcolor="#231f20" stroked="false">
                <v:path arrowok="t"/>
                <v:fill type="solid"/>
              </v:shape>
              <v:shape style="position:absolute;left:5780;top:487;width:320;height:193" coordorigin="5780,487" coordsize="320,193" path="m5888,487l5844,487,5839,499,5831,509,5780,538,5780,581,5835,553,5888,553,5888,487xe" filled="true" fillcolor="#231f20" stroked="false">
                <v:path arrowok="t"/>
                <v:fill type="solid"/>
              </v:shape>
            </v:group>
            <v:group style="position:absolute;left:6379;top:612;width:109;height:193" coordorigin="6379,612" coordsize="109,193">
              <v:shape style="position:absolute;left:6379;top:612;width:109;height:193" coordorigin="6379,612" coordsize="109,193" path="m6488,678l6435,678,6435,804,6488,804,6488,678xe" filled="true" fillcolor="#231f20" stroked="false">
                <v:path arrowok="t"/>
                <v:fill type="solid"/>
              </v:shape>
              <v:shape style="position:absolute;left:6379;top:612;width:109;height:193" coordorigin="6379,612" coordsize="109,193" path="m6488,612l6444,612,6439,624,6431,634,6379,663,6379,706,6435,678,6488,678,6488,612xe" filled="true" fillcolor="#231f20" stroked="false">
                <v:path arrowok="t"/>
                <v:fill type="solid"/>
              </v:shape>
              <v:shape style="position:absolute;left:6705;top:953;width:158;height:193" type="#_x0000_t75" stroked="false">
                <v:imagedata r:id="rId152" o:title=""/>
              </v:shape>
            </v:group>
            <v:group style="position:absolute;left:6851;top:1449;width:157;height:196" coordorigin="6851,1449" coordsize="157,196">
              <v:shape style="position:absolute;left:6851;top:1449;width:157;height:196" coordorigin="6851,1449" coordsize="157,196" path="m6903,1585l6851,1592,6854,1604,6859,1613,6919,1645,6931,1645,6943,1645,6999,1613,6923,1613,6917,1611,6909,1603,6905,1595,6903,1585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7001,1557l6937,1557,6943,1559,6952,1569,6954,1576,6954,1593,6952,1600,6947,1605,6942,1610,6937,1613,6999,1613,7004,1603,7007,1593,7007,1573,7005,1565,7001,1557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6915,1523l6912,1560,6919,1558,6925,1557,7001,1557,6998,1553,6994,1548,6987,1544,6983,1541,6978,1539,6970,1538,6980,1533,6986,1527,6989,1523,6920,1523,6918,1523,6915,1523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6997,1482l6932,1482,6937,1484,6941,1487,6944,1491,6946,1495,6946,1507,6943,1512,6939,1517,6934,1521,6928,1523,6989,1523,6995,1513,6997,1506,6997,1484,6997,1482xe" filled="true" fillcolor="#231f20" stroked="false">
                <v:path arrowok="t"/>
                <v:fill type="solid"/>
              </v:shape>
              <v:shape style="position:absolute;left:6851;top:1449;width:157;height:196" coordorigin="6851,1449" coordsize="157,196" path="m6927,1449l6869,1469,6854,1498,6903,1507,6905,1498,6907,1491,6915,1484,6920,1482,6997,1482,6992,1472,6981,1463,6971,1457,6959,1453,6945,1450,6927,1449xe" filled="true" fillcolor="#231f20" stroked="false">
                <v:path arrowok="t"/>
                <v:fill type="solid"/>
              </v:shape>
            </v:group>
            <v:group style="position:absolute;left:6711;top:1923;width:166;height:193" coordorigin="6711,1923" coordsize="166,193">
              <v:shape style="position:absolute;left:6711;top:1923;width:166;height:193" coordorigin="6711,1923" coordsize="166,193" path="m6853,2080l6807,2080,6807,2116,6853,2116,6853,2080xe" filled="true" fillcolor="#231f20" stroked="false">
                <v:path arrowok="t"/>
                <v:fill type="solid"/>
              </v:shape>
              <v:shape style="position:absolute;left:6711;top:1923;width:166;height:193" coordorigin="6711,1923" coordsize="166,193" path="m6853,1923l6807,1923,6711,2037,6711,2080,6876,2080,6876,2039,6756,2039,6807,1980,6853,1980,6853,1923xe" filled="true" fillcolor="#231f20" stroked="false">
                <v:path arrowok="t"/>
                <v:fill type="solid"/>
              </v:shape>
              <v:shape style="position:absolute;left:6711;top:1923;width:166;height:193" coordorigin="6711,1923" coordsize="166,193" path="m6853,1980l6807,1980,6807,2039,6853,2039,6853,1980xe" filled="true" fillcolor="#231f20" stroked="false">
                <v:path arrowok="t"/>
                <v:fill type="solid"/>
              </v:shape>
            </v:group>
            <v:group style="position:absolute;left:6369;top:2294;width:158;height:193" coordorigin="6369,2294" coordsize="158,193">
              <v:shape style="position:absolute;left:6369;top:2294;width:158;height:193" coordorigin="6369,2294" coordsize="158,193" path="m6422,2428l6369,2434,6372,2443,6375,2450,6425,2485,6436,2486,6449,2486,6511,2463,6516,2454,6442,2454,6436,2452,6431,2448,6426,2443,6423,2437,6422,2428xe" filled="true" fillcolor="#231f20" stroked="false">
                <v:path arrowok="t"/>
                <v:fill type="solid"/>
              </v:shape>
              <v:shape style="position:absolute;left:6369;top:2294;width:158;height:193" coordorigin="6369,2294" coordsize="158,193" path="m6520,2388l6455,2388,6461,2391,6471,2401,6473,2410,6473,2432,6471,2440,6466,2446,6461,2451,6455,2454,6516,2454,6523,2440,6526,2428,6526,2416,6525,2404,6522,2392,6520,2388xe" filled="true" fillcolor="#231f20" stroked="false">
                <v:path arrowok="t"/>
                <v:fill type="solid"/>
              </v:shape>
              <v:shape style="position:absolute;left:6369;top:2294;width:158;height:193" coordorigin="6369,2294" coordsize="158,193" path="m6517,2294l6392,2294,6376,2395,6421,2402,6425,2397,6429,2394,6437,2390,6442,2388,6520,2388,6516,2382,6509,2373,6499,2365,6496,2364,6428,2364,6433,2336,6517,2336,6517,2294xe" filled="true" fillcolor="#231f20" stroked="false">
                <v:path arrowok="t"/>
                <v:fill type="solid"/>
              </v:shape>
              <v:shape style="position:absolute;left:6369;top:2294;width:158;height:193" coordorigin="6369,2294" coordsize="158,193" path="m6463,2356l6457,2356,6451,2356,6440,2359,6434,2361,6428,2364,6496,2364,6488,2360,6476,2357,6463,2356xe" filled="true" fillcolor="#231f20" stroked="false">
                <v:path arrowok="t"/>
                <v:fill type="solid"/>
              </v:shape>
            </v:group>
            <v:group style="position:absolute;left:5863;top:2419;width:156;height:196" coordorigin="5863,2419" coordsize="156,196">
              <v:shape style="position:absolute;left:5863;top:2419;width:156;height:196" coordorigin="5863,2419" coordsize="156,196" path="m5959,2419l5944,2419,5926,2420,5875,2456,5863,2520,5863,2534,5885,2592,5946,2615,5957,2614,6011,2582,5937,2582,5931,2579,5925,2573,5920,2567,5918,2559,5918,2539,5920,2531,5930,2520,5936,2518,6011,2518,6009,2513,6002,2504,5916,2504,5918,2490,5935,2451,6010,2451,6007,2446,5996,2433,5989,2428,5971,2421,5959,2419xe" filled="true" fillcolor="#231f20" stroked="false">
                <v:path arrowok="t"/>
                <v:fill type="solid"/>
              </v:shape>
              <v:shape style="position:absolute;left:5863;top:2419;width:156;height:196" coordorigin="5863,2419" coordsize="156,196" path="m6011,2518l5951,2518,5957,2520,5962,2526,5966,2532,5969,2539,5969,2562,5967,2569,5957,2579,5951,2582,6011,2582,6016,2573,6019,2562,6019,2549,6018,2536,6014,2524,6011,2518xe" filled="true" fillcolor="#231f20" stroked="false">
                <v:path arrowok="t"/>
                <v:fill type="solid"/>
              </v:shape>
              <v:shape style="position:absolute;left:5863;top:2419;width:156;height:196" coordorigin="5863,2419" coordsize="156,196" path="m5958,2485l5950,2485,5942,2487,5929,2493,5922,2497,5916,2504,6002,2504,5958,2485xe" filled="true" fillcolor="#231f20" stroked="false">
                <v:path arrowok="t"/>
                <v:fill type="solid"/>
              </v:shape>
              <v:shape style="position:absolute;left:5863;top:2419;width:156;height:196" coordorigin="5863,2419" coordsize="156,196" path="m6010,2451l5948,2451,5952,2453,5959,2459,5961,2464,5962,2471,6015,2465,6012,2455,6010,2451xe" filled="true" fillcolor="#231f20" stroked="false">
                <v:path arrowok="t"/>
                <v:fill type="solid"/>
              </v:shape>
            </v:group>
            <v:group style="position:absolute;left:5391;top:2286;width:154;height:190" coordorigin="5391,2286" coordsize="154,190">
              <v:shape style="position:absolute;left:5391;top:2286;width:154;height:190" coordorigin="5391,2286" coordsize="154,190" path="m5545,2286l5391,2286,5391,2331,5485,2331,5471,2348,5437,2414,5423,2476,5476,2476,5477,2460,5480,2445,5504,2374,5545,2322,5545,2286xe" filled="true" fillcolor="#231f20" stroked="false">
                <v:path arrowok="t"/>
                <v:fill type="solid"/>
              </v:shape>
            </v:group>
            <v:group style="position:absolute;left:5031;top:1923;width:155;height:196" coordorigin="5031,1923" coordsize="155,196">
              <v:shape style="position:absolute;left:5031;top:1923;width:155;height:196" coordorigin="5031,1923" coordsize="155,196" path="m5105,1923l5042,1952,5036,1974,5036,1984,5062,2014,5051,2018,5043,2024,5033,2039,5031,2049,5031,2071,5082,2117,5109,2119,5120,2119,5179,2087,5101,2087,5096,2084,5086,2073,5083,2067,5083,2049,5085,2042,5095,2032,5101,2030,5175,2030,5173,2025,5165,2019,5155,2014,5163,2009,5168,2003,5171,1999,5101,1999,5096,1997,5088,1989,5086,1984,5086,1970,5088,1965,5096,1957,5101,1955,5175,1955,5175,1954,5123,1924,5105,1923xe" filled="true" fillcolor="#231f20" stroked="false">
                <v:path arrowok="t"/>
                <v:fill type="solid"/>
              </v:shape>
              <v:shape style="position:absolute;left:5031;top:1923;width:155;height:196" coordorigin="5031,1923" coordsize="155,196" path="m5175,2030l5114,2030,5120,2032,5130,2043,5132,2049,5132,2067,5130,2073,5120,2084,5114,2087,5179,2087,5183,2079,5185,2070,5185,2050,5183,2041,5175,2030xe" filled="true" fillcolor="#231f20" stroked="false">
                <v:path arrowok="t"/>
                <v:fill type="solid"/>
              </v:shape>
              <v:shape style="position:absolute;left:5031;top:1923;width:155;height:196" coordorigin="5031,1923" coordsize="155,196" path="m5175,1955l5114,1955,5119,1957,5123,1961,5127,1965,5129,1970,5129,1984,5127,1989,5123,1993,5119,1997,5114,1999,5171,1999,5177,1991,5179,1983,5179,1974,5178,1964,5175,1955xe" filled="true" fillcolor="#231f20" stroked="false">
                <v:path arrowok="t"/>
                <v:fill type="solid"/>
              </v:shape>
            </v:group>
            <v:group style="position:absolute;left:4889;top:1427;width:156;height:196" coordorigin="4889,1427" coordsize="156,196">
              <v:shape style="position:absolute;left:4889;top:1427;width:156;height:196" coordorigin="4889,1427" coordsize="156,196" path="m4946,1571l4893,1577,4896,1587,4901,1596,4912,1609,4920,1614,4937,1621,4949,1623,4964,1623,5024,1599,5030,1591,4960,1591,4956,1589,4953,1586,4949,1583,4947,1578,4946,1571xe" filled="true" fillcolor="#231f20" stroked="false">
                <v:path arrowok="t"/>
                <v:fill type="solid"/>
              </v:shape>
              <v:shape style="position:absolute;left:4889;top:1427;width:156;height:196" coordorigin="4889,1427" coordsize="156,196" path="m5044,1538l4992,1538,4991,1552,4989,1563,4987,1572,4984,1578,4980,1586,4973,1591,5030,1591,5033,1586,5040,1569,5044,1548,5044,1538xe" filled="true" fillcolor="#231f20" stroked="false">
                <v:path arrowok="t"/>
                <v:fill type="solid"/>
              </v:shape>
              <v:shape style="position:absolute;left:4889;top:1427;width:156;height:196" coordorigin="4889,1427" coordsize="156,196" path="m4962,1427l4904,1448,4889,1480,4889,1493,4926,1552,4950,1557,4958,1557,4966,1555,4979,1549,4986,1545,4992,1538,5044,1538,5045,1524,4957,1524,4951,1521,4942,1510,4939,1502,4939,1480,4942,1473,4951,1463,4957,1460,5031,1460,5029,1458,4976,1428,4962,1427xe" filled="true" fillcolor="#231f20" stroked="false">
                <v:path arrowok="t"/>
                <v:fill type="solid"/>
              </v:shape>
              <v:shape style="position:absolute;left:4889;top:1427;width:156;height:196" coordorigin="4889,1427" coordsize="156,196" path="m5031,1460l4971,1460,4977,1463,4988,1475,4990,1483,4990,1503,4988,1511,4978,1522,4972,1524,5045,1524,5045,1508,5043,1493,5040,1479,5035,1468,5031,1460xe" filled="true" fillcolor="#231f20" stroked="false">
                <v:path arrowok="t"/>
                <v:fill type="solid"/>
              </v:shape>
            </v:group>
            <v:group style="position:absolute;left:5017;top:972;width:321;height:196" coordorigin="5017,972" coordsize="321,196">
              <v:shape style="position:absolute;left:5017;top:972;width:321;height:196" coordorigin="5017,972" coordsize="321,196" path="m5274,972l5261,972,5242,973,5187,1023,5182,1068,5182,1070,5192,1131,5197,1138,5203,1147,5211,1155,5231,1165,5244,1168,5260,1168,5320,1144,5326,1132,5251,1132,5245,1127,5235,1068,5235,1053,5251,1007,5326,1007,5322,999,5318,994,5312,989,5307,984,5301,980,5284,973,5274,972xe" filled="true" fillcolor="#231f20" stroked="false">
                <v:path arrowok="t"/>
                <v:fill type="solid"/>
              </v:shape>
              <v:shape style="position:absolute;left:5017;top:972;width:321;height:196" coordorigin="5017,972" coordsize="321,196" path="m5326,1007l5268,1007,5274,1011,5278,1020,5285,1090,5284,1100,5280,1116,5277,1122,5273,1126,5269,1130,5265,1132,5326,1132,5327,1130,5333,1113,5336,1092,5337,1068,5337,1057,5328,1010,5326,1007xe" filled="true" fillcolor="#231f20" stroked="false">
                <v:path arrowok="t"/>
                <v:fill type="solid"/>
              </v:shape>
              <v:shape style="position:absolute;left:5017;top:972;width:321;height:196" coordorigin="5017,972" coordsize="321,196" path="m5125,1038l5072,1038,5072,1164,5125,1164,5125,1038xe" filled="true" fillcolor="#231f20" stroked="false">
                <v:path arrowok="t"/>
                <v:fill type="solid"/>
              </v:shape>
              <v:shape style="position:absolute;left:5017;top:972;width:321;height:196" coordorigin="5017,972" coordsize="321,196" path="m5125,972l5082,972,5076,984,5068,994,5017,1023,5017,1066,5072,1038,5125,1038,5125,972xe" filled="true" fillcolor="#231f20" stroked="false">
                <v:path arrowok="t"/>
                <v:fill type="solid"/>
              </v:shape>
              <v:shape style="position:absolute;left:5306;top:635;width:285;height:193" type="#_x0000_t75" stroked="false">
                <v:imagedata r:id="rId153" o:title=""/>
              </v:shape>
            </v:group>
            <v:group style="position:absolute;left:5897;top:1502;width:85;height:85" coordorigin="5897,1502" coordsize="85,85">
              <v:shape style="position:absolute;left:5897;top:1502;width:85;height:85" coordorigin="5897,1502" coordsize="85,85" path="m5939,1502l5923,1505,5909,1514,5900,1528,5897,1544,5900,1561,5909,1574,5923,1583,5939,1586,5956,1583,5969,1574,5978,1561,5981,1544,5978,1528,5969,1514,5956,1505,5939,1502xe" filled="true" fillcolor="#231f20" stroked="false">
                <v:path arrowok="t"/>
                <v:fill type="solid"/>
              </v:shape>
            </v:group>
            <v:group style="position:absolute;left:5940;top:378;width:2;height:81" coordorigin="5940,378" coordsize="2,81">
              <v:shape style="position:absolute;left:5940;top:378;width:2;height:81" coordorigin="5940,378" coordsize="0,81" path="m5940,459l5940,378e" filled="false" stroked="true" strokeweight="1.345pt" strokecolor="#3d3c3e">
                <v:path arrowok="t"/>
              </v:shape>
            </v:group>
            <v:group style="position:absolute;left:5942;top:2638;width:2;height:81" coordorigin="5942,2638" coordsize="2,81">
              <v:shape style="position:absolute;left:5942;top:2638;width:2;height:81" coordorigin="5942,2638" coordsize="0,81" path="m5942,2719l5942,2638e" filled="false" stroked="true" strokeweight="1.345pt" strokecolor="#3d3c3e">
                <v:path arrowok="t"/>
              </v:shape>
            </v:group>
            <v:group style="position:absolute;left:7036;top:1545;width:81;height:2" coordorigin="7036,1545" coordsize="81,2">
              <v:shape style="position:absolute;left:7036;top:1545;width:81;height:2" coordorigin="7036,1545" coordsize="81,0" path="m7116,1545l7036,1545e" filled="false" stroked="true" strokeweight="1.345pt" strokecolor="#3d3c3e">
                <v:path arrowok="t"/>
              </v:shape>
            </v:group>
            <v:group style="position:absolute;left:4782;top:1542;width:81;height:2" coordorigin="4782,1542" coordsize="81,2">
              <v:shape style="position:absolute;left:4782;top:1542;width:81;height:2" coordorigin="4782,1542" coordsize="81,0" path="m4863,1542l4782,1542e" filled="false" stroked="true" strokeweight="1.345pt" strokecolor="#3d3c3e">
                <v:path arrowok="t"/>
              </v:shape>
            </v:group>
            <v:group style="position:absolute;left:5372;top:2497;width:41;height:70" coordorigin="5372,2497" coordsize="41,70">
              <v:shape style="position:absolute;left:5372;top:2497;width:41;height:70" coordorigin="5372,2497" coordsize="41,70" path="m5413,2497l5372,2567e" filled="false" stroked="true" strokeweight="1.345pt" strokecolor="#3d3c3e">
                <v:path arrowok="t"/>
              </v:shape>
            </v:group>
            <v:group style="position:absolute;left:6500;top:539;width:41;height:70" coordorigin="6500,539" coordsize="41,70">
              <v:shape style="position:absolute;left:6500;top:539;width:41;height:70" coordorigin="6500,539" coordsize="41,70" path="m6541,539l6500,609e" filled="false" stroked="true" strokeweight="1.345pt" strokecolor="#3d3c3e">
                <v:path arrowok="t"/>
              </v:shape>
            </v:group>
            <v:group style="position:absolute;left:4937;top:968;width:70;height:41" coordorigin="4937,968" coordsize="70,41">
              <v:shape style="position:absolute;left:4937;top:968;width:70;height:41" coordorigin="4937,968" coordsize="70,41" path="m4937,968l5006,1008e" filled="false" stroked="true" strokeweight="1.345pt" strokecolor="#3d3c3e">
                <v:path arrowok="t"/>
              </v:shape>
            </v:group>
            <v:group style="position:absolute;left:6887;top:2098;width:70;height:41" coordorigin="6887,2098" coordsize="70,41">
              <v:shape style="position:absolute;left:6887;top:2098;width:70;height:41" coordorigin="6887,2098" coordsize="70,41" path="m6887,2098l6957,2138e" filled="false" stroked="true" strokeweight="1.345pt" strokecolor="#3d3c3e">
                <v:path arrowok="t"/>
              </v:shape>
            </v:group>
            <v:group style="position:absolute;left:6502;top:2487;width:41;height:70" coordorigin="6502,2487" coordsize="41,70">
              <v:shape style="position:absolute;left:6502;top:2487;width:41;height:70" coordorigin="6502,2487" coordsize="41,70" path="m6502,2487l6543,2557e" filled="false" stroked="true" strokeweight="1.345pt" strokecolor="#3d3c3e">
                <v:path arrowok="t"/>
              </v:shape>
            </v:group>
            <v:group style="position:absolute;left:5370;top:531;width:41;height:70" coordorigin="5370,531" coordsize="41,70">
              <v:shape style="position:absolute;left:5370;top:531;width:41;height:70" coordorigin="5370,531" coordsize="41,70" path="m5370,531l5411,601e" filled="false" stroked="true" strokeweight="1.345pt" strokecolor="#3d3c3e">
                <v:path arrowok="t"/>
              </v:shape>
            </v:group>
            <v:group style="position:absolute;left:4940;top:2095;width:70;height:41" coordorigin="4940,2095" coordsize="70,41">
              <v:shape style="position:absolute;left:4940;top:2095;width:70;height:41" coordorigin="4940,2095" coordsize="70,41" path="m4940,2135l5010,2095e" filled="false" stroked="true" strokeweight="1.345pt" strokecolor="#3d3c3e">
                <v:path arrowok="t"/>
              </v:shape>
            </v:group>
            <v:group style="position:absolute;left:6894;top:971;width:70;height:41" coordorigin="6894,971" coordsize="70,41">
              <v:shape style="position:absolute;left:6894;top:971;width:70;height:41" coordorigin="6894,971" coordsize="70,41" path="m6894,1011l6963,971e" filled="false" stroked="true" strokeweight="1.345pt" strokecolor="#3d3c3e">
                <v:path arrowok="t"/>
              </v:shape>
            </v:group>
            <v:group style="position:absolute;left:4655;top:253;width:2596;height:2596" coordorigin="4655,253" coordsize="2596,2596">
              <v:shape style="position:absolute;left:4655;top:253;width:2596;height:2596" coordorigin="4655,253" coordsize="2596,2596" path="m7251,1551l7248,1627,7242,1702,7231,1776,7216,1849,7198,1919,7175,1989,7149,2056,7119,2122,7085,2185,7049,2247,7009,2306,6966,2363,6919,2417,6871,2469,6819,2518,6765,2564,6708,2607,6649,2647,6587,2684,6524,2717,6458,2747,6391,2773,6321,2796,6250,2815,6178,2829,6104,2840,6029,2847,5953,2849,5876,2847,5801,2840,5728,2829,5655,2815,5584,2796,5515,2773,5448,2747,5382,2717,5318,2684,5257,2647,5198,2607,5141,2564,5087,2518,5035,2469,4986,2417,4940,2363,4897,2306,4857,2247,4820,2185,4787,2122,4757,2056,4730,1989,4708,1919,4689,1849,4674,1776,4664,1702,4657,1627,4655,1551,4657,1475,4664,1400,4674,1326,4689,1253,4708,1182,4730,1113,4757,1046,4787,980,4820,917,4857,855,4897,796,4940,739,4986,685,5035,633,5087,584,5141,538,5198,495,5257,455,5318,418,5382,385,5448,355,5515,329,5584,306,5655,287,5728,272,5801,262,5876,255,5953,253,6029,255,6104,262,6178,272,6250,287,6321,306,6391,329,6458,355,6524,385,6587,418,6649,455,6708,495,6765,538,6819,584,6871,633,6919,685,6966,739,7009,796,7049,855,7085,917,7119,980,7149,1046,7175,1113,7198,1182,7216,1253,7231,1326,7242,1400,7248,1475,7251,1551xe" filled="false" stroked="true" strokeweight="1.345pt" strokecolor="#3d3c3e">
                <v:path arrowok="t"/>
              </v:shape>
            </v:group>
            <v:group style="position:absolute;left:5725;top:1158;width:218;height:401" coordorigin="5725,1158" coordsize="218,401">
              <v:shape style="position:absolute;left:5725;top:1158;width:218;height:401" coordorigin="5725,1158" coordsize="218,401" path="m5943,1558l5725,1158e" filled="false" stroked="true" strokeweight="2.69pt" strokecolor="#231f20">
                <v:path arrowok="t"/>
              </v:shape>
            </v:group>
            <v:group style="position:absolute;left:5665;top:1056;width:142;height:161" coordorigin="5665,1056" coordsize="142,161">
              <v:shape style="position:absolute;left:5665;top:1056;width:142;height:161" coordorigin="5665,1056" coordsize="142,161" path="m5670,1056l5665,1217,5807,1140,5670,1056xe" filled="true" fillcolor="#231f20" stroked="false">
                <v:path arrowok="t"/>
                <v:fill type="solid"/>
              </v:shape>
            </v:group>
            <v:group style="position:absolute;left:5937;top:883;width:2;height:666" coordorigin="5937,883" coordsize="2,666">
              <v:shape style="position:absolute;left:5937;top:883;width:2;height:666" coordorigin="5937,883" coordsize="0,666" path="m5937,1549l5937,883e" filled="false" stroked="true" strokeweight="3.188pt" strokecolor="#231f20">
                <v:path arrowok="t"/>
              </v:shape>
            </v:group>
            <v:group style="position:absolute;left:5841;top:746;width:191;height:166" coordorigin="5841,746" coordsize="191,166">
              <v:shape style="position:absolute;left:5841;top:746;width:191;height:166" coordorigin="5841,746" coordsize="191,166" path="m5937,746l5841,911,6032,911,5937,74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horário em que Juliana saiu da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natação?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416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11"/>
        </w:rPr>
        <w:t>11</w:t>
      </w:r>
      <w:r>
        <w:rPr>
          <w:color w:val="231F20"/>
          <w:spacing w:val="-5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1296" w:val="left" w:leader="none"/>
        </w:tabs>
        <w:spacing w:line="240" w:lineRule="auto" w:before="64" w:after="0"/>
        <w:ind w:left="1295" w:right="0" w:hanging="368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1178pt;width:24.55pt;height:24.55pt;mso-position-horizontal-relative:page;mso-position-vertical-relative:paragraph;z-index:41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horas e 12</w:t>
      </w:r>
      <w:r>
        <w:rPr>
          <w:rFonts w:ascii="Arial"/>
          <w:color w:val="231F20"/>
          <w:spacing w:val="-5"/>
          <w:sz w:val="28"/>
        </w:rPr>
        <w:t> </w:t>
      </w:r>
      <w:r>
        <w:rPr>
          <w:rFonts w:ascii="Arial"/>
          <w:color w:val="231F20"/>
          <w:sz w:val="28"/>
        </w:rPr>
        <w:t>minutos.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1317" w:val="left" w:leader="none"/>
        </w:tabs>
        <w:spacing w:line="240" w:lineRule="auto" w:before="64" w:after="0"/>
        <w:ind w:left="1316" w:right="0" w:hanging="389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016pt;width:24.55pt;height:24.55pt;mso-position-horizontal-relative:page;mso-position-vertical-relative:paragraph;z-index:42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horas.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42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 horas e </w:t>
      </w:r>
      <w:r>
        <w:rPr>
          <w:color w:val="231F20"/>
          <w:spacing w:val="-11"/>
        </w:rPr>
        <w:t>11</w:t>
      </w:r>
      <w:r>
        <w:rPr>
          <w:color w:val="231F20"/>
          <w:spacing w:val="-4"/>
        </w:rPr>
        <w:t> </w:t>
      </w:r>
      <w:r>
        <w:rPr>
          <w:color w:val="231F20"/>
        </w:rPr>
        <w:t>minutos.</w:t>
      </w:r>
      <w:r>
        <w:rPr/>
      </w:r>
    </w:p>
    <w:p>
      <w:pPr>
        <w:spacing w:after="0" w:line="240" w:lineRule="auto"/>
        <w:jc w:val="left"/>
        <w:sectPr>
          <w:footerReference w:type="default" r:id="rId151"/>
          <w:pgSz w:w="11910" w:h="16840"/>
          <w:pgMar w:footer="524" w:header="0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31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388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8"/>
                          <w:sz w:val="26"/>
                        </w:rPr>
                        <w:t>11</w:t>
                      </w:r>
                      <w:r>
                        <w:rPr>
                          <w:rFonts w:ascii="Arial" w:hAnsi="Arial"/>
                          <w:spacing w:val="-8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M020406E4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desenho de um</w:t>
      </w:r>
      <w:r>
        <w:rPr>
          <w:color w:val="231F20"/>
          <w:spacing w:val="-14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00.719002pt;margin-top:10.673173pt;width:74pt;height:93.75pt;mso-position-horizontal-relative:page;mso-position-vertical-relative:paragraph;z-index:4336;mso-wrap-distance-left:0;mso-wrap-distance-right:0" coordorigin="2014,213" coordsize="1480,1875">
            <v:group style="position:absolute;left:2027;top:1889;width:1458;height:190" coordorigin="2027,1889" coordsize="1458,190">
              <v:shape style="position:absolute;left:2027;top:1889;width:1458;height:190" coordorigin="2027,1889" coordsize="1458,190" path="m3484,1889l3453,1944,3367,1992,3305,2013,3234,2032,3152,2048,3063,2061,2966,2070,2863,2076,2756,2078,2648,2076,2545,2070,2448,2061,2359,2048,2278,2032,2206,2013,2144,1992,2058,1944,2035,1917,2027,1889e" filled="false" stroked="true" strokeweight="1pt" strokecolor="#231f20">
                <v:path arrowok="t"/>
              </v:shape>
            </v:group>
            <v:group style="position:absolute;left:2027;top:223;width:721;height:1666" coordorigin="2027,223" coordsize="721,1666">
              <v:shape style="position:absolute;left:2027;top:223;width:721;height:1666" coordorigin="2027,223" coordsize="721,1666" path="m2027,1889l2748,223e" filled="false" stroked="true" strokeweight="1pt" strokecolor="#231f20">
                <v:path arrowok="t"/>
              </v:shape>
            </v:group>
            <v:group style="position:absolute;left:2748;top:223;width:737;height:1666" coordorigin="2748,223" coordsize="737,1666">
              <v:shape style="position:absolute;left:2748;top:223;width:737;height:1666" coordorigin="2748,223" coordsize="737,1666" path="m3484,1889l2748,223e" filled="false" stroked="true" strokeweight="1pt" strokecolor="#231f20">
                <v:path arrowok="t"/>
              </v:shape>
            </v:group>
            <v:group style="position:absolute;left:2024;top:1707;width:1458;height:190" coordorigin="2024,1707" coordsize="1458,190">
              <v:shape style="position:absolute;left:2024;top:1707;width:1458;height:190" coordorigin="2024,1707" coordsize="1458,190" path="m3482,1896l3451,1841,3364,1793,3303,1772,3231,1753,3150,1737,3060,1724,2963,1715,2861,1709,2753,1707,2645,1709,2543,1715,2446,1724,2356,1737,2275,1753,2203,1772,2142,1793,2055,1841,2032,1868,2024,1896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objeto que lembra a forma 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cone?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8.688999pt;margin-top:55.133171pt;width:24.55pt;height:24.55pt;mso-position-horizontal-relative:page;mso-position-vertical-relative:paragraph;z-index:4360;mso-wrap-distance-left:0;mso-wrap-distance-right:0" coordorigin="974,1103" coordsize="491,491">
            <v:shape style="position:absolute;left:974;top:1103;width:491;height:491" coordorigin="974,1103" coordsize="491,491" path="m974,1593l1464,1593,1464,1103,974,1103,974,159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70003pt;margin-top:13.748672pt;width:86.480853pt;height:106.875pt;mso-position-horizontal-relative:page;mso-position-vertical-relative:paragraph;z-index:4384;mso-wrap-distance-left:0;mso-wrap-distance-right:0" type="#_x0000_t75" stroked="false">
            <v:imagedata r:id="rId155" o:title=""/>
            <w10:wrap type="topAndBottom"/>
          </v:shape>
        </w:pict>
      </w:r>
      <w:r>
        <w:rPr/>
        <w:pict>
          <v:group style="position:absolute;margin-left:48.688999pt;margin-top:164.283173pt;width:24.55pt;height:24.55pt;mso-position-horizontal-relative:page;mso-position-vertical-relative:paragraph;z-index:4408;mso-wrap-distance-left:0;mso-wrap-distance-right:0" coordorigin="974,3286" coordsize="491,491">
            <v:shape style="position:absolute;left:974;top:3286;width:491;height:491" coordorigin="974,3286" coordsize="491,491" path="m974,3776l1464,3776,1464,3286,974,3286,974,377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54720pt;margin-top:129.085175pt;width:93.7pt;height:95pt;mso-position-horizontal-relative:page;mso-position-vertical-relative:paragraph;z-index:4432;mso-wrap-distance-left:0;mso-wrap-distance-right:0" coordorigin="1669,2582" coordsize="1874,1900">
            <v:shape style="position:absolute;left:1669;top:2582;width:1874;height:1900" type="#_x0000_t75" stroked="false">
              <v:imagedata r:id="rId156" o:title=""/>
            </v:shape>
            <v:shape style="position:absolute;left:2411;top:3607;width:156;height:299" type="#_x0000_t75" stroked="false">
              <v:imagedata r:id="rId157" o:title=""/>
            </v:shape>
            <v:shape style="position:absolute;left:2329;top:4150;width:175;height:102" type="#_x0000_t75" stroked="false">
              <v:imagedata r:id="rId158" o:title=""/>
            </v:shape>
            <v:shape style="position:absolute;left:3094;top:2610;width:222;height:148" type="#_x0000_t75" stroked="false">
              <v:imagedata r:id="rId159" o:title=""/>
            </v:shape>
            <v:group style="position:absolute;left:1922;top:3649;width:91;height:459" coordorigin="1922,3649" coordsize="91,459">
              <v:shape style="position:absolute;left:1922;top:3649;width:91;height:459" coordorigin="1922,3649" coordsize="91,459" path="m1942,3649l1936,3653,1927,3657,1927,3661,1926,3672,1926,3683,1927,3694,1931,3705,1941,3729,1952,3752,1962,3775,1975,3806,1979,3813,1993,3884,1999,3942,1999,3960,1982,4018,1939,4066,1931,4073,1922,4080,1944,4106,1948,4108,1950,4104,1952,4101,1955,4097,1961,4088,1968,4079,1974,4071,2005,4015,2012,3963,2011,3945,2009,3927,2006,3909,2003,3887,2002,3884,2000,3869,1999,3857,1995,3846,1974,3781,1965,3757,1957,3733,1950,3708,1946,3683,1945,3673,1946,3662,1946,3652,1942,3649xe" filled="true" fillcolor="#ffffff" stroked="false">
                <v:path arrowok="t"/>
                <v:fill type="solid"/>
              </v:shape>
            </v:group>
            <v:group style="position:absolute;left:1975;top:3303;width:114;height:112" coordorigin="1975,3303" coordsize="114,112">
              <v:shape style="position:absolute;left:1975;top:3303;width:114;height:112" coordorigin="1975,3303" coordsize="114,112" path="m2087,3303l2082,3305,2076,3307,2072,3311,2059,3326,2046,3340,2011,3379,2002,3388,1988,3403,1982,3408,1975,3414,2044,3393,2057,3371,2061,3357,2061,3355,2062,3354,2066,3340,2072,3328,2080,3316,2089,3305,2087,3303xe" filled="true" fillcolor="#ffffff" stroked="false">
                <v:path arrowok="t"/>
                <v:fill type="solid"/>
              </v:shape>
            </v:group>
            <v:group style="position:absolute;left:2510;top:3409;width:53;height:148" coordorigin="2510,3409" coordsize="53,148">
              <v:shape style="position:absolute;left:2510;top:3409;width:53;height:148" coordorigin="2510,3409" coordsize="53,148" path="m2561,3409l2554,3416,2547,3423,2541,3430,2530,3443,2521,3457,2514,3472,2510,3488,2511,3507,2516,3526,2526,3544,2540,3556,2535,3537,2531,3519,2529,3500,2530,3480,2535,3461,2543,3443,2552,3427,2563,3410,2561,3409xe" filled="true" fillcolor="#ffffff" stroked="false">
                <v:path arrowok="t"/>
                <v:fill type="solid"/>
              </v:shape>
            </v:group>
            <v:group style="position:absolute;left:1939;top:3474;width:100;height:134" coordorigin="1939,3474" coordsize="100,134">
              <v:shape style="position:absolute;left:1939;top:3474;width:100;height:134" coordorigin="1939,3474" coordsize="100,134" path="m2036,3474l2007,3504,1981,3535,1958,3569,1939,3605,1949,3608,1955,3605,1957,3592,1958,3589,2006,3524,2034,3497,2039,3489,2036,3474xe" filled="true" fillcolor="#ffffff" stroked="false">
                <v:path arrowok="t"/>
                <v:fill type="solid"/>
              </v:shape>
            </v:group>
            <v:group style="position:absolute;left:3422;top:3989;width:81;height:129" coordorigin="3422,3989" coordsize="81,129">
              <v:shape style="position:absolute;left:3422;top:3989;width:81;height:129" coordorigin="3422,3989" coordsize="81,129" path="m3502,3989l3492,4002,3481,4013,3471,4024,3432,4071,3422,4095,3422,4103,3426,4110,3435,4118,3447,4084,3465,4052,3484,4021,3502,3989xe" filled="true" fillcolor="#ffffff" stroked="false">
                <v:path arrowok="t"/>
                <v:fill type="solid"/>
              </v:shape>
            </v:group>
            <v:group style="position:absolute;left:1970;top:3508;width:64;height:91" coordorigin="1970,3508" coordsize="64,91">
              <v:shape style="position:absolute;left:1970;top:3508;width:64;height:91" coordorigin="1970,3508" coordsize="64,91" path="m2034,3508l2016,3529,1998,3550,1982,3573,1970,3598,1995,3585,2017,3562,2031,3534,2034,3508xe" filled="true" fillcolor="#ffffff" stroked="false">
                <v:path arrowok="t"/>
                <v:fill type="solid"/>
              </v:shape>
            </v:group>
            <v:group style="position:absolute;left:2078;top:3335;width:57;height:95" coordorigin="2078,3335" coordsize="57,95">
              <v:shape style="position:absolute;left:2078;top:3335;width:57;height:95" coordorigin="2078,3335" coordsize="57,95" path="m2133,3335l2113,3355,2098,3378,2087,3403,2078,3430,2080,3429,2082,3428,2116,3382,2128,3368,2131,3363,2135,3361,2132,3348,2133,3342,2133,3335xe" filled="true" fillcolor="#ffffff" stroked="false">
                <v:path arrowok="t"/>
                <v:fill type="solid"/>
              </v:shape>
            </v:group>
            <v:group style="position:absolute;left:3454;top:4165;width:22;height:82" coordorigin="3454,4165" coordsize="22,82">
              <v:shape style="position:absolute;left:3454;top:4165;width:22;height:82" coordorigin="3454,4165" coordsize="22,82" path="m3454,4165l3461,4185,3467,4205,3472,4225,3473,4247,3476,4230,3474,4207,3466,4184,3454,4165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269.273163pt;width:24.55pt;height:24.55pt;mso-position-horizontal-relative:page;mso-position-vertical-relative:paragraph;z-index:4456;mso-wrap-distance-left:0;mso-wrap-distance-right:0" coordorigin="974,5385" coordsize="491,491">
            <v:shape style="position:absolute;left:974;top:5385;width:491;height:491" coordorigin="974,5385" coordsize="491,491" path="m974,5876l1464,5876,1464,5385,974,5385,974,587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13002pt;margin-top:232.132172pt;width:57pt;height:98.8pt;mso-position-horizontal-relative:page;mso-position-vertical-relative:paragraph;z-index:4480;mso-wrap-distance-left:0;mso-wrap-distance-right:0" coordorigin="1668,4643" coordsize="1140,1976">
            <v:shape style="position:absolute;left:1972;top:4686;width:185;height:109" type="#_x0000_t75" stroked="false">
              <v:imagedata r:id="rId160" o:title=""/>
            </v:shape>
            <v:group style="position:absolute;left:1797;top:4741;width:574;height:127" coordorigin="1797,4741" coordsize="574,127">
              <v:shape style="position:absolute;left:1797;top:4741;width:574;height:127" coordorigin="1797,4741" coordsize="574,127" path="m1925,4741l1905,4748,1885,4755,1865,4762,1803,4803,1797,4820,1867,4839,1944,4854,2026,4863,2112,4867,2199,4867,2285,4863,2370,4857,2353,4852,2336,4848,2329,4846,2255,4846,2234,4844,2219,4840,2188,4825,2172,4820,2154,4818,2115,4816,2096,4815,2043,4805,1996,4789,1957,4768,1925,4741xe" filled="true" fillcolor="#ffffff" stroked="false">
                <v:path arrowok="t"/>
                <v:fill type="solid"/>
              </v:shape>
              <v:shape style="position:absolute;left:1797;top:4741;width:574;height:127" coordorigin="1797,4741" coordsize="574,127" path="m2306,4834l2290,4839,2273,4843,2255,4846,2329,4846,2320,4842,2306,4834xe" filled="true" fillcolor="#ffffff" stroked="false">
                <v:path arrowok="t"/>
                <v:fill type="solid"/>
              </v:shape>
            </v:group>
            <v:group style="position:absolute;left:2229;top:4768;width:52;height:45" coordorigin="2229,4768" coordsize="52,45">
              <v:shape style="position:absolute;left:2229;top:4768;width:52;height:45" coordorigin="2229,4768" coordsize="52,45" path="m2245,4768l2231,4776,2229,4795,2232,4806,2246,4808,2261,4812,2272,4805,2278,4795,2281,4780,2265,4770,2245,4768xe" filled="true" fillcolor="#231f20" stroked="false">
                <v:path arrowok="t"/>
                <v:fill type="solid"/>
              </v:shape>
            </v:group>
            <v:group style="position:absolute;left:1740;top:4773;width:963;height:146" coordorigin="1740,4773" coordsize="963,146">
              <v:shape style="position:absolute;left:1740;top:4773;width:963;height:146" coordorigin="1740,4773" coordsize="963,146" path="m1745,4782l1740,4790,1740,4806,1740,4815,1787,4861,1895,4892,1955,4901,2031,4909,2110,4915,2190,4918,2270,4918,2350,4914,2428,4907,2502,4897,2572,4882,2574,4881,2172,4881,2086,4879,2002,4874,1925,4866,1852,4851,1789,4829,1745,4795,1745,4782xe" filled="true" fillcolor="#ffffff" stroked="false">
                <v:path arrowok="t"/>
                <v:fill type="solid"/>
              </v:shape>
              <v:shape style="position:absolute;left:1740;top:4773;width:963;height:146" coordorigin="1740,4773" coordsize="963,146" path="m2701,4773l2619,4826,2504,4854,2425,4866,2342,4875,2258,4880,2172,4881,2574,4881,2636,4863,2694,4839,2697,4823,2700,4806,2702,4788,2701,4773xe" filled="true" fillcolor="#ffffff" stroked="false">
                <v:path arrowok="t"/>
                <v:fill type="solid"/>
              </v:shape>
            </v:group>
            <v:group style="position:absolute;left:1679;top:4851;width:1109;height:678" coordorigin="1679,4851" coordsize="1109,678">
              <v:shape style="position:absolute;left:1679;top:4851;width:1109;height:678" coordorigin="1679,4851" coordsize="1109,678" path="m2347,5351l2039,5351,2060,5353,2080,5362,2149,5412,2206,5462,2239,5489,2255,5502,2274,5516,2295,5527,2313,5529,2332,5495,2336,5373,2336,5369,2347,5351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2625,5336l2355,5336,2372,5339,2389,5350,2406,5365,2447,5405,2498,5456,2526,5484,2538,5497,2554,5512,2572,5524,2590,5526,2603,5513,2609,5487,2611,5456,2613,5395,2615,5366,2621,5342,2625,5336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2783,5326l2632,5326,2662,5329,2686,5341,2737,5390,2777,5438,2786,5454,2788,5445,2784,5364,2783,5326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1735,4851l1736,4859,1735,4862,1707,4923,1690,4997,1681,5079,1679,5167,1681,5256,1686,5344,1772,5392,1868,5430,1928,5444,1947,5442,1971,5425,1992,5395,2013,5366,2039,5351,2347,5351,2355,5336,2625,5336,2632,5326,2783,5326,2779,5199,2775,5119,2770,5039,2756,4968,2744,4938,2222,4938,2131,4936,2042,4931,1957,4921,1878,4905,1805,4884,1740,4857,1735,4851xe" filled="true" fillcolor="#ffffff" stroked="false">
                <v:path arrowok="t"/>
                <v:fill type="solid"/>
              </v:shape>
              <v:shape style="position:absolute;left:1679;top:4851;width:1109;height:678" coordorigin="1679,4851" coordsize="1109,678" path="m2699,4854l2635,4882,2563,4903,2484,4919,2399,4930,2311,4936,2222,4938,2744,4938,2743,4937,2729,4908,2714,4881,2699,4854xe" filled="true" fillcolor="#ffffff" stroked="false">
                <v:path arrowok="t"/>
                <v:fill type="solid"/>
              </v:shape>
            </v:group>
            <v:group style="position:absolute;left:1686;top:5368;width:1110;height:472" coordorigin="1686,5368" coordsize="1110,472">
              <v:shape style="position:absolute;left:1686;top:5368;width:1110;height:472" coordorigin="1686,5368" coordsize="1110,472" path="m2651,5657l2412,5657,2429,5658,2449,5668,2468,5682,2484,5694,2519,5721,2533,5732,2548,5744,2573,5766,2609,5799,2641,5822,2679,5840,2684,5816,2681,5792,2674,5769,2666,5744,2659,5724,2653,5701,2649,5678,2651,5657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1686,5378l1688,5456,1689,5538,1691,5619,1693,5769,1748,5787,1811,5808,1878,5827,1945,5838,1964,5839,1987,5838,2007,5835,2022,5828,2029,5811,2029,5789,2024,5766,2019,5744,2014,5725,2009,5704,2009,5683,2017,5665,2408,5665,2412,5657,2651,5657,2652,5655,2793,5655,2792,5619,2790,5559,2595,5559,2587,5557,2318,5557,2296,5550,2275,5538,2256,5526,2219,5502,2188,5479,1961,5479,1898,5465,1840,5444,1733,5401,1686,5378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408,5665l2017,5665,2046,5665,2071,5672,2094,5683,2160,5718,2205,5744,2245,5766,2312,5802,2339,5815,2367,5822,2390,5818,2403,5785,2399,5734,2397,5686,2408,5665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795,5761l2791,5761,2796,5772,2795,5761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793,5655l2652,5655,2675,5657,2695,5668,2745,5712,2788,5761,2791,5761,2795,5761,2794,5690,2793,5655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644,5368l2627,5437,2623,5495,2619,5524,2611,5547,2595,5559,2790,5559,2789,5545,2788,5477,2761,5443,2730,5405,2691,5376,2644,5368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365,5368l2352,5405,2355,5465,2356,5523,2338,5556,2318,5557,2587,5557,2577,5556,2561,5545,2546,5530,2533,5516,2518,5502,2490,5476,2479,5465,2453,5435,2426,5406,2397,5382,2365,5368xe" filled="true" fillcolor="#ffffff" stroked="false">
                <v:path arrowok="t"/>
                <v:fill type="solid"/>
              </v:shape>
              <v:shape style="position:absolute;left:1686;top:5368;width:1110;height:472" coordorigin="1686,5368" coordsize="1110,472" path="m2049,5378l2030,5395,2016,5426,2001,5458,1980,5477,1961,5479,2188,5479,2186,5478,2156,5452,2123,5423,2108,5408,2090,5392,2070,5380,2049,5378xe" filled="true" fillcolor="#ffffff" stroked="false">
                <v:path arrowok="t"/>
                <v:fill type="solid"/>
              </v:shape>
              <v:shape style="position:absolute;left:1755;top:4684;width:161;height:121" type="#_x0000_t75" stroked="false">
                <v:imagedata r:id="rId161" o:title=""/>
              </v:shape>
              <v:shape style="position:absolute;left:1668;top:4643;width:1139;height:1976" type="#_x0000_t75" stroked="false">
                <v:imagedata r:id="rId162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378.760162pt;width:24.55pt;height:24.55pt;mso-position-horizontal-relative:page;mso-position-vertical-relative:paragraph;z-index:4504;mso-wrap-distance-left:0;mso-wrap-distance-right:0" coordorigin="974,7575" coordsize="491,491">
            <v:shape style="position:absolute;left:974;top:7575;width:491;height:491" coordorigin="974,7575" coordsize="491,491" path="m974,8065l1464,8065,1464,7575,974,7575,974,8065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70003pt;margin-top:347.882172pt;width:93.5pt;height:92.7pt;mso-position-horizontal-relative:page;mso-position-vertical-relative:paragraph;z-index:4528;mso-wrap-distance-left:0;mso-wrap-distance-right:0" coordorigin="1667,6958" coordsize="1870,1854">
            <v:group style="position:absolute;left:1667;top:6958;width:1870;height:1854" coordorigin="1667,6958" coordsize="1870,1854">
              <v:shape style="position:absolute;left:1667;top:6958;width:1870;height:1854" coordorigin="1667,6958" coordsize="1870,1854" path="m2584,6958l2481,6970,2434,7020,2428,7046,2420,7076,2401,7144,2379,7212,2358,7280,2336,7348,2314,7420,2292,7494,2271,7566,2250,7640,2230,7708,2207,7788,2184,7868,2161,7950,2113,8110,2022,8422,1969,8428,1913,8436,1855,8446,1799,8454,1718,8462,1687,8476,1667,8502,1667,8524,1673,8538,1686,8544,1703,8550,1722,8554,1803,8578,1882,8600,2037,8648,2115,8670,2273,8718,2355,8744,2396,8756,2440,8768,2486,8782,2530,8794,2545,8800,2559,8806,2573,8810,2585,8812,2598,8812,2613,8808,2629,8802,2647,8798,2667,8794,2589,8794,2588,8792,2570,8792,2497,8768,1757,8548,1686,8524,1685,8510,1689,8498,1695,8490,1704,8484,1780,8484,1755,8476,1817,8468,1941,8448,2004,8440,2032,8440,2037,8418,2047,8390,2055,8364,2077,8288,2099,8212,2121,8134,2144,8058,2166,7982,2189,7906,2234,7754,2280,7600,2348,7372,2393,7222,2416,7146,2438,7072,2461,6996,2521,6980,2591,6974,2702,6974,2689,6970,2661,6964,2636,6960,2584,6958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3531,8538l3514,8538,3520,8546,3521,8554,3521,8560,3521,8562,3521,8582,2899,8726,2821,8742,2666,8778,2589,8794,2667,8794,2726,8782,2804,8764,2881,8748,2957,8730,3033,8714,3342,8642,3422,8622,3480,8610,3509,8602,3535,8590,3534,8578,3537,8554,3535,8542,3531,8538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1780,8484l1704,8484,2017,8572,2493,8714,2574,8736,2571,8750,2568,8764,2568,8778,2570,8792,2588,8792,2585,8782,2585,8768,2586,8752,2589,8740,2665,8724,2674,8722,2589,8722,2565,8718,2538,8710,2511,8702,2483,8692,2320,8646,1835,8502,1780,8484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3297,8470l3225,8470,3290,8484,3414,8516,3477,8528,3401,8544,3325,8562,3176,8596,3028,8628,2953,8646,2643,8710,2629,8714,2614,8718,2589,8722,2674,8722,2742,8706,2820,8690,2975,8656,3129,8624,3206,8606,3282,8590,3358,8572,3432,8556,3506,8538,3531,8538,3512,8522,3470,8508,3423,8498,3386,8492,3338,8480,3297,8470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2032,8440l2004,8440,2011,8444,2014,8452,2073,8524,2161,8560,2230,8582,2303,8602,2379,8616,2459,8626,2540,8632,2622,8634,2704,8632,2785,8626,2865,8616,2619,8616,2532,8614,2446,8608,2363,8598,2283,8582,2208,8562,2139,8538,2073,8506,2029,8462,2031,8444,2032,8440xe" filled="true" fillcolor="#231f20" stroked="false">
                <v:path arrowok="t"/>
                <v:fill type="solid"/>
              </v:shape>
              <v:shape style="position:absolute;left:1667;top:6958;width:1870;height:1854" coordorigin="1667,6958" coordsize="1870,1854" path="m2702,6974l2591,6974,2659,6980,2717,7000,2726,7022,2735,7044,2742,7066,2750,7088,2774,7162,2799,7238,2874,7460,2900,7536,2950,7684,3001,7834,3026,7908,3052,7984,3077,8062,3103,8138,3155,8294,3206,8454,3161,8502,3100,8536,3029,8560,2954,8580,2875,8596,2792,8608,2706,8614,2619,8616,2865,8616,2942,8602,3016,8582,3079,8562,3136,8536,3225,8470,3297,8470,3260,8460,3225,8454,3200,8382,3175,8308,3150,8232,3125,8156,3024,7850,2999,7772,2947,7620,2922,7542,2870,7390,2817,7236,2790,7156,2764,7076,2756,7050,2747,7024,2739,7002,2731,6988,2715,6978,2702,6974xe" filled="true" fillcolor="#231f20" stroked="false">
                <v:path arrowok="t"/>
                <v:fill type="solid"/>
              </v:shape>
            </v:group>
            <v:group style="position:absolute;left:2029;top:6974;width:1178;height:1642" coordorigin="2029,6974" coordsize="1178,1642">
              <v:shape style="position:absolute;left:2029;top:6974;width:1178;height:1642" coordorigin="2029,6974" coordsize="1178,1642" path="m2591,6974l2521,6980,2461,6995,2438,7070,2416,7145,2234,7752,2211,7828,2189,7904,2166,7981,2144,8057,2121,8133,2099,8210,2077,8286,2055,8362,2047,8388,2037,8417,2031,8442,2029,8461,2044,8482,2107,8523,2208,8561,2283,8581,2363,8596,2446,8607,2532,8614,2619,8616,2706,8613,2792,8606,2875,8594,2954,8578,3029,8558,3100,8534,3161,8500,3206,8453,3180,8373,3155,8293,3129,8215,3103,8137,3077,8060,3052,7983,3026,7908,2849,7385,2824,7311,2799,7236,2774,7161,2749,7086,2742,7064,2735,7042,2600,7042,2554,7039,2513,7031,2486,7017,2504,6992,2541,6980,2588,6978,2638,6978,2591,6974xe" filled="true" fillcolor="#ffffff" stroked="false">
                <v:path arrowok="t"/>
                <v:fill type="solid"/>
              </v:shape>
              <v:shape style="position:absolute;left:2029;top:6974;width:1178;height:1642" coordorigin="2029,6974" coordsize="1178,1642" path="m2638,6978l2588,6978,2633,6980,2652,6983,2671,6988,2685,6997,2691,7009,2688,7020,2677,7029,2660,7035,2643,7039,2600,7042,2735,7042,2726,7020,2717,6998,2659,6979,2638,6978xe" filled="true" fillcolor="#ffffff" stroked="false">
                <v:path arrowok="t"/>
                <v:fill type="solid"/>
              </v:shape>
            </v:group>
            <v:group style="position:absolute;left:2486;top:6978;width:205;height:65" coordorigin="2486,6978" coordsize="205,65">
              <v:shape style="position:absolute;left:2486;top:6978;width:205;height:65" coordorigin="2486,6978" coordsize="205,65" path="m2588,6978l2541,6980,2504,6992,2486,7017,2513,7031,2554,7039,2600,7042,2643,7039,2660,7035,2677,7029,2682,7025,2591,7025,2544,7021,2505,7013,2540,6999,2587,6994,2680,6994,2671,6988,2652,6983,2633,6980,2588,6978xe" filled="true" fillcolor="#231f20" stroked="false">
                <v:path arrowok="t"/>
                <v:fill type="solid"/>
              </v:shape>
              <v:shape style="position:absolute;left:2486;top:6978;width:205;height:65" coordorigin="2486,6978" coordsize="205,65" path="m2680,6994l2587,6994,2635,6998,2673,7009,2637,7022,2591,7025,2682,7025,2688,7020,2691,7009,2685,6997,2680,6994xe" filled="true" fillcolor="#231f20" stroked="false">
                <v:path arrowok="t"/>
                <v:fill type="solid"/>
              </v:shape>
            </v:group>
            <v:group style="position:absolute;left:2505;top:6994;width:169;height:32" coordorigin="2505,6994" coordsize="169,32">
              <v:shape style="position:absolute;left:2505;top:6994;width:169;height:32" coordorigin="2505,6994" coordsize="169,32" path="m2587,6994l2540,6999,2505,7013,2544,7021,2591,7025,2637,7022,2673,7009,2635,6998,2587,6994xe" filled="true" fillcolor="#ffffff" stroked="false">
                <v:path arrowok="t"/>
                <v:fill type="solid"/>
              </v:shape>
            </v:group>
            <v:group style="position:absolute;left:1755;top:8439;width:1722;height:282" coordorigin="1755,8439" coordsize="1722,282">
              <v:shape style="position:absolute;left:1755;top:8439;width:1722;height:282" coordorigin="1755,8439" coordsize="1722,282" path="m2004,8439l1941,8447,1755,8475,1915,8524,2483,8691,2511,8700,2538,8709,2565,8717,2589,8720,2601,8719,2614,8716,2629,8713,2643,8709,2953,8644,3005,8633,2622,8633,2540,8630,2459,8624,2379,8614,2303,8600,2230,8582,2161,8559,2073,8524,2018,8475,2014,8451,2011,8443,2004,8439xe" filled="true" fillcolor="#ffffff" stroked="false">
                <v:path arrowok="t"/>
                <v:fill type="solid"/>
              </v:shape>
              <v:shape style="position:absolute;left:1755;top:8439;width:1722;height:282" coordorigin="1755,8439" coordsize="1722,282" path="m3225,8468l3136,8534,3079,8560,3016,8581,2942,8600,2865,8614,2785,8625,2704,8631,2622,8633,3005,8633,3477,8527,3414,8514,3290,8483,3225,8468xe" filled="true" fillcolor="#ffffff" stroked="false">
                <v:path arrowok="t"/>
                <v:fill type="solid"/>
              </v:shape>
            </v:group>
            <v:group style="position:absolute;left:1685;top:8483;width:889;height:308" coordorigin="1685,8483" coordsize="889,308">
              <v:shape style="position:absolute;left:1685;top:8483;width:889;height:308" coordorigin="1685,8483" coordsize="889,308" path="m1704,8483l1695,8489,1689,8497,1685,8508,1686,8523,1829,8568,2570,8790,2568,8776,2568,8762,2571,8748,2574,8735,1782,8504,1704,8483xe" filled="true" fillcolor="#ffffff" stroked="false">
                <v:path arrowok="t"/>
                <v:fill type="solid"/>
              </v:shape>
            </v:group>
            <v:group style="position:absolute;left:2585;top:8537;width:937;height:256" coordorigin="2585,8537" coordsize="937,256">
              <v:shape style="position:absolute;left:2585;top:8537;width:937;height:256" coordorigin="2585,8537" coordsize="937,256" path="m3514,8537l3506,8537,3432,8555,2589,8739,2586,8751,2585,8766,2585,8781,2589,8793,3521,8581,3521,8569,3521,8555,3520,8544,3514,8537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9"/>
        <w:rPr>
          <w:rFonts w:ascii="Arial" w:hAnsi="Arial" w:cs="Arial" w:eastAsia="Arial" w:hint="default"/>
          <w:sz w:val="9"/>
          <w:szCs w:val="9"/>
        </w:rPr>
      </w:pP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 w:hint="default"/>
          <w:sz w:val="25"/>
          <w:szCs w:val="25"/>
        </w:rPr>
        <w:sectPr>
          <w:footerReference w:type="default" r:id="rId154"/>
          <w:pgSz w:w="11910" w:h="16840"/>
          <w:pgMar w:footer="524" w:header="0" w:top="320" w:bottom="720" w:left="740" w:right="740"/>
          <w:pgNumType w:start="11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60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M020439E4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72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Daniel tem 10 anos e seu irmão Paulo tem 5 anos a mais do que ele. Qual é a idade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Paulo?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4624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46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46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46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50</w:t>
      </w:r>
      <w:r>
        <w:rPr>
          <w:color w:val="231F20"/>
          <w:spacing w:val="-6"/>
        </w:rPr>
        <w:t> </w:t>
      </w:r>
      <w:r>
        <w:rPr>
          <w:color w:val="231F20"/>
        </w:rPr>
        <w:t>anos.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7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z w:val="16"/>
                        </w:rPr>
                        <w:t>M032017E4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convite de aniversário de</w:t>
      </w:r>
      <w:r>
        <w:rPr>
          <w:color w:val="231F20"/>
          <w:spacing w:val="-25"/>
        </w:rPr>
        <w:t> </w:t>
      </w:r>
      <w:r>
        <w:rPr>
          <w:color w:val="231F20"/>
        </w:rPr>
        <w:t>Lucas.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95.210701pt;margin-top:9.534173pt;width:404.9pt;height:129.7pt;mso-position-horizontal-relative:page;mso-position-vertical-relative:paragraph;z-index:4816;mso-wrap-distance-left:0;mso-wrap-distance-right:0" coordorigin="1904,191" coordsize="8098,2594">
            <v:group style="position:absolute;left:9819;top:891;width:9;height:15" coordorigin="9819,891" coordsize="9,15">
              <v:shape style="position:absolute;left:9819;top:891;width:9;height:15" coordorigin="9819,891" coordsize="9,15" path="m9819,891l9820,898,9822,903,9827,906,9828,898,9826,892,9819,891xe" filled="true" fillcolor="#231f20" stroked="false">
                <v:path arrowok="t"/>
                <v:fill type="solid"/>
              </v:shape>
            </v:group>
            <v:group style="position:absolute;left:9150;top:1017;width:33;height:26" coordorigin="9150,1017" coordsize="33,26">
              <v:shape style="position:absolute;left:9150;top:1017;width:33;height:26" coordorigin="9150,1017" coordsize="33,26" path="m9170,1038l9160,1038,9161,1043,9168,1042,9170,1038xe" filled="true" fillcolor="#231f20" stroked="false">
                <v:path arrowok="t"/>
                <v:fill type="solid"/>
              </v:shape>
              <v:shape style="position:absolute;left:9150;top:1017;width:33;height:26" coordorigin="9150,1017" coordsize="33,26" path="m9172,1017l9161,1020,9152,1028,9150,1039,9154,1040,9160,1038,9170,1038,9171,1037,9174,1032,9182,1032,9181,1026,9182,1021,9172,1017xe" filled="true" fillcolor="#231f20" stroked="false">
                <v:path arrowok="t"/>
                <v:fill type="solid"/>
              </v:shape>
              <v:shape style="position:absolute;left:8794;top:740;width:378;height:245" type="#_x0000_t75" stroked="false">
                <v:imagedata r:id="rId163" o:title=""/>
              </v:shape>
            </v:group>
            <v:group style="position:absolute;left:9240;top:935;width:29;height:25" coordorigin="9240,935" coordsize="29,25">
              <v:shape style="position:absolute;left:9240;top:935;width:29;height:25" coordorigin="9240,935" coordsize="29,25" path="m9240,938l9240,942,9249,946,9247,956,9257,959,9257,951,9265,951,9263,946,9269,942,9268,940,9247,940,9240,938xe" filled="true" fillcolor="#231f20" stroked="false">
                <v:path arrowok="t"/>
                <v:fill type="solid"/>
              </v:shape>
              <v:shape style="position:absolute;left:9240;top:935;width:29;height:25" coordorigin="9240,935" coordsize="29,25" path="m9265,951l9257,951,9265,953,9265,951xe" filled="true" fillcolor="#231f20" stroked="false">
                <v:path arrowok="t"/>
                <v:fill type="solid"/>
              </v:shape>
              <v:shape style="position:absolute;left:9240;top:935;width:29;height:25" coordorigin="9240,935" coordsize="29,25" path="m9251,935l9247,940,9268,940,9266,937,9257,937,9251,935xe" filled="true" fillcolor="#231f20" stroked="false">
                <v:path arrowok="t"/>
                <v:fill type="solid"/>
              </v:shape>
              <v:shape style="position:absolute;left:9240;top:935;width:29;height:25" coordorigin="9240,935" coordsize="29,25" path="m9266,936l9257,937,9266,937xe" filled="true" fillcolor="#231f20" stroked="false">
                <v:path arrowok="t"/>
                <v:fill type="solid"/>
              </v:shape>
              <v:shape style="position:absolute;left:9308;top:1201;width:147;height:266" type="#_x0000_t75" stroked="false">
                <v:imagedata r:id="rId164" o:title=""/>
              </v:shape>
            </v:group>
            <v:group style="position:absolute;left:9136;top:1086;width:114;height:94" coordorigin="9136,1086" coordsize="114,94">
              <v:shape style="position:absolute;left:9136;top:1086;width:114;height:94" coordorigin="9136,1086" coordsize="114,94" path="m9245,1174l9239,1174,9244,1179,9245,1174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241,1122l9218,1122,9225,1132,9230,1144,9233,1158,9233,1176,9239,1174,9245,1174,9249,1148,9241,1122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210,1156l9146,1156,9150,1161,9173,1174,9196,1170,9210,1156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150,1100l9141,1110,9136,1125,9136,1142,9139,1158,9146,1156,9210,1156,9214,1151,9218,1124,9181,1124,9164,1122,9161,1117,9161,1109,9159,1106,9152,1106,9150,1100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193,1086l9195,1091,9190,1093,9191,1100,9197,1102,9197,1111,9191,1120,9181,1124,9218,1124,9218,1122,9241,1122,9241,1119,9221,1097,9193,1086xe" filled="true" fillcolor="#231f20" stroked="false">
                <v:path arrowok="t"/>
                <v:fill type="solid"/>
              </v:shape>
              <v:shape style="position:absolute;left:9136;top:1086;width:114;height:94" coordorigin="9136,1086" coordsize="114,94" path="m9157,1104l9152,1106,9159,1106,9157,1104xe" filled="true" fillcolor="#231f20" stroked="false">
                <v:path arrowok="t"/>
                <v:fill type="solid"/>
              </v:shape>
            </v:group>
            <v:group style="position:absolute;left:8812;top:1388;width:310;height:170" coordorigin="8812,1388" coordsize="310,170">
              <v:shape style="position:absolute;left:8812;top:1388;width:310;height:170" coordorigin="8812,1388" coordsize="310,170" path="m8833,1388l8827,1397,8818,1404,8812,1413,8818,1416,8822,1421,8830,1421,8863,1473,8910,1514,8970,1543,9040,1558,9121,1557,9116,1553,9118,1547,9031,1541,8955,1518,8897,1479,8869,1431,8851,1431,8847,1421,8844,1406,8844,1394,8837,1394,8833,1388xe" filled="true" fillcolor="#231f20" stroked="false">
                <v:path arrowok="t"/>
                <v:fill type="solid"/>
              </v:shape>
              <v:shape style="position:absolute;left:8812;top:1388;width:310;height:170" coordorigin="8812,1388" coordsize="310,170" path="m8855,1428l8851,1431,8869,1431,8869,1430,8861,1430,8855,1428xe" filled="true" fillcolor="#231f20" stroked="false">
                <v:path arrowok="t"/>
                <v:fill type="solid"/>
              </v:shape>
              <v:shape style="position:absolute;left:8812;top:1388;width:310;height:170" coordorigin="8812,1388" coordsize="310,170" path="m8866,1424l8861,1430,8869,1430,8866,1424xe" filled="true" fillcolor="#231f20" stroked="false">
                <v:path arrowok="t"/>
                <v:fill type="solid"/>
              </v:shape>
              <v:shape style="position:absolute;left:8812;top:1388;width:310;height:170" coordorigin="8812,1388" coordsize="310,170" path="m8844,1392l8837,1394,8844,1394,8844,1392xe" filled="true" fillcolor="#231f20" stroked="false">
                <v:path arrowok="t"/>
                <v:fill type="solid"/>
              </v:shape>
            </v:group>
            <v:group style="position:absolute;left:8764;top:1428;width:26;height:76" coordorigin="8764,1428" coordsize="26,76">
              <v:shape style="position:absolute;left:8764;top:1428;width:26;height:76" coordorigin="8764,1428" coordsize="26,76" path="m8786,1428l8768,1428,8768,1439,8768,1449,8768,1467,8774,1475,8768,1482,8771,1488,8764,1503,8772,1503,8776,1498,8783,1498,8783,1465,8784,1450,8790,1439,8785,1434,8786,1428xe" filled="true" fillcolor="#231f20" stroked="false">
                <v:path arrowok="t"/>
                <v:fill type="solid"/>
              </v:shape>
              <v:shape style="position:absolute;left:8764;top:1428;width:26;height:76" coordorigin="8764,1428" coordsize="26,76" path="m8783,1498l8776,1498,8783,1500,8783,1498xe" filled="true" fillcolor="#231f20" stroked="false">
                <v:path arrowok="t"/>
                <v:fill type="solid"/>
              </v:shape>
            </v:group>
            <v:group style="position:absolute;left:9175;top:1219;width:29;height:47" coordorigin="9175,1219" coordsize="29,47">
              <v:shape style="position:absolute;left:9175;top:1219;width:29;height:47" coordorigin="9175,1219" coordsize="29,47" path="m9186,1219l9182,1225,9175,1226,9175,1259,9182,1259,9182,1266,9196,1261,9197,1245,9203,1235,9198,1235,9193,1230,9187,1230,9191,1220,9186,1219xe" filled="true" fillcolor="#231f20" stroked="false">
                <v:path arrowok="t"/>
                <v:fill type="solid"/>
              </v:shape>
              <v:shape style="position:absolute;left:9175;top:1219;width:29;height:47" coordorigin="9175,1219" coordsize="29,47" path="m9204,1233l9198,1235,9203,1235,9204,1233xe" filled="true" fillcolor="#231f20" stroked="false">
                <v:path arrowok="t"/>
                <v:fill type="solid"/>
              </v:shape>
            </v:group>
            <v:group style="position:absolute;left:9352;top:1601;width:40;height:27" coordorigin="9352,1601" coordsize="40,27">
              <v:shape style="position:absolute;left:9352;top:1601;width:40;height:27" coordorigin="9352,1601" coordsize="40,27" path="m9359,1608l9355,1608,9357,1614,9352,1619,9354,1627,9374,1618,9384,1618,9387,1614,9389,1611,9369,1611,9359,1608xe" filled="true" fillcolor="#231f20" stroked="false">
                <v:path arrowok="t"/>
                <v:fill type="solid"/>
              </v:shape>
              <v:shape style="position:absolute;left:9352;top:1601;width:40;height:27" coordorigin="9352,1601" coordsize="40,27" path="m9384,1618l9374,1618,9377,1626,9382,1620,9384,1618xe" filled="true" fillcolor="#231f20" stroked="false">
                <v:path arrowok="t"/>
                <v:fill type="solid"/>
              </v:shape>
              <v:shape style="position:absolute;left:9352;top:1601;width:40;height:27" coordorigin="9352,1601" coordsize="40,27" path="m9380,1601l9370,1601,9369,1611,9389,1611,9391,1608,9385,1605,9380,1601xe" filled="true" fillcolor="#231f20" stroked="false">
                <v:path arrowok="t"/>
                <v:fill type="solid"/>
              </v:shape>
            </v:group>
            <v:group style="position:absolute;left:8736;top:1457;width:29;height:33" coordorigin="8736,1457" coordsize="29,33">
              <v:shape style="position:absolute;left:8736;top:1457;width:29;height:33" coordorigin="8736,1457" coordsize="29,33" path="m8736,1460l8740,1473,8750,1480,8758,1489,8764,1489,8760,1479,8765,1478,8763,1473,8765,1467,8754,1467,8754,1461,8742,1461,8736,1460xe" filled="true" fillcolor="#231f20" stroked="false">
                <v:path arrowok="t"/>
                <v:fill type="solid"/>
              </v:shape>
              <v:shape style="position:absolute;left:8736;top:1457;width:29;height:33" coordorigin="8736,1457" coordsize="29,33" path="m8754,1457l8747,1457,8742,1461,8754,1461,8754,1457xe" filled="true" fillcolor="#231f20" stroked="false">
                <v:path arrowok="t"/>
                <v:fill type="solid"/>
              </v:shape>
            </v:group>
            <v:group style="position:absolute;left:9423;top:1573;width:15;height:21" coordorigin="9423,1573" coordsize="15,21">
              <v:shape style="position:absolute;left:9423;top:1573;width:15;height:21" coordorigin="9423,1573" coordsize="15,21" path="m9433,1588l9429,1588,9431,1593,9434,1593,9433,1588xe" filled="true" fillcolor="#231f20" stroked="false">
                <v:path arrowok="t"/>
                <v:fill type="solid"/>
              </v:shape>
              <v:shape style="position:absolute;left:9423;top:1573;width:15;height:21" coordorigin="9423,1573" coordsize="15,21" path="m9428,1573l9423,1578,9424,1590,9429,1588,9433,1588,9433,1587,9438,1583,9434,1574,9428,1573xe" filled="true" fillcolor="#231f20" stroked="false">
                <v:path arrowok="t"/>
                <v:fill type="solid"/>
              </v:shape>
              <v:shape style="position:absolute;left:8612;top:411;width:508;height:292" type="#_x0000_t75" stroked="false">
                <v:imagedata r:id="rId165" o:title=""/>
              </v:shape>
            </v:group>
            <v:group style="position:absolute;left:9506;top:676;width:180;height:205" coordorigin="9506,676" coordsize="180,205">
              <v:shape style="position:absolute;left:9506;top:676;width:180;height:205" coordorigin="9506,676" coordsize="180,205" path="m9506,676l9560,720,9607,769,9649,823,9685,881e" filled="false" stroked="true" strokeweight=".545pt" strokecolor="#231f20">
                <v:path arrowok="t"/>
              </v:shape>
            </v:group>
            <v:group style="position:absolute;left:9685;top:881;width:5;height:2" coordorigin="9685,881" coordsize="5,2">
              <v:shape style="position:absolute;left:9685;top:881;width:5;height:2" coordorigin="9685,881" coordsize="5,1" path="m9685,881l9687,881,9688,881,9690,881e" filled="false" stroked="true" strokeweight=".545pt" strokecolor="#231f20">
                <v:path arrowok="t"/>
              </v:shape>
            </v:group>
            <v:group style="position:absolute;left:9191;top:546;width:138;height:40" coordorigin="9191,546" coordsize="138,40">
              <v:shape style="position:absolute;left:9191;top:546;width:138;height:40" coordorigin="9191,546" coordsize="138,40" path="m9191,546l9227,553,9261,561,9296,572,9329,585e" filled="false" stroked="true" strokeweight=".545pt" strokecolor="#231f20">
                <v:path arrowok="t"/>
              </v:shape>
            </v:group>
            <v:group style="position:absolute;left:9329;top:585;width:4;height:2" coordorigin="9329,585" coordsize="4,2">
              <v:shape style="position:absolute;left:9329;top:585;width:4;height:2" coordorigin="9329,585" coordsize="4,1" path="m9329,585l9331,585,9332,585,9333,585e" filled="false" stroked="true" strokeweight=".545pt" strokecolor="#231f20">
                <v:path arrowok="t"/>
              </v:shape>
            </v:group>
            <v:group style="position:absolute;left:9333;top:544;width:178;height:129" coordorigin="9333,544" coordsize="178,129">
              <v:shape style="position:absolute;left:9333;top:544;width:178;height:129" coordorigin="9333,544" coordsize="178,129" path="m9333,585l9378,547,9432,544,9481,569,9511,614,9506,673e" filled="false" stroked="true" strokeweight=".545pt" strokecolor="#231f20">
                <v:path arrowok="t"/>
              </v:shape>
            </v:group>
            <v:group style="position:absolute;left:9333;top:585;width:174;height:88" coordorigin="9333,585" coordsize="174,88">
              <v:shape style="position:absolute;left:9333;top:585;width:174;height:88" coordorigin="9333,585" coordsize="174,88" path="m9333,585l9377,606,9421,627,9464,649,9506,673e" filled="false" stroked="true" strokeweight=".545pt" strokecolor="#231f20">
                <v:path arrowok="t"/>
              </v:shape>
            </v:group>
            <v:group style="position:absolute;left:9501;top:674;width:11;height:2" coordorigin="9501,674" coordsize="11,2">
              <v:shape style="position:absolute;left:9501;top:674;width:11;height:2" coordorigin="9501,674" coordsize="11,0" path="m9501,674l9512,674e" filled="false" stroked="true" strokeweight=".165pt" strokecolor="#231f20">
                <v:path arrowok="t"/>
              </v:shape>
            </v:group>
            <v:group style="position:absolute;left:9313;top:585;width:194;height:150" coordorigin="9313,585" coordsize="194,150">
              <v:shape style="position:absolute;left:9313;top:585;width:194;height:150" coordorigin="9313,585" coordsize="194,150" path="m9329,585l9313,641,9331,689,9371,722,9422,735,9471,722,9506,676e" filled="false" stroked="true" strokeweight=".545pt" strokecolor="#231f20">
                <v:path arrowok="t"/>
              </v:shape>
            </v:group>
            <v:group style="position:absolute;left:9688;top:881;width:15;height:34" coordorigin="9688,881" coordsize="15,34">
              <v:shape style="position:absolute;left:9688;top:881;width:15;height:34" coordorigin="9688,881" coordsize="15,34" path="m9690,881l9688,895,9702,902,9702,915e" filled="false" stroked="true" strokeweight=".545pt" strokecolor="#231f20">
                <v:path arrowok="t"/>
              </v:shape>
            </v:group>
            <v:group style="position:absolute;left:9755;top:1082;width:99;height:80" coordorigin="9755,1082" coordsize="99,80">
              <v:shape style="position:absolute;left:9755;top:1082;width:99;height:80" coordorigin="9755,1082" coordsize="99,80" path="m9846,1156l9840,1156,9845,1161,9846,1156xe" filled="true" fillcolor="#231f20" stroked="false">
                <v:path arrowok="t"/>
                <v:fill type="solid"/>
              </v:shape>
              <v:shape style="position:absolute;left:9755;top:1082;width:99;height:80" coordorigin="9755,1082" coordsize="99,80" path="m9837,1097l9809,1097,9832,1115,9834,1158,9840,1156,9846,1156,9854,1112,9837,1097xe" filled="true" fillcolor="#231f20" stroked="false">
                <v:path arrowok="t"/>
                <v:fill type="solid"/>
              </v:shape>
              <v:shape style="position:absolute;left:9755;top:1082;width:99;height:80" coordorigin="9755,1082" coordsize="99,80" path="m9768,1127l9761,1127,9765,1133,9768,1127xe" filled="true" fillcolor="#231f20" stroked="false">
                <v:path arrowok="t"/>
                <v:fill type="solid"/>
              </v:shape>
              <v:shape style="position:absolute;left:9755;top:1082;width:99;height:80" coordorigin="9755,1082" coordsize="99,80" path="m9820,1082l9776,1084,9755,1129,9761,1127,9768,1127,9782,1103,9809,1097,9837,1097,9820,1082xe" filled="true" fillcolor="#231f20" stroked="false">
                <v:path arrowok="t"/>
                <v:fill type="solid"/>
              </v:shape>
            </v:group>
            <v:group style="position:absolute;left:9618;top:881;width:170;height:180" coordorigin="9618,881" coordsize="170,180">
              <v:shape style="position:absolute;left:9618;top:881;width:170;height:180" coordorigin="9618,881" coordsize="170,180" path="m9685,881l9631,919,9618,978,9641,1033,9696,1061,9745,1049,9776,1013,9788,967,9778,921,9746,888,9690,881e" filled="false" stroked="true" strokeweight=".545pt" strokecolor="#231f20">
                <v:path arrowok="t"/>
              </v:shape>
            </v:group>
            <v:group style="position:absolute;left:8218;top:1065;width:11;height:13" coordorigin="8218,1065" coordsize="11,13">
              <v:shape style="position:absolute;left:8218;top:1065;width:11;height:13" coordorigin="8218,1065" coordsize="11,13" path="m8220,1065l8218,1071,8222,1072,8226,1078,8229,1071,8224,1071,8220,1065xe" filled="true" fillcolor="#231f20" stroked="false">
                <v:path arrowok="t"/>
                <v:fill type="solid"/>
              </v:shape>
            </v:group>
            <v:group style="position:absolute;left:8549;top:1269;width:72;height:44" coordorigin="8549,1269" coordsize="72,44">
              <v:shape style="position:absolute;left:8549;top:1269;width:72;height:44" coordorigin="8549,1269" coordsize="72,44" path="m8618,1287l8574,1287,8586,1291,8595,1297,8603,1304,8610,1313,8614,1307,8621,1307,8619,1295,8618,1287xe" filled="true" fillcolor="#231f20" stroked="false">
                <v:path arrowok="t"/>
                <v:fill type="solid"/>
              </v:shape>
              <v:shape style="position:absolute;left:8549;top:1269;width:72;height:44" coordorigin="8549,1269" coordsize="72,44" path="m8621,1307l8614,1307,8621,1309,8621,1307xe" filled="true" fillcolor="#231f20" stroked="false">
                <v:path arrowok="t"/>
                <v:fill type="solid"/>
              </v:shape>
              <v:shape style="position:absolute;left:8549;top:1269;width:72;height:44" coordorigin="8549,1269" coordsize="72,44" path="m8592,1273l8582,1273,8569,1275,8556,1279,8549,1287,8555,1290,8560,1295,8566,1294,8572,1292,8574,1287,8618,1287,8618,1284,8614,1275,8613,1275,8599,1275,8592,1273xe" filled="true" fillcolor="#231f20" stroked="false">
                <v:path arrowok="t"/>
                <v:fill type="solid"/>
              </v:shape>
              <v:shape style="position:absolute;left:8549;top:1269;width:72;height:44" coordorigin="8549,1269" coordsize="72,44" path="m8603,1269l8599,1275,8613,1275,8603,1269xe" filled="true" fillcolor="#231f20" stroked="false">
                <v:path arrowok="t"/>
                <v:fill type="solid"/>
              </v:shape>
            </v:group>
            <v:group style="position:absolute;left:8437;top:1215;width:83;height:112" coordorigin="8437,1215" coordsize="83,112">
              <v:shape style="position:absolute;left:8437;top:1215;width:83;height:112" coordorigin="8437,1215" coordsize="83,112" path="m8506,1240l8470,1240,8481,1241,8491,1244,8499,1262,8501,1285,8503,1308,8509,1327,8513,1322,8520,1322,8518,1284,8510,1247,8506,1240xe" filled="true" fillcolor="#231f20" stroked="false">
                <v:path arrowok="t"/>
                <v:fill type="solid"/>
              </v:shape>
              <v:shape style="position:absolute;left:8437;top:1215;width:83;height:112" coordorigin="8437,1215" coordsize="83,112" path="m8520,1322l8513,1322,8520,1323,8520,1322xe" filled="true" fillcolor="#231f20" stroked="false">
                <v:path arrowok="t"/>
                <v:fill type="solid"/>
              </v:shape>
              <v:shape style="position:absolute;left:8437;top:1215;width:83;height:112" coordorigin="8437,1215" coordsize="83,112" path="m8462,1215l8451,1218,8446,1226,8437,1237,8443,1239,8448,1244,8458,1241,8470,1240,8506,1240,8493,1221,8462,1215xe" filled="true" fillcolor="#231f20" stroked="false">
                <v:path arrowok="t"/>
                <v:fill type="solid"/>
              </v:shape>
            </v:group>
            <v:group style="position:absolute;left:8399;top:1467;width:103;height:63" coordorigin="8399,1467" coordsize="103,63">
              <v:shape style="position:absolute;left:8399;top:1467;width:103;height:63" coordorigin="8399,1467" coordsize="103,63" path="m8497,1524l8460,1524,8471,1526,8484,1529,8498,1529,8497,1524xe" filled="true" fillcolor="#231f20" stroked="false">
                <v:path arrowok="t"/>
                <v:fill type="solid"/>
              </v:shape>
              <v:shape style="position:absolute;left:8399;top:1467;width:103;height:63" coordorigin="8399,1467" coordsize="103,63" path="m8405,1467l8399,1473,8402,1486,8401,1496,8409,1506,8418,1514,8428,1520,8441,1525,8446,1523,8497,1523,8497,1522,8502,1518,8475,1511,8450,1501,8430,1488,8417,1469,8410,1469,8405,1467xe" filled="true" fillcolor="#231f20" stroked="false">
                <v:path arrowok="t"/>
                <v:fill type="solid"/>
              </v:shape>
              <v:shape style="position:absolute;left:8399;top:1467;width:103;height:63" coordorigin="8399,1467" coordsize="103,63" path="m8497,1523l8446,1523,8452,1525,8460,1524,8497,1524,8497,1523xe" filled="true" fillcolor="#231f20" stroked="false">
                <v:path arrowok="t"/>
                <v:fill type="solid"/>
              </v:shape>
              <v:shape style="position:absolute;left:8399;top:1467;width:103;height:63" coordorigin="8399,1467" coordsize="103,63" path="m8416,1467l8410,1469,8417,1469,8416,1467xe" filled="true" fillcolor="#231f20" stroked="false">
                <v:path arrowok="t"/>
                <v:fill type="solid"/>
              </v:shape>
            </v:group>
            <v:group style="position:absolute;left:8257;top:808;width:240;height:856" coordorigin="8257,808" coordsize="240,856">
              <v:shape style="position:absolute;left:8257;top:808;width:240;height:856" coordorigin="8257,808" coordsize="240,856" path="m8497,1663l8434,1626,8381,1580,8338,1527,8304,1468,8280,1404,8264,1336,8257,1266,8258,1194,8266,1123,8281,1053,8304,985,8333,921,8368,862,8408,808e" filled="false" stroked="true" strokeweight=".545pt" strokecolor="#231f20">
                <v:path arrowok="t"/>
              </v:shape>
              <v:shape style="position:absolute;left:8399;top:585;width:286;height:279" type="#_x0000_t75" stroked="false">
                <v:imagedata r:id="rId166" o:title=""/>
              </v:shape>
            </v:group>
            <v:group style="position:absolute;left:8290;top:1024;width:189;height:192" coordorigin="8290,1024" coordsize="189,192">
              <v:shape style="position:absolute;left:8290;top:1024;width:189;height:192" coordorigin="8290,1024" coordsize="189,192" path="m8295,1167l8337,1207,8382,1216,8426,1200,8460,1166,8478,1123,8473,1078,8438,1038,8378,1024,8323,1050,8290,1101,8295,1167e" filled="false" stroked="true" strokeweight=".545pt" strokecolor="#231f20">
                <v:path arrowok="t"/>
              </v:shape>
            </v:group>
            <v:group style="position:absolute;left:9181;top:1026;width:24;height:20" coordorigin="9181,1026" coordsize="24,20">
              <v:shape style="position:absolute;left:9181;top:1026;width:24;height:20" coordorigin="9181,1026" coordsize="24,20" path="m9181,1026l9191,1029,9198,1038,9204,1046e" filled="false" stroked="true" strokeweight=".545pt" strokecolor="#231f20">
                <v:path arrowok="t"/>
              </v:shape>
            </v:group>
            <v:group style="position:absolute;left:8894;top:1139;width:105;height:91" coordorigin="8894,1139" coordsize="105,91">
              <v:shape style="position:absolute;left:8894;top:1139;width:105;height:91" coordorigin="8894,1139" coordsize="105,91" path="m8993,1192l8901,1192,8905,1197,8913,1208,8920,1218,8929,1225,8941,1230,8964,1228,8983,1216,8993,1196,8993,1192xe" filled="true" fillcolor="#231f20" stroked="false">
                <v:path arrowok="t"/>
                <v:fill type="solid"/>
              </v:shape>
              <v:shape style="position:absolute;left:8894;top:1139;width:105;height:91" coordorigin="8894,1139" coordsize="105,91" path="m8972,1139l8938,1141,8908,1161,8894,1194,8901,1192,8993,1192,8992,1183,8952,1183,8940,1181,8934,1172,8938,1158,8949,1153,8988,1153,8972,1139xe" filled="true" fillcolor="#231f20" stroked="false">
                <v:path arrowok="t"/>
                <v:fill type="solid"/>
              </v:shape>
              <v:shape style="position:absolute;left:8894;top:1139;width:105;height:91" coordorigin="8894,1139" coordsize="105,91" path="m8988,1153l8949,1153,8960,1156,8966,1169,8963,1179,8952,1183,8992,1183,8992,1172,8995,1172,8993,1166,8999,1161,8988,1153xe" filled="true" fillcolor="#231f20" stroked="false">
                <v:path arrowok="t"/>
                <v:fill type="solid"/>
              </v:shape>
            </v:group>
            <v:group style="position:absolute;left:8889;top:1068;width:46;height:34" coordorigin="8889,1068" coordsize="46,34">
              <v:shape style="position:absolute;left:8889;top:1068;width:46;height:34" coordorigin="8889,1068" coordsize="46,34" path="m8889,1102l8895,1085,8907,1072,8921,1068,8935,1081e" filled="false" stroked="true" strokeweight=".545pt" strokecolor="#231f20">
                <v:path arrowok="t"/>
              </v:shape>
              <v:shape style="position:absolute;left:9031;top:1293;width:184;height:268" type="#_x0000_t75" stroked="false">
                <v:imagedata r:id="rId167" o:title=""/>
              </v:shape>
            </v:group>
            <v:group style="position:absolute;left:8518;top:1404;width:49;height:62" coordorigin="8518,1404" coordsize="49,62">
              <v:shape style="position:absolute;left:8518;top:1404;width:49;height:62" coordorigin="8518,1404" coordsize="49,62" path="m8565,1466l8566,1464,8563,1444,8552,1427,8537,1413,8518,1404e" filled="false" stroked="true" strokeweight=".545pt" strokecolor="#231f20">
                <v:path arrowok="t"/>
              </v:shape>
            </v:group>
            <v:group style="position:absolute;left:8835;top:1499;width:26;height:7" coordorigin="8835,1499" coordsize="26,7">
              <v:shape style="position:absolute;left:8835;top:1499;width:26;height:7" coordorigin="8835,1499" coordsize="26,7" path="m8835,1500l8844,1499,8851,1505,8860,1505e" filled="false" stroked="true" strokeweight=".545pt" strokecolor="#231f20">
                <v:path arrowok="t"/>
              </v:shape>
            </v:group>
            <v:group style="position:absolute;left:8570;top:1647;width:317;height:73" coordorigin="8570,1647" coordsize="317,73">
              <v:shape style="position:absolute;left:8570;top:1647;width:317;height:73" coordorigin="8570,1647" coordsize="317,73" path="m8581,1647l8577,1652,8570,1655,8597,1677,8629,1697,8667,1712,8711,1719,8753,1720,8796,1717,8840,1716,8883,1716,8882,1713,8887,1708,8859,1702,8764,1702,8722,1701,8681,1693,8645,1680,8612,1664,8581,1647xe" filled="true" fillcolor="#231f20" stroked="false">
                <v:path arrowok="t"/>
                <v:fill type="solid"/>
              </v:shape>
              <v:shape style="position:absolute;left:8570;top:1647;width:317;height:73" coordorigin="8570,1647" coordsize="317,73" path="m8883,1716l8840,1716,8884,1719,8883,1716xe" filled="true" fillcolor="#231f20" stroked="false">
                <v:path arrowok="t"/>
                <v:fill type="solid"/>
              </v:shape>
              <v:shape style="position:absolute;left:8570;top:1647;width:317;height:73" coordorigin="8570,1647" coordsize="317,73" path="m8807,1699l8764,1702,8859,1702,8849,1700,8807,1699xe" filled="true" fillcolor="#231f20" stroked="false">
                <v:path arrowok="t"/>
                <v:fill type="solid"/>
              </v:shape>
            </v:group>
            <v:group style="position:absolute;left:8752;top:1538;width:21;height:76" coordorigin="8752,1538" coordsize="21,76">
              <v:shape style="position:absolute;left:8752;top:1538;width:21;height:76" coordorigin="8752,1538" coordsize="21,76" path="m8752,1613l8764,1596,8770,1578,8773,1557,8772,1538e" filled="false" stroked="true" strokeweight=".545pt" strokecolor="#231f20">
                <v:path arrowok="t"/>
              </v:shape>
            </v:group>
            <v:group style="position:absolute;left:8957;top:1556;width:15;height:8" coordorigin="8957,1556" coordsize="15,8">
              <v:shape style="position:absolute;left:8957;top:1556;width:15;height:8" coordorigin="8957,1556" coordsize="15,8" path="m8957,1563l8962,1560,8968,1560,8972,1556e" filled="false" stroked="true" strokeweight=".545pt" strokecolor="#231f20">
                <v:path arrowok="t"/>
              </v:shape>
              <v:shape style="position:absolute;left:9695;top:724;width:106;height:131" type="#_x0000_t75" stroked="false">
                <v:imagedata r:id="rId168" o:title=""/>
              </v:shape>
            </v:group>
            <v:group style="position:absolute;left:8553;top:1096;width:159;height:179" coordorigin="8553,1096" coordsize="159,179">
              <v:shape style="position:absolute;left:8553;top:1096;width:159;height:179" coordorigin="8553,1096" coordsize="159,179" path="m8599,1275l8582,1258,8570,1248,8561,1238,8555,1223,8553,1180,8574,1151,8609,1135,8650,1129,8672,1127,8688,1122,8701,1112,8711,1096e" filled="false" stroked="true" strokeweight=".545pt" strokecolor="#231f20">
                <v:path arrowok="t"/>
              </v:shape>
            </v:group>
            <v:group style="position:absolute;left:8711;top:976;width:88;height:121" coordorigin="8711,976" coordsize="88,121">
              <v:shape style="position:absolute;left:8711;top:976;width:88;height:121" coordorigin="8711,976" coordsize="88,121" path="m8711,1096l8715,1058,8736,1026,8767,998,8799,976e" filled="false" stroked="true" strokeweight=".545pt" strokecolor="#231f20">
                <v:path arrowok="t"/>
              </v:shape>
            </v:group>
            <v:group style="position:absolute;left:8797;top:951;width:6;height:22" coordorigin="8797,951" coordsize="6,22">
              <v:shape style="position:absolute;left:8797;top:951;width:6;height:22" coordorigin="8797,951" coordsize="6,22" path="m8803,972l8797,966,8800,958,8798,951e" filled="false" stroked="true" strokeweight=".545pt" strokecolor="#231f20">
                <v:path arrowok="t"/>
              </v:shape>
            </v:group>
            <v:group style="position:absolute;left:9214;top:905;width:123;height:89" coordorigin="9214,905" coordsize="123,89">
              <v:shape style="position:absolute;left:9214;top:905;width:123;height:89" coordorigin="9214,905" coordsize="123,89" path="m9214,905l9252,917,9292,933,9324,957,9336,993e" filled="false" stroked="true" strokeweight=".545pt" strokecolor="#231f20">
                <v:path arrowok="t"/>
              </v:shape>
            </v:group>
            <v:group style="position:absolute;left:9336;top:993;width:150;height:228" coordorigin="9336,993" coordsize="150,228">
              <v:shape style="position:absolute;left:9336;top:993;width:150;height:228" coordorigin="9336,993" coordsize="150,228" path="m9336,993l9336,994,9337,994,9337,995,9425,1000,9484,1063,9486,1085,9481,1097,9467,1119,9449,1137,9434,1155,9431,1178,9435,1189,9441,1199,9447,1210,9448,1221e" filled="false" stroked="true" strokeweight=".545pt" strokecolor="#231f20">
                <v:path arrowok="t"/>
              </v:shape>
            </v:group>
            <v:group style="position:absolute;left:9458;top:1342;width:42;height:24" coordorigin="9458,1342" coordsize="42,24">
              <v:shape style="position:absolute;left:9458;top:1342;width:42;height:24" coordorigin="9458,1342" coordsize="42,24" path="m9458,1366l9469,1361,9479,1354,9489,1347,9499,1342e" filled="false" stroked="true" strokeweight=".545pt" strokecolor="#231f20">
                <v:path arrowok="t"/>
              </v:shape>
            </v:group>
            <v:group style="position:absolute;left:9499;top:1275;width:36;height:68" coordorigin="9499,1275" coordsize="36,68">
              <v:shape style="position:absolute;left:9499;top:1275;width:36;height:68" coordorigin="9499,1275" coordsize="36,68" path="m9499,1342l9507,1325,9514,1307,9523,1290,9535,1275e" filled="false" stroked="true" strokeweight=".545pt" strokecolor="#231f20">
                <v:path arrowok="t"/>
              </v:shape>
            </v:group>
            <v:group style="position:absolute;left:9506;top:1193;width:79;height:82" coordorigin="9506,1193" coordsize="79,82">
              <v:shape style="position:absolute;left:9506;top:1193;width:79;height:82" coordorigin="9506,1193" coordsize="79,82" path="m9535,1275l9506,1242,9512,1211,9542,1193,9584,1201e" filled="false" stroked="true" strokeweight=".545pt" strokecolor="#231f20">
                <v:path arrowok="t"/>
              </v:shape>
            </v:group>
            <v:group style="position:absolute;left:9584;top:1109;width:88;height:92" coordorigin="9584,1109" coordsize="88,92">
              <v:shape style="position:absolute;left:9584;top:1109;width:88;height:92" coordorigin="9584,1109" coordsize="88,92" path="m9584,1201l9584,1200,9584,1199,9585,1199,9587,1161,9607,1126,9638,1109,9671,1124,9670,1143,9665,1161,9659,1179,9655,1197e" filled="false" stroked="true" strokeweight=".545pt" strokecolor="#231f20">
                <v:path arrowok="t"/>
              </v:shape>
            </v:group>
            <v:group style="position:absolute;left:9655;top:1127;width:107;height:71" coordorigin="9655,1127" coordsize="107,71">
              <v:shape style="position:absolute;left:9655;top:1127;width:107;height:71" coordorigin="9655,1127" coordsize="107,71" path="m9655,1197l9688,1190,9720,1178,9747,1157,9761,1127e" filled="false" stroked="true" strokeweight=".545pt" strokecolor="#231f20">
                <v:path arrowok="t"/>
              </v:shape>
              <v:shape style="position:absolute;left:9398;top:1715;width:198;height:323" type="#_x0000_t75" stroked="false">
                <v:imagedata r:id="rId169" o:title=""/>
              </v:shape>
              <v:shape style="position:absolute;left:9485;top:1399;width:258;height:428" type="#_x0000_t75" stroked="false">
                <v:imagedata r:id="rId170" o:title=""/>
              </v:shape>
            </v:group>
            <v:group style="position:absolute;left:9262;top:2518;width:44;height:30" coordorigin="9262,2518" coordsize="44,30">
              <v:shape style="position:absolute;left:9262;top:2518;width:44;height:30" coordorigin="9262,2518" coordsize="44,30" path="m9280,2522l9271,2527,9263,2534,9262,2547,9274,2548,9285,2543,9296,2534,9302,2528,9297,2528,9293,2527,9281,2527,9280,2522xe" filled="true" fillcolor="#231f20" stroked="false">
                <v:path arrowok="t"/>
                <v:fill type="solid"/>
              </v:shape>
              <v:shape style="position:absolute;left:9262;top:2518;width:44;height:30" coordorigin="9262,2518" coordsize="44,30" path="m9301,2518l9294,2518,9297,2528,9302,2528,9305,2526,9302,2523,9301,2518xe" filled="true" fillcolor="#231f20" stroked="false">
                <v:path arrowok="t"/>
                <v:fill type="solid"/>
              </v:shape>
              <v:shape style="position:absolute;left:9262;top:2518;width:44;height:30" coordorigin="9262,2518" coordsize="44,30" path="m9287,2526l9281,2527,9293,2527,9287,2526xe" filled="true" fillcolor="#231f20" stroked="false">
                <v:path arrowok="t"/>
                <v:fill type="solid"/>
              </v:shape>
            </v:group>
            <v:group style="position:absolute;left:9200;top:2238;width:273;height:400" coordorigin="9200,2238" coordsize="273,400">
              <v:shape style="position:absolute;left:9200;top:2238;width:273;height:400" coordorigin="9200,2238" coordsize="273,400" path="m9433,2269l9354,2269,9359,2274,9392,2295,9419,2323,9438,2356,9449,2396,9443,2475,9410,2539,9354,2587,9284,2616,9204,2626,9206,2633,9291,2633,9369,2601,9428,2550,9463,2490,9473,2421,9461,2361,9435,2312,9406,2277,9422,2277,9429,2276,9434,2270,9433,2269xe" filled="true" fillcolor="#231f20" stroked="false">
                <v:path arrowok="t"/>
                <v:fill type="solid"/>
              </v:shape>
              <v:shape style="position:absolute;left:9200;top:2238;width:273;height:400" coordorigin="9200,2238" coordsize="273,400" path="m9422,2277l9406,2277,9418,2278,9422,2277xe" filled="true" fillcolor="#231f20" stroked="false">
                <v:path arrowok="t"/>
                <v:fill type="solid"/>
              </v:shape>
              <v:shape style="position:absolute;left:9200;top:2238;width:273;height:400" coordorigin="9200,2238" coordsize="273,400" path="m9355,2245l9352,2245,9353,2250,9352,2256,9352,2262,9347,2264,9348,2270,9354,2269,9433,2269,9429,2266,9431,2259,9416,2256,9400,2254,9385,2251,9377,2247,9364,2247,9355,2245xe" filled="true" fillcolor="#231f20" stroked="false">
                <v:path arrowok="t"/>
                <v:fill type="solid"/>
              </v:shape>
              <v:shape style="position:absolute;left:9200;top:2238;width:273;height:400" coordorigin="9200,2238" coordsize="273,400" path="m9370,2238l9366,2238,9364,2247,9377,2247,9373,2245,9368,2243,9370,2238xe" filled="true" fillcolor="#231f20" stroked="false">
                <v:path arrowok="t"/>
                <v:fill type="solid"/>
              </v:shape>
            </v:group>
            <v:group style="position:absolute;left:9272;top:2230;width:53;height:51" coordorigin="9272,2230" coordsize="53,51">
              <v:shape style="position:absolute;left:9272;top:2230;width:53;height:51" coordorigin="9272,2230" coordsize="53,51" path="m9287,2275l9279,2275,9283,2281,9287,2275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280,2230l9277,2237,9272,2241,9272,2277,9279,2275,9287,2275,9290,2270,9301,2263,9308,2252,9324,2252,9324,2251,9319,2247,9296,2247,9286,2232,9280,2230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324,2252l9308,2252,9323,2253,9324,2252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301,2238l9296,2247,9319,2247,9316,2245,9314,2239,9308,2239,9301,2238xe" filled="true" fillcolor="#231f20" stroked="false">
                <v:path arrowok="t"/>
                <v:fill type="solid"/>
              </v:shape>
              <v:shape style="position:absolute;left:9272;top:2230;width:53;height:51" coordorigin="9272,2230" coordsize="53,51" path="m9316,2234l9312,2234,9308,2239,9314,2239,9316,2234xe" filled="true" fillcolor="#231f20" stroked="false">
                <v:path arrowok="t"/>
                <v:fill type="solid"/>
              </v:shape>
            </v:group>
            <v:group style="position:absolute;left:9115;top:2382;width:39;height:47" coordorigin="9115,2382" coordsize="39,47">
              <v:shape style="position:absolute;left:9115;top:2382;width:39;height:47" coordorigin="9115,2382" coordsize="39,47" path="m9118,2407l9115,2419,9122,2422,9125,2428,9134,2422,9142,2413,9144,2409,9123,2409,9118,2407xe" filled="true" fillcolor="#231f20" stroked="false">
                <v:path arrowok="t"/>
                <v:fill type="solid"/>
              </v:shape>
              <v:shape style="position:absolute;left:9115;top:2382;width:39;height:47" coordorigin="9115,2382" coordsize="39,47" path="m9146,2382l9135,2385,9136,2400,9125,2403,9123,2409,9144,2409,9148,2403,9154,2392,9149,2388,9146,2382xe" filled="true" fillcolor="#231f20" stroked="false">
                <v:path arrowok="t"/>
                <v:fill type="solid"/>
              </v:shape>
            </v:group>
            <v:group style="position:absolute;left:9533;top:2212;width:63;height:81" coordorigin="9533,2212" coordsize="63,81">
              <v:shape style="position:absolute;left:9533;top:2212;width:63;height:81" coordorigin="9533,2212" coordsize="63,81" path="m9533,2212l9555,2227,9573,2247,9587,2269,9596,2293e" filled="false" stroked="true" strokeweight=".545pt" strokecolor="#231f20">
                <v:path arrowok="t"/>
              </v:shape>
            </v:group>
            <v:group style="position:absolute;left:9537;top:2254;width:43;height:200" coordorigin="9537,2254" coordsize="43,200">
              <v:shape style="position:absolute;left:9537;top:2254;width:43;height:200" coordorigin="9537,2254" coordsize="43,200" path="m9537,2254l9567,2298,9579,2350,9574,2404,9553,2454e" filled="false" stroked="true" strokeweight=".545pt" strokecolor="#231f20">
                <v:path arrowok="t"/>
              </v:shape>
            </v:group>
            <v:group style="position:absolute;left:9221;top:2386;width:41;height:40" coordorigin="9221,2386" coordsize="41,40">
              <v:shape style="position:absolute;left:9221;top:2386;width:41;height:40" coordorigin="9221,2386" coordsize="41,40" path="m9226,2421l9221,2403,9232,2390,9249,2386,9261,2399,9259,2413,9251,2423,9238,2426,9226,2421e" filled="false" stroked="true" strokeweight=".545pt" strokecolor="#231f20">
                <v:path arrowok="t"/>
              </v:shape>
            </v:group>
            <v:group style="position:absolute;left:9337;top:2443;width:26;height:62" coordorigin="9337,2443" coordsize="26,62">
              <v:shape style="position:absolute;left:9337;top:2443;width:26;height:62" coordorigin="9337,2443" coordsize="26,62" path="m9337,2504l9347,2490,9355,2476,9361,2460,9362,2443e" filled="false" stroked="true" strokeweight=".545pt" strokecolor="#231f20">
                <v:path arrowok="t"/>
              </v:shape>
            </v:group>
            <v:group style="position:absolute;left:9278;top:2504;width:11;height:2" coordorigin="9278,2504" coordsize="11,2">
              <v:shape style="position:absolute;left:9278;top:2504;width:11;height:2" coordorigin="9278,2504" coordsize="11,2" path="m9289,2504l9284,2504,9281,2505,9278,2506e" filled="false" stroked="true" strokeweight=".545pt" strokecolor="#231f20">
                <v:path arrowok="t"/>
              </v:shape>
            </v:group>
            <v:group style="position:absolute;left:9289;top:2481;width:18;height:24" coordorigin="9289,2481" coordsize="18,24">
              <v:shape style="position:absolute;left:9289;top:2481;width:18;height:24" coordorigin="9289,2481" coordsize="18,24" path="m9289,2504l9295,2496,9300,2488,9307,2481e" filled="false" stroked="true" strokeweight=".545pt" strokecolor="#231f20">
                <v:path arrowok="t"/>
              </v:shape>
            </v:group>
            <v:group style="position:absolute;left:9281;top:2504;width:8;height:24" coordorigin="9281,2504" coordsize="8,24">
              <v:shape style="position:absolute;left:9281;top:2504;width:8;height:24" coordorigin="9281,2504" coordsize="8,24" path="m9289,2504l9289,2513,9283,2519,9281,2527e" filled="false" stroked="true" strokeweight=".545pt" strokecolor="#231f20">
                <v:path arrowok="t"/>
              </v:shape>
            </v:group>
            <v:group style="position:absolute;left:9302;top:2470;width:45;height:53" coordorigin="9302,2470" coordsize="45,53">
              <v:shape style="position:absolute;left:9302;top:2470;width:45;height:53" coordorigin="9302,2470" coordsize="45,53" path="m9302,2523l9316,2512,9327,2498,9336,2483,9346,2470e" filled="false" stroked="true" strokeweight=".545pt" strokecolor="#231f20">
                <v:path arrowok="t"/>
              </v:shape>
            </v:group>
            <v:group style="position:absolute;left:8998;top:2486;width:44;height:54" coordorigin="8998,2486" coordsize="44,54">
              <v:shape style="position:absolute;left:8998;top:2486;width:44;height:54" coordorigin="8998,2486" coordsize="44,54" path="m9002,2486l9000,2487,8998,2489,8999,2493,9004,2495,9002,2500,9010,2506,9011,2518,9017,2526,9019,2529,9017,2533,9022,2534,9023,2539,9028,2540,9033,2533,9042,2533,9037,2521,9031,2511,9025,2501,9021,2491,9011,2491,9002,2486xe" filled="true" fillcolor="#231f20" stroked="false">
                <v:path arrowok="t"/>
                <v:fill type="solid"/>
              </v:shape>
              <v:shape style="position:absolute;left:8998;top:2486;width:44;height:54" coordorigin="8998,2486" coordsize="44,54" path="m9020,2490l9011,2491,9021,2491,9020,2490xe" filled="true" fillcolor="#231f20" stroked="false">
                <v:path arrowok="t"/>
                <v:fill type="solid"/>
              </v:shape>
            </v:group>
            <v:group style="position:absolute;left:8995;top:2374;width:36;height:98" coordorigin="8995,2374" coordsize="36,98">
              <v:shape style="position:absolute;left:8995;top:2374;width:36;height:98" coordorigin="8995,2374" coordsize="36,98" path="m9002,2385l9004,2391,8999,2392,9000,2408,8997,2425,8995,2443,8999,2461,9001,2466,8995,2468,8995,2470,8996,2472,8999,2472,9005,2466,9013,2464,9015,2440,9019,2418,9026,2398,9029,2387,9010,2387,9002,2385xe" filled="true" fillcolor="#231f20" stroked="false">
                <v:path arrowok="t"/>
                <v:fill type="solid"/>
              </v:shape>
              <v:shape style="position:absolute;left:8995;top:2374;width:36;height:98" coordorigin="8995,2374" coordsize="36,98" path="m9010,2374l9009,2380,9010,2387,9029,2387,9031,2378,9010,2374xe" filled="true" fillcolor="#231f20" stroked="false">
                <v:path arrowok="t"/>
                <v:fill type="solid"/>
              </v:shape>
              <v:shape style="position:absolute;left:8854;top:1881;width:156;height:299" type="#_x0000_t75" stroked="false">
                <v:imagedata r:id="rId171" o:title=""/>
              </v:shape>
            </v:group>
            <v:group style="position:absolute;left:9154;top:1836;width:31;height:35" coordorigin="9154,1836" coordsize="31,35">
              <v:shape style="position:absolute;left:9154;top:1836;width:31;height:35" coordorigin="9154,1836" coordsize="31,35" path="m9154,1870l9158,1860,9165,1850,9174,1843,9184,1836e" filled="false" stroked="true" strokeweight=".545pt" strokecolor="#231f20">
                <v:path arrowok="t"/>
              </v:shape>
              <v:shape style="position:absolute;left:8382;top:808;width:1464;height:1831" type="#_x0000_t75" stroked="false">
                <v:imagedata r:id="rId172" o:title=""/>
              </v:shape>
              <v:shape style="position:absolute;left:1909;top:196;width:8088;height:2584" type="#_x0000_t202" filled="false" stroked="true" strokeweight=".5pt" strokecolor="#231f20">
                <v:textbox inset="0,0,0,0">
                  <w:txbxContent>
                    <w:p>
                      <w:pPr>
                        <w:spacing w:before="20"/>
                        <w:ind w:left="181" w:right="2143" w:firstLine="0"/>
                        <w:jc w:val="center"/>
                        <w:rPr>
                          <w:rFonts w:ascii="Arial" w:hAnsi="Arial" w:cs="Arial" w:eastAsia="Arial" w:hint="default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42"/>
                        </w:rPr>
                        <w:t>Vai </w:t>
                      </w:r>
                      <w:r>
                        <w:rPr>
                          <w:rFonts w:ascii="Arial"/>
                          <w:b/>
                          <w:color w:val="231F20"/>
                          <w:sz w:val="42"/>
                        </w:rPr>
                        <w:t>ter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42"/>
                        </w:rPr>
                        <w:t>festa!</w:t>
                      </w:r>
                      <w:r>
                        <w:rPr>
                          <w:rFonts w:ascii="Arial"/>
                          <w:sz w:val="42"/>
                        </w:rPr>
                      </w:r>
                    </w:p>
                    <w:p>
                      <w:pPr>
                        <w:spacing w:before="48"/>
                        <w:ind w:left="181" w:right="2144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pacing w:val="-4"/>
                          <w:sz w:val="28"/>
                        </w:rPr>
                        <w:t>Venha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comemorar meu aniversário de 6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anos!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41"/>
                          <w:szCs w:val="41"/>
                        </w:rPr>
                      </w:pPr>
                    </w:p>
                    <w:p>
                      <w:pPr>
                        <w:spacing w:line="297" w:lineRule="auto" w:before="0"/>
                        <w:ind w:left="1289" w:right="3130" w:firstLine="342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31F20"/>
                          <w:sz w:val="28"/>
                        </w:rPr>
                        <w:t>Local: Rua Sergipe, 98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Dia: 17 de fevereiro de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2014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  <w:p>
                      <w:pPr>
                        <w:spacing w:before="3"/>
                        <w:ind w:left="181" w:right="2143" w:firstLine="0"/>
                        <w:jc w:val="center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Horário: 19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horas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convite, qual é o horário da festa de aniversário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Lucas?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3842pt;width:24.55pt;height:24.55pt;mso-position-horizontal-relative:page;mso-position-vertical-relative:paragraph;z-index:484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pt;width:24.55pt;height:24.55pt;mso-position-horizontal-relative:page;mso-position-vertical-relative:paragraph;z-index:48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9pt;width:24.55pt;height:24.55pt;mso-position-horizontal-relative:page;mso-position-vertical-relative:paragraph;z-index:488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9pt;width:24.55pt;height:24.55pt;mso-position-horizontal-relative:page;mso-position-vertical-relative:paragraph;z-index:491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498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10202"/>
                          <w:sz w:val="16"/>
                        </w:rPr>
                        <w:t>M032016E4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 conta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462601pt;margin-top:9.784173pt;width:89.3pt;height:28.35pt;mso-position-horizontal-relative:page;mso-position-vertical-relative:paragraph;z-index:50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17"/>
                    <w:ind w:left="377" w:right="0"/>
                    <w:jc w:val="left"/>
                  </w:pPr>
                  <w:r>
                    <w:rPr>
                      <w:color w:val="231F20"/>
                    </w:rPr>
                    <w:t>20 – 7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=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3826pt;width:24.55pt;height:24.55pt;mso-position-horizontal-relative:page;mso-position-vertical-relative:paragraph;z-index:503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6pt;width:24.55pt;height:24.55pt;mso-position-horizontal-relative:page;mso-position-vertical-relative:paragraph;z-index:50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5pt;width:24.55pt;height:24.55pt;mso-position-horizontal-relative:page;mso-position-vertical-relative:paragraph;z-index:50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4pt;width:24.55pt;height:24.55pt;mso-position-horizontal-relative:page;mso-position-vertical-relative:paragraph;z-index:510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17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Observe a figura geométrica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abaixo.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00.051003pt;margin-top:14.348173pt;width:216.45pt;height:114.1pt;mso-position-horizontal-relative:page;mso-position-vertical-relative:paragraph;z-index:5200;mso-wrap-distance-left:0;mso-wrap-distance-right:0" coordorigin="2001,287" coordsize="4329,2282">
            <v:group style="position:absolute;left:2011;top:297;width:4309;height:2262" coordorigin="2011,297" coordsize="4309,2262">
              <v:shape style="position:absolute;left:2011;top:297;width:4309;height:2262" coordorigin="2011,297" coordsize="4309,2262" path="m2011,297l6319,297,6319,2558,2011,2558,2011,297xe" filled="true" fillcolor="#939598" stroked="false">
                <v:path arrowok="t"/>
                <v:fill type="solid"/>
              </v:shape>
            </v:group>
            <v:group style="position:absolute;left:2011;top:297;width:4309;height:2262" coordorigin="2011,297" coordsize="4309,2262">
              <v:shape style="position:absolute;left:2011;top:297;width:4309;height:2262" coordorigin="2011,297" coordsize="4309,2262" path="m2011,297l6319,297,6319,2558,2011,2558,2011,297xe" filled="false" stroked="true" strokeweight="1pt" strokecolor="#231f20">
                <v:path arrowok="t"/>
              </v:shape>
              <v:shape style="position:absolute;left:2001;top:287;width:275;height:275" type="#_x0000_t75" stroked="false">
                <v:imagedata r:id="rId173" o:title=""/>
              </v:shape>
              <v:shape style="position:absolute;left:6044;top:287;width:275;height:275" type="#_x0000_t75" stroked="false">
                <v:imagedata r:id="rId174" o:title=""/>
              </v:shape>
              <v:shape style="position:absolute;left:2001;top:2291;width:275;height:275" type="#_x0000_t75" stroked="false">
                <v:imagedata r:id="rId175" o:title=""/>
              </v:shape>
              <v:shape style="position:absolute;left:6044;top:2291;width:275;height:275" type="#_x0000_t75" stroked="false">
                <v:imagedata r:id="rId176" o:title="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1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figura geométrica é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522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círculo.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52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quadrado.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pt;width:24.55pt;height:24.55pt;mso-position-horizontal-relative:page;mso-position-vertical-relative:paragraph;z-index:52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retângulo.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52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triângulo.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3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Observe abaixo o desenho de algumas</w:t>
      </w:r>
      <w:r>
        <w:rPr>
          <w:color w:val="231F20"/>
          <w:spacing w:val="-28"/>
        </w:rPr>
        <w:t> </w:t>
      </w:r>
      <w:r>
        <w:rPr>
          <w:color w:val="231F20"/>
        </w:rPr>
        <w:t>estrelas.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01.133003pt;margin-top:15.580196pt;width:41.45pt;height:39.4pt;mso-position-horizontal-relative:page;mso-position-vertical-relative:paragraph;z-index:5392;mso-wrap-distance-left:0;mso-wrap-distance-right:0" coordorigin="2023,312" coordsize="829,788">
            <v:shape style="position:absolute;left:2023;top:312;width:829;height:788" coordorigin="2023,312" coordsize="829,788" path="m2437,312l2534,613,2851,612,2594,798,2693,1099,2437,913,2181,1099,2279,798,2023,612,2339,613,2437,31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50.022003pt;margin-top:15.580196pt;width:41.45pt;height:39.4pt;mso-position-horizontal-relative:page;mso-position-vertical-relative:paragraph;z-index:5416;mso-wrap-distance-left:0;mso-wrap-distance-right:0" coordorigin="3000,312" coordsize="829,788">
            <v:shape style="position:absolute;left:3000;top:312;width:829;height:788" coordorigin="3000,312" coordsize="829,788" path="m3415,312l3512,613,3829,612,3572,798,3670,1099,3415,913,3159,1099,3257,798,3000,612,3317,613,3415,31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98.912003pt;margin-top:15.580196pt;width:41.45pt;height:39.4pt;mso-position-horizontal-relative:page;mso-position-vertical-relative:paragraph;z-index:5440;mso-wrap-distance-left:0;mso-wrap-distance-right:0" coordorigin="3978,312" coordsize="829,788">
            <v:shape style="position:absolute;left:3978;top:312;width:829;height:788" coordorigin="3978,312" coordsize="829,788" path="m4392,312l4490,613,4806,612,4550,798,4648,1099,4392,913,4136,1099,4235,798,3978,612,4295,613,4392,31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01.133003pt;margin-top:64.580193pt;width:41.45pt;height:39.4pt;mso-position-horizontal-relative:page;mso-position-vertical-relative:paragraph;z-index:5464;mso-wrap-distance-left:0;mso-wrap-distance-right:0" coordorigin="2023,1292" coordsize="829,788">
            <v:shape style="position:absolute;left:2023;top:1292;width:829;height:788" coordorigin="2023,1292" coordsize="829,788" path="m2437,1292l2534,1593,2851,1592,2594,1778,2693,2079,2437,1893,2181,2079,2279,1778,2023,1592,2339,1593,2437,129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50.022003pt;margin-top:64.580193pt;width:41.45pt;height:39.4pt;mso-position-horizontal-relative:page;mso-position-vertical-relative:paragraph;z-index:5488;mso-wrap-distance-left:0;mso-wrap-distance-right:0" coordorigin="3000,1292" coordsize="829,788">
            <v:shape style="position:absolute;left:3000;top:1292;width:829;height:788" coordorigin="3000,1292" coordsize="829,788" path="m3415,1292l3512,1593,3829,1592,3572,1778,3670,2079,3415,1893,3159,2079,3257,1778,3000,1592,3317,1593,3415,129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98.912003pt;margin-top:64.580193pt;width:41.45pt;height:39.4pt;mso-position-horizontal-relative:page;mso-position-vertical-relative:paragraph;z-index:5512;mso-wrap-distance-left:0;mso-wrap-distance-right:0" coordorigin="3978,1292" coordsize="829,788">
            <v:shape style="position:absolute;left:3978;top:1292;width:829;height:788" coordorigin="3978,1292" coordsize="829,788" path="m4392,1292l4490,1593,4806,1592,4550,1778,4648,2079,4392,1893,4136,2079,4235,1778,3978,1592,4295,1593,4392,129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01.133003pt;margin-top:113.580193pt;width:41.45pt;height:39.4pt;mso-position-horizontal-relative:page;mso-position-vertical-relative:paragraph;z-index:5536;mso-wrap-distance-left:0;mso-wrap-distance-right:0" coordorigin="2023,2272" coordsize="829,788">
            <v:shape style="position:absolute;left:2023;top:2272;width:829;height:788" coordorigin="2023,2272" coordsize="829,788" path="m2437,2272l2534,2573,2851,2572,2594,2758,2693,3059,2437,2873,2181,3059,2279,2758,2023,2572,2339,2573,2437,227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50.022003pt;margin-top:113.580193pt;width:41.45pt;height:39.4pt;mso-position-horizontal-relative:page;mso-position-vertical-relative:paragraph;z-index:5560;mso-wrap-distance-left:0;mso-wrap-distance-right:0" coordorigin="3000,2272" coordsize="829,788">
            <v:shape style="position:absolute;left:3000;top:2272;width:829;height:788" coordorigin="3000,2272" coordsize="829,788" path="m3415,2272l3512,2573,3829,2572,3572,2758,3670,3059,3415,2873,3159,3059,3257,2758,3000,2572,3317,2573,3415,2272xe" filled="false" stroked="true" strokeweight=".9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198.912003pt;margin-top:113.580193pt;width:41.45pt;height:39.4pt;mso-position-horizontal-relative:page;mso-position-vertical-relative:paragraph;z-index:5584;mso-wrap-distance-left:0;mso-wrap-distance-right:0" coordorigin="3978,2272" coordsize="829,788">
            <v:shape style="position:absolute;left:3978;top:2272;width:829;height:788" coordorigin="3978,2272" coordsize="829,788" path="m4392,2272l4490,2573,4806,2572,4550,2758,4648,3059,4392,2873,4136,3059,4235,2758,3978,2572,4295,2573,4392,2272xe" filled="false" stroked="true" strokeweight=".9pt" strokecolor="#231f20">
              <v:path arrowok="t"/>
            </v:shape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Quantas estrelas há, no total, nesse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desenho?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5608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6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56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565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568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/>
      </w:r>
    </w:p>
    <w:p>
      <w:pPr>
        <w:spacing w:after="0" w:line="240" w:lineRule="auto"/>
        <w:jc w:val="left"/>
        <w:sectPr>
          <w:footerReference w:type="default" r:id="rId177"/>
          <w:pgSz w:w="11910" w:h="16840"/>
          <w:pgMar w:footer="524" w:header="0" w:top="320" w:bottom="720" w:left="740" w:right="740"/>
          <w:pgNumType w:start="16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75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97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Rodrigo faz aulas de violão todo sábado à tarde. O relógio abaixo marca o horário em que essa aula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começa.</w:t>
      </w:r>
      <w:r>
        <w:rPr>
          <w:rFonts w:ascii="Arial" w:hAnsi="Arial"/>
        </w:rPr>
      </w:r>
    </w:p>
    <w:p>
      <w:pPr>
        <w:spacing w:line="240" w:lineRule="auto"/>
        <w:ind w:left="390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31.15pt;height:131.15pt;mso-position-horizontal-relative:char;mso-position-vertical-relative:line" coordorigin="0,0" coordsize="2623,2623">
            <v:group style="position:absolute;left:2029;top:1724;width:87;height:58" coordorigin="2029,1724" coordsize="87,58">
              <v:shape style="position:absolute;left:2029;top:1724;width:87;height:58" coordorigin="2029,1724" coordsize="87,58" path="m2029,1724l2115,1782e" filled="false" stroked="true" strokeweight="2.609pt" strokecolor="#c7c8ca">
                <v:path arrowok="t"/>
              </v:shape>
            </v:group>
            <v:group style="position:absolute;left:2016;top:863;width:94;height:50" coordorigin="2016,863" coordsize="94,50">
              <v:shape style="position:absolute;left:2016;top:863;width:94;height:50" coordorigin="2016,863" coordsize="94,50" path="m2016,912l2109,863e" filled="false" stroked="true" strokeweight="2.609pt" strokecolor="#c7c8ca">
                <v:path arrowok="t"/>
              </v:shape>
            </v:group>
            <v:group style="position:absolute;left:2180;top:1313;width:52;height:2" coordorigin="2180,1313" coordsize="52,2">
              <v:shape style="position:absolute;left:2180;top:1313;width:52;height:2" coordorigin="2180,1313" coordsize="52,0" path="m2180,1313l2231,1313e" filled="false" stroked="true" strokeweight="2.551pt" strokecolor="#c7c8ca">
                <v:path arrowok="t"/>
              </v:shape>
            </v:group>
            <v:group style="position:absolute;left:133;top:137;width:2348;height:2348" coordorigin="133,137" coordsize="2348,2348">
              <v:shape style="position:absolute;left:133;top:137;width:2348;height:2348" coordorigin="133,137" coordsize="2348,2348" path="m1307,137l1230,140,1154,147,1080,159,1007,176,936,197,867,223,800,252,735,286,673,323,614,364,557,408,503,456,452,507,404,561,360,618,319,678,281,740,248,804,218,871,193,940,172,1011,155,1084,143,1158,136,1234,133,1311,136,1389,143,1464,155,1539,172,1611,193,1682,218,1751,248,1818,281,1883,319,1945,360,2005,404,2061,452,2115,503,2166,557,2214,614,2259,673,2300,735,2337,800,2370,867,2400,936,2425,1007,2446,1080,2463,1154,2475,1230,2483,1307,2485,1384,2483,1460,2475,1534,2463,1607,2446,1678,2425,1747,2400,1814,2370,1878,2337,1941,2300,2000,2259,2057,2214,2111,2166,2162,2115,2210,2061,2254,2005,2295,1945,2333,1883,2366,1818,2396,1751,2421,1682,2442,1611,2459,1539,2471,1464,2478,1389,2481,1311,2478,1234,2471,1158,2459,1084,2442,1011,2421,940,2396,871,2366,804,2333,740,2295,678,2254,618,2210,561,2162,507,2111,456,2057,408,2000,364,1941,323,1878,286,1814,252,1747,223,1678,197,1607,176,1534,159,1460,147,1384,140,1307,137xe" filled="true" fillcolor="#ffffff" stroked="false">
                <v:path arrowok="t"/>
                <v:fill type="solid"/>
              </v:shape>
            </v:group>
            <v:group style="position:absolute;left:133;top:137;width:2348;height:2348" coordorigin="133,137" coordsize="2348,2348">
              <v:shape style="position:absolute;left:133;top:137;width:2348;height:2348" coordorigin="133,137" coordsize="2348,2348" path="m2481,1311l2478,1389,2471,1464,2459,1539,2442,1611,2421,1682,2396,1751,2366,1818,2333,1883,2295,1945,2254,2005,2210,2061,2162,2115,2111,2166,2057,2214,2000,2259,1941,2300,1878,2337,1814,2370,1747,2400,1678,2425,1607,2446,1534,2463,1460,2475,1384,2483,1307,2485,1230,2483,1154,2475,1080,2463,1007,2446,936,2425,867,2400,800,2370,735,2337,673,2300,614,2259,557,2214,503,2166,452,2115,404,2061,360,2005,319,1945,281,1883,248,1818,218,1751,193,1682,172,1611,155,1539,143,1464,136,1389,133,1311,136,1234,143,1158,155,1084,172,1011,193,940,218,871,248,804,281,740,319,678,360,618,404,561,452,507,503,456,557,408,614,364,673,323,735,286,800,252,867,223,936,197,1007,176,1080,159,1154,147,1230,140,1307,137,1384,140,1460,147,1534,159,1607,176,1678,197,1747,223,1814,252,1878,286,1941,323,2000,364,2057,408,2111,456,2162,507,2210,561,2254,618,2295,678,2333,740,2366,804,2396,871,2421,940,2442,1011,2459,1084,2471,1158,2478,1234,2481,1311xe" filled="false" stroked="true" strokeweight="1.345pt" strokecolor="#3d3c3e">
                <v:path arrowok="t"/>
              </v:shape>
            </v:group>
            <v:group style="position:absolute;left:167;top:171;width:2281;height:2281" coordorigin="167,171" coordsize="2281,2281">
              <v:shape style="position:absolute;left:167;top:171;width:2281;height:2281" coordorigin="167,171" coordsize="2281,2281" path="m1307,171l1232,173,1158,181,1086,192,1015,209,946,229,879,254,814,282,752,315,691,351,633,391,578,434,526,481,476,530,430,583,387,638,347,696,311,756,278,819,249,884,225,951,204,1020,188,1090,176,1163,169,1236,167,1311,169,1386,176,1460,188,1532,204,1603,225,1672,249,1739,278,1804,311,1867,347,1927,387,1985,430,2040,476,2093,526,2142,578,2189,633,2232,691,2271,752,2308,814,2340,879,2369,946,2394,1015,2414,1086,2430,1158,2442,1232,2449,1307,2452,1382,2449,1456,2442,1528,2430,1598,2414,1667,2394,1734,2369,1799,2340,1862,2308,1923,2271,1980,2232,2036,2189,2088,2142,2138,2093,2184,2040,2227,1985,2267,1927,2303,1867,2336,1804,2364,1739,2389,1672,2410,1603,2426,1532,2438,1460,2445,1386,2447,1311,2445,1236,2438,1163,2426,1090,2410,1020,2389,951,2364,884,2336,819,2303,756,2267,696,2227,638,2184,583,2138,530,2088,481,2036,434,1980,391,1923,351,1862,315,1799,282,1734,254,1667,229,1598,209,1528,192,1456,181,1382,173,1307,171xe" filled="true" fillcolor="#e3e4e5" stroked="false">
                <v:path arrowok="t"/>
                <v:fill type="solid"/>
              </v:shape>
            </v:group>
            <v:group style="position:absolute;left:1138;top:248;width:320;height:193" coordorigin="1138,248" coordsize="320,193">
              <v:shape style="position:absolute;left:1138;top:248;width:320;height:193" coordorigin="1138,248" coordsize="320,193" path="m1454,284l1388,284,1393,286,1402,294,1404,299,1404,310,1402,315,1398,321,1393,327,1383,336,1368,347,1351,361,1310,407,1300,440,1458,440,1458,397,1376,397,1380,392,1385,389,1392,383,1399,378,1410,370,1422,361,1457,314,1457,292,1454,284xe" filled="true" fillcolor="#231f20" stroked="false">
                <v:path arrowok="t"/>
                <v:fill type="solid"/>
              </v:shape>
              <v:shape style="position:absolute;left:1138;top:248;width:320;height:193" coordorigin="1138,248" coordsize="320,193" path="m1380,248l1321,265,1304,308,1357,312,1358,302,1361,294,1365,290,1369,286,1375,284,1454,284,1454,282,1393,248,1380,248xe" filled="true" fillcolor="#231f20" stroked="false">
                <v:path arrowok="t"/>
                <v:fill type="solid"/>
              </v:shape>
              <v:shape style="position:absolute;left:1138;top:248;width:320;height:193" coordorigin="1138,248" coordsize="320,193" path="m1247,314l1193,314,1193,440,1247,440,1247,314xe" filled="true" fillcolor="#231f20" stroked="false">
                <v:path arrowok="t"/>
                <v:fill type="solid"/>
              </v:shape>
              <v:shape style="position:absolute;left:1138;top:248;width:320;height:193" coordorigin="1138,248" coordsize="320,193" path="m1247,248l1203,248,1198,259,1190,269,1138,298,1138,341,1193,314,1247,314,1247,248xe" filled="true" fillcolor="#231f20" stroked="false">
                <v:path arrowok="t"/>
                <v:fill type="solid"/>
              </v:shape>
            </v:group>
            <v:group style="position:absolute;left:1738;top:372;width:109;height:193" coordorigin="1738,372" coordsize="109,193">
              <v:shape style="position:absolute;left:1738;top:372;width:109;height:193" coordorigin="1738,372" coordsize="109,193" path="m1847,439l1793,439,1793,565,1847,565,1847,439xe" filled="true" fillcolor="#231f20" stroked="false">
                <v:path arrowok="t"/>
                <v:fill type="solid"/>
              </v:shape>
              <v:shape style="position:absolute;left:1738;top:372;width:109;height:193" coordorigin="1738,372" coordsize="109,193" path="m1847,372l1803,372,1797,384,1790,394,1738,423,1738,466,1793,439,1847,439,1847,372xe" filled="true" fillcolor="#231f20" stroked="false">
                <v:path arrowok="t"/>
                <v:fill type="solid"/>
              </v:shape>
              <v:shape style="position:absolute;left:2064;top:714;width:158;height:193" type="#_x0000_t75" stroked="false">
                <v:imagedata r:id="rId152" o:title=""/>
              </v:shape>
            </v:group>
            <v:group style="position:absolute;left:2209;top:1210;width:157;height:196" coordorigin="2209,1210" coordsize="157,196">
              <v:shape style="position:absolute;left:2209;top:1210;width:157;height:196" coordorigin="2209,1210" coordsize="157,196" path="m2262,1345l2209,1352,2213,1364,2218,1374,2277,1405,2290,1406,2302,1405,2357,1374,2282,1374,2276,1372,2267,1363,2264,1356,2262,1345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359,1318l2295,1318,2302,1320,2311,1330,2313,1336,2313,1354,2311,1361,2306,1366,2301,1371,2295,1374,2357,1374,2363,1364,2366,1354,2366,1334,2364,1326,2359,1318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273,1283l2271,1321,2278,1319,2284,1318,2359,1318,2357,1313,2352,1308,2346,1304,2342,1302,2336,1300,2329,1298,2338,1293,2345,1287,2347,1284,2279,1284,2276,1283,2273,1283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355,1243l2291,1243,2296,1244,2299,1248,2303,1251,2304,1256,2304,1268,2302,1273,2298,1277,2293,1281,2287,1284,2347,1284,2354,1274,2356,1267,2356,1244,2355,1243xe" filled="true" fillcolor="#231f20" stroked="false">
                <v:path arrowok="t"/>
                <v:fill type="solid"/>
              </v:shape>
              <v:shape style="position:absolute;left:2209;top:1210;width:157;height:196" coordorigin="2209,1210" coordsize="157,196" path="m2286,1210l2228,1229,2212,1259,2262,1268,2263,1258,2266,1252,2274,1244,2279,1243,2355,1243,2351,1233,2340,1224,2330,1218,2318,1213,2303,1211,2286,1210xe" filled="true" fillcolor="#231f20" stroked="false">
                <v:path arrowok="t"/>
                <v:fill type="solid"/>
              </v:shape>
            </v:group>
            <v:group style="position:absolute;left:2070;top:1684;width:166;height:193" coordorigin="2070,1684" coordsize="166,193">
              <v:shape style="position:absolute;left:2070;top:1684;width:166;height:193" coordorigin="2070,1684" coordsize="166,193" path="m2211,1841l2166,1841,2166,1876,2211,1876,2211,1841xe" filled="true" fillcolor="#231f20" stroked="false">
                <v:path arrowok="t"/>
                <v:fill type="solid"/>
              </v:shape>
              <v:shape style="position:absolute;left:2070;top:1684;width:166;height:193" coordorigin="2070,1684" coordsize="166,193" path="m2211,1684l2166,1684,2070,1798,2070,1841,2235,1841,2235,1800,2115,1800,2166,1740,2211,1740,2211,1684xe" filled="true" fillcolor="#231f20" stroked="false">
                <v:path arrowok="t"/>
                <v:fill type="solid"/>
              </v:shape>
              <v:shape style="position:absolute;left:2070;top:1684;width:166;height:193" coordorigin="2070,1684" coordsize="166,193" path="m2211,1740l2166,1740,2166,1800,2211,1800,2211,1740xe" filled="true" fillcolor="#231f20" stroked="false">
                <v:path arrowok="t"/>
                <v:fill type="solid"/>
              </v:shape>
            </v:group>
            <v:group style="position:absolute;left:1728;top:2054;width:158;height:193" coordorigin="1728,2054" coordsize="158,193">
              <v:shape style="position:absolute;left:1728;top:2054;width:158;height:193" coordorigin="1728,2054" coordsize="158,193" path="m1781,2189l1728,2194,1730,2203,1733,2211,1784,2245,1795,2247,1807,2247,1870,2223,1875,2215,1800,2215,1795,2212,1790,2208,1785,2204,1782,2197,1781,2189xe" filled="true" fillcolor="#231f20" stroked="false">
                <v:path arrowok="t"/>
                <v:fill type="solid"/>
              </v:shape>
              <v:shape style="position:absolute;left:1728;top:2054;width:158;height:193" coordorigin="1728,2054" coordsize="158,193" path="m1878,2149l1814,2149,1820,2151,1830,2162,1832,2170,1832,2192,1830,2201,1825,2206,1820,2212,1814,2215,1875,2215,1882,2201,1885,2189,1885,2177,1884,2164,1881,2153,1878,2149xe" filled="true" fillcolor="#231f20" stroked="false">
                <v:path arrowok="t"/>
                <v:fill type="solid"/>
              </v:shape>
              <v:shape style="position:absolute;left:1728;top:2054;width:158;height:193" coordorigin="1728,2054" coordsize="158,193" path="m1876,2054l1751,2054,1735,2156,1779,2162,1784,2158,1787,2154,1796,2150,1801,2149,1878,2149,1875,2143,1867,2133,1858,2126,1855,2125,1787,2125,1791,2096,1876,2096,1876,2054xe" filled="true" fillcolor="#231f20" stroked="false">
                <v:path arrowok="t"/>
                <v:fill type="solid"/>
              </v:shape>
              <v:shape style="position:absolute;left:1728;top:2054;width:158;height:193" coordorigin="1728,2054" coordsize="158,193" path="m1821,2116l1816,2116,1810,2117,1799,2120,1793,2122,1787,2125,1855,2125,1847,2121,1835,2117,1821,2116xe" filled="true" fillcolor="#231f20" stroked="false">
                <v:path arrowok="t"/>
                <v:fill type="solid"/>
              </v:shape>
            </v:group>
            <v:group style="position:absolute;left:1222;top:2179;width:156;height:196" coordorigin="1222,2179" coordsize="156,196">
              <v:shape style="position:absolute;left:1222;top:2179;width:156;height:196" coordorigin="1222,2179" coordsize="156,196" path="m1318,2179l1303,2179,1285,2181,1234,2217,1222,2281,1222,2295,1244,2353,1305,2375,1316,2375,1369,2342,1296,2342,1290,2339,1284,2333,1279,2328,1277,2320,1277,2300,1279,2292,1289,2281,1295,2278,1370,2278,1368,2273,1360,2264,1275,2264,1276,2250,1294,2212,1369,2212,1366,2207,1354,2193,1347,2188,1330,2181,1318,2179xe" filled="true" fillcolor="#231f20" stroked="false">
                <v:path arrowok="t"/>
                <v:fill type="solid"/>
              </v:shape>
              <v:shape style="position:absolute;left:1222;top:2179;width:156;height:196" coordorigin="1222,2179" coordsize="156,196" path="m1370,2278l1310,2278,1316,2281,1320,2287,1325,2292,1327,2300,1327,2322,1325,2329,1316,2340,1310,2342,1369,2342,1374,2333,1377,2322,1377,2310,1376,2296,1373,2284,1370,2278xe" filled="true" fillcolor="#231f20" stroked="false">
                <v:path arrowok="t"/>
                <v:fill type="solid"/>
              </v:shape>
              <v:shape style="position:absolute;left:1222;top:2179;width:156;height:196" coordorigin="1222,2179" coordsize="156,196" path="m1317,2246l1308,2246,1301,2247,1288,2253,1281,2258,1275,2264,1360,2264,1317,2246xe" filled="true" fillcolor="#231f20" stroked="false">
                <v:path arrowok="t"/>
                <v:fill type="solid"/>
              </v:shape>
              <v:shape style="position:absolute;left:1222;top:2179;width:156;height:196" coordorigin="1222,2179" coordsize="156,196" path="m1369,2212l1307,2212,1311,2213,1317,2219,1320,2224,1321,2232,1373,2225,1370,2215,1369,2212xe" filled="true" fillcolor="#231f20" stroked="false">
                <v:path arrowok="t"/>
                <v:fill type="solid"/>
              </v:shape>
            </v:group>
            <v:group style="position:absolute;left:750;top:2047;width:154;height:190" coordorigin="750,2047" coordsize="154,190">
              <v:shape style="position:absolute;left:750;top:2047;width:154;height:190" coordorigin="750,2047" coordsize="154,190" path="m904,2047l750,2047,750,2091,844,2091,830,2109,795,2175,782,2236,834,2236,836,2220,838,2205,862,2135,904,2082,904,2047xe" filled="true" fillcolor="#231f20" stroked="false">
                <v:path arrowok="t"/>
                <v:fill type="solid"/>
              </v:shape>
            </v:group>
            <v:group style="position:absolute;left:389;top:1684;width:155;height:196" coordorigin="389,1684" coordsize="155,196">
              <v:shape style="position:absolute;left:389;top:1684;width:155;height:196" coordorigin="389,1684" coordsize="155,196" path="m463,1684l401,1713,395,1734,395,1744,421,1774,410,1779,402,1785,392,1800,389,1809,389,1832,441,1878,468,1879,478,1879,537,1847,460,1847,454,1844,444,1834,442,1827,442,1809,444,1803,454,1793,460,1790,534,1790,531,1786,524,1779,513,1774,521,1769,527,1764,530,1759,460,1759,455,1757,447,1749,445,1744,445,1731,446,1726,455,1718,460,1716,534,1716,533,1714,481,1685,463,1684xe" filled="true" fillcolor="#231f20" stroked="false">
                <v:path arrowok="t"/>
                <v:fill type="solid"/>
              </v:shape>
              <v:shape style="position:absolute;left:389;top:1684;width:155;height:196" coordorigin="389,1684" coordsize="155,196" path="m534,1790l473,1790,479,1793,489,1803,491,1810,491,1827,489,1834,479,1844,473,1847,537,1847,542,1839,544,1830,544,1810,541,1802,534,1790xe" filled="true" fillcolor="#231f20" stroked="false">
                <v:path arrowok="t"/>
                <v:fill type="solid"/>
              </v:shape>
              <v:shape style="position:absolute;left:389;top:1684;width:155;height:196" coordorigin="389,1684" coordsize="155,196" path="m534,1716l472,1716,478,1718,482,1722,486,1726,487,1731,488,1744,486,1749,482,1753,478,1757,473,1759,530,1759,535,1751,538,1743,538,1734,537,1724,534,1716xe" filled="true" fillcolor="#231f20" stroked="false">
                <v:path arrowok="t"/>
                <v:fill type="solid"/>
              </v:shape>
            </v:group>
            <v:group style="position:absolute;left:248;top:1188;width:156;height:196" coordorigin="248,1188" coordsize="156,196">
              <v:shape style="position:absolute;left:248;top:1188;width:156;height:196" coordorigin="248,1188" coordsize="156,196" path="m304,1331l252,1338,255,1348,260,1356,271,1370,278,1375,296,1382,308,1384,323,1384,382,1360,388,1351,319,1351,315,1350,311,1347,308,1344,306,1339,304,1331xe" filled="true" fillcolor="#231f20" stroked="false">
                <v:path arrowok="t"/>
                <v:fill type="solid"/>
              </v:shape>
              <v:shape style="position:absolute;left:248;top:1188;width:156;height:196" coordorigin="248,1188" coordsize="156,196" path="m403,1299l351,1299,349,1313,348,1324,345,1332,343,1339,338,1347,332,1351,388,1351,392,1346,399,1329,403,1309,403,1299xe" filled="true" fillcolor="#231f20" stroked="false">
                <v:path arrowok="t"/>
                <v:fill type="solid"/>
              </v:shape>
              <v:shape style="position:absolute;left:248;top:1188;width:156;height:196" coordorigin="248,1188" coordsize="156,196" path="m321,1188l263,1209,248,1241,248,1254,285,1313,308,1317,317,1317,325,1316,338,1310,344,1305,351,1299,403,1299,404,1285,316,1285,310,1282,300,1271,298,1263,298,1241,300,1234,309,1223,315,1221,389,1221,388,1219,334,1188,321,1188xe" filled="true" fillcolor="#231f20" stroked="false">
                <v:path arrowok="t"/>
                <v:fill type="solid"/>
              </v:shape>
              <v:shape style="position:absolute;left:248;top:1188;width:156;height:196" coordorigin="248,1188" coordsize="156,196" path="m389,1221l330,1221,336,1223,346,1235,349,1243,349,1263,346,1271,337,1282,330,1285,404,1285,403,1268,401,1253,398,1240,394,1229,389,1221xe" filled="true" fillcolor="#231f20" stroked="false">
                <v:path arrowok="t"/>
                <v:fill type="solid"/>
              </v:shape>
            </v:group>
            <v:group style="position:absolute;left:375;top:732;width:321;height:196" coordorigin="375,732" coordsize="321,196">
              <v:shape style="position:absolute;left:375;top:732;width:321;height:196" coordorigin="375,732" coordsize="321,196" path="m632,732l620,732,601,734,546,784,541,829,541,831,551,891,556,898,562,908,570,915,590,926,602,928,618,928,678,904,685,892,610,892,604,888,593,829,594,813,609,767,684,767,680,760,676,754,671,749,666,744,659,740,643,734,632,732xe" filled="true" fillcolor="#231f20" stroked="false">
                <v:path arrowok="t"/>
                <v:fill type="solid"/>
              </v:shape>
              <v:shape style="position:absolute;left:375;top:732;width:321;height:196" coordorigin="375,732" coordsize="321,196" path="m684,767l626,767,633,772,637,780,643,850,643,861,639,877,636,883,632,887,628,890,624,892,685,892,686,891,691,873,695,853,696,829,695,817,686,771,684,767xe" filled="true" fillcolor="#231f20" stroked="false">
                <v:path arrowok="t"/>
                <v:fill type="solid"/>
              </v:shape>
              <v:shape style="position:absolute;left:375;top:732;width:321;height:196" coordorigin="375,732" coordsize="321,196" path="m484,799l431,799,431,925,484,925,484,799xe" filled="true" fillcolor="#231f20" stroked="false">
                <v:path arrowok="t"/>
                <v:fill type="solid"/>
              </v:shape>
              <v:shape style="position:absolute;left:375;top:732;width:321;height:196" coordorigin="375,732" coordsize="321,196" path="m484,732l440,732,435,744,427,754,375,783,375,826,431,799,484,799,484,732xe" filled="true" fillcolor="#231f20" stroked="false">
                <v:path arrowok="t"/>
                <v:fill type="solid"/>
              </v:shape>
              <v:shape style="position:absolute;left:664;top:396;width:285;height:193" type="#_x0000_t75" stroked="false">
                <v:imagedata r:id="rId153" o:title=""/>
              </v:shape>
            </v:group>
            <v:group style="position:absolute;left:1256;top:1262;width:85;height:85" coordorigin="1256,1262" coordsize="85,85">
              <v:shape style="position:absolute;left:1256;top:1262;width:85;height:85" coordorigin="1256,1262" coordsize="85,85" path="m1298,1262l1282,1266,1268,1275,1259,1288,1256,1305,1259,1321,1268,1334,1282,1344,1298,1347,1314,1344,1328,1334,1337,1321,1340,1305,1337,1288,1328,1275,1314,1266,1298,1262xe" filled="true" fillcolor="#231f20" stroked="false">
                <v:path arrowok="t"/>
                <v:fill type="solid"/>
              </v:shape>
            </v:group>
            <v:group style="position:absolute;left:1298;top:139;width:2;height:81" coordorigin="1298,139" coordsize="2,81">
              <v:shape style="position:absolute;left:1298;top:139;width:2;height:81" coordorigin="1298,139" coordsize="0,81" path="m1298,220l1298,139e" filled="false" stroked="true" strokeweight="1.345pt" strokecolor="#3d3c3e">
                <v:path arrowok="t"/>
              </v:shape>
            </v:group>
            <v:group style="position:absolute;left:1300;top:2399;width:2;height:81" coordorigin="1300,2399" coordsize="2,81">
              <v:shape style="position:absolute;left:1300;top:2399;width:2;height:81" coordorigin="1300,2399" coordsize="0,81" path="m1300,2479l1300,2399e" filled="false" stroked="true" strokeweight="1.345pt" strokecolor="#3d3c3e">
                <v:path arrowok="t"/>
              </v:shape>
            </v:group>
            <v:group style="position:absolute;left:2394;top:1306;width:81;height:2" coordorigin="2394,1306" coordsize="81,2">
              <v:shape style="position:absolute;left:2394;top:1306;width:81;height:2" coordorigin="2394,1306" coordsize="81,0" path="m2475,1306l2394,1306e" filled="false" stroked="true" strokeweight="1.345pt" strokecolor="#3d3c3e">
                <v:path arrowok="t"/>
              </v:shape>
            </v:group>
            <v:group style="position:absolute;left:141;top:1302;width:81;height:2" coordorigin="141,1302" coordsize="81,2">
              <v:shape style="position:absolute;left:141;top:1302;width:81;height:2" coordorigin="141,1302" coordsize="81,0" path="m221,1302l141,1302e" filled="false" stroked="true" strokeweight="1.345pt" strokecolor="#3d3c3e">
                <v:path arrowok="t"/>
              </v:shape>
            </v:group>
            <v:group style="position:absolute;left:731;top:2257;width:41;height:70" coordorigin="731,2257" coordsize="41,70">
              <v:shape style="position:absolute;left:731;top:2257;width:41;height:70" coordorigin="731,2257" coordsize="41,70" path="m771,2257l731,2327e" filled="false" stroked="true" strokeweight="1.345pt" strokecolor="#3d3c3e">
                <v:path arrowok="t"/>
              </v:shape>
            </v:group>
            <v:group style="position:absolute;left:1859;top:299;width:41;height:70" coordorigin="1859,299" coordsize="41,70">
              <v:shape style="position:absolute;left:1859;top:299;width:41;height:70" coordorigin="1859,299" coordsize="41,70" path="m1899,299l1859,369e" filled="false" stroked="true" strokeweight="1.345pt" strokecolor="#3d3c3e">
                <v:path arrowok="t"/>
              </v:shape>
            </v:group>
            <v:group style="position:absolute;left:295;top:728;width:70;height:41" coordorigin="295,728" coordsize="70,41">
              <v:shape style="position:absolute;left:295;top:728;width:70;height:41" coordorigin="295,728" coordsize="70,41" path="m295,728l365,769e" filled="false" stroked="true" strokeweight="1.345pt" strokecolor="#3d3c3e">
                <v:path arrowok="t"/>
              </v:shape>
            </v:group>
            <v:group style="position:absolute;left:2246;top:1858;width:70;height:41" coordorigin="2246,1858" coordsize="70,41">
              <v:shape style="position:absolute;left:2246;top:1858;width:70;height:41" coordorigin="2246,1858" coordsize="70,41" path="m2246,1858l2315,1899e" filled="false" stroked="true" strokeweight="1.345pt" strokecolor="#3d3c3e">
                <v:path arrowok="t"/>
              </v:shape>
            </v:group>
            <v:group style="position:absolute;left:1861;top:2248;width:41;height:70" coordorigin="1861,2248" coordsize="41,70">
              <v:shape style="position:absolute;left:1861;top:2248;width:41;height:70" coordorigin="1861,2248" coordsize="41,70" path="m1861,2248l1901,2318e" filled="false" stroked="true" strokeweight="1.345pt" strokecolor="#3d3c3e">
                <v:path arrowok="t"/>
              </v:shape>
            </v:group>
            <v:group style="position:absolute;left:729;top:292;width:41;height:70" coordorigin="729,292" coordsize="41,70">
              <v:shape style="position:absolute;left:729;top:292;width:41;height:70" coordorigin="729,292" coordsize="41,70" path="m729,292l770,362e" filled="false" stroked="true" strokeweight="1.345pt" strokecolor="#3d3c3e">
                <v:path arrowok="t"/>
              </v:shape>
            </v:group>
            <v:group style="position:absolute;left:299;top:1855;width:70;height:41" coordorigin="299,1855" coordsize="70,41">
              <v:shape style="position:absolute;left:299;top:1855;width:70;height:41" coordorigin="299,1855" coordsize="70,41" path="m299,1896l368,1855e" filled="false" stroked="true" strokeweight="1.345pt" strokecolor="#3d3c3e">
                <v:path arrowok="t"/>
              </v:shape>
            </v:group>
            <v:group style="position:absolute;left:2252;top:731;width:70;height:41" coordorigin="2252,731" coordsize="70,41">
              <v:shape style="position:absolute;left:2252;top:731;width:70;height:41" coordorigin="2252,731" coordsize="70,41" path="m2252,772l2322,731e" filled="false" stroked="true" strokeweight="1.345pt" strokecolor="#3d3c3e">
                <v:path arrowok="t"/>
              </v:shape>
            </v:group>
            <v:group style="position:absolute;left:14;top:14;width:2596;height:2596" coordorigin="14,14" coordsize="2596,2596">
              <v:shape style="position:absolute;left:14;top:14;width:2596;height:2596" coordorigin="14,14" coordsize="2596,2596" path="m2609,1311l2607,1388,2601,1463,2590,1537,2575,1609,2556,1680,2534,1749,2507,1817,2477,1882,2444,1946,2407,2007,2367,2066,2324,2123,2278,2178,2229,2229,2178,2278,2123,2324,2066,2367,2007,2407,1946,2444,1882,2477,1817,2507,1749,2534,1680,2556,1609,2575,1537,2590,1463,2601,1388,2607,1311,2609,1235,2607,1160,2601,1086,2590,1014,2575,943,2556,874,2534,806,2507,741,2477,677,2444,616,2407,556,2367,500,2324,445,2278,394,2229,345,2178,299,2123,256,2066,216,2007,179,1946,145,1882,115,1817,89,1749,67,1680,48,1609,33,1537,22,1463,16,1388,14,1311,16,1235,22,1160,33,1086,48,1014,67,943,89,874,115,806,145,741,179,677,216,616,256,556,299,500,345,445,394,394,445,345,500,299,556,256,616,216,677,179,741,145,806,116,874,89,943,67,1014,48,1086,33,1160,22,1235,16,1311,14,1388,16,1463,22,1537,33,1609,48,1680,67,1749,89,1817,116,1882,145,1946,179,2007,216,2066,256,2123,299,2178,345,2229,394,2278,445,2324,500,2367,556,2407,616,2444,677,2477,741,2507,806,2534,874,2556,943,2575,1014,2590,1086,2601,1160,2607,1235,2609,1311xe" filled="false" stroked="true" strokeweight="1.345pt" strokecolor="#3d3c3e">
                <v:path arrowok="t"/>
              </v:shape>
            </v:group>
            <v:group style="position:absolute;left:1298;top:1071;width:391;height:235" coordorigin="1298,1071" coordsize="391,235">
              <v:shape style="position:absolute;left:1298;top:1071;width:391;height:235" coordorigin="1298,1071" coordsize="391,235" path="m1298,1305l1689,1071e" filled="false" stroked="true" strokeweight="2.69pt" strokecolor="#231f20">
                <v:path arrowok="t"/>
              </v:shape>
            </v:group>
            <v:group style="position:absolute;left:1627;top:1011;width:161;height:141" coordorigin="1627,1011" coordsize="161,141">
              <v:shape style="position:absolute;left:1627;top:1011;width:161;height:141" coordorigin="1627,1011" coordsize="161,141" path="m1788,1011l1627,1014,1710,1152,1788,1011xe" filled="true" fillcolor="#231f20" stroked="false">
                <v:path arrowok="t"/>
                <v:fill type="solid"/>
              </v:shape>
            </v:group>
            <v:group style="position:absolute;left:1296;top:643;width:2;height:666" coordorigin="1296,643" coordsize="2,666">
              <v:shape style="position:absolute;left:1296;top:643;width:2;height:666" coordorigin="1296,643" coordsize="0,666" path="m1296,1309l1296,643e" filled="false" stroked="true" strokeweight="3.188pt" strokecolor="#231f20">
                <v:path arrowok="t"/>
              </v:shape>
            </v:group>
            <v:group style="position:absolute;left:1200;top:506;width:191;height:166" coordorigin="1200,506" coordsize="191,166">
              <v:shape style="position:absolute;left:1200;top:506;width:191;height:166" coordorigin="1200,506" coordsize="191,166" path="m1295,506l1200,671,1391,671,1295,50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o horário de início dessa aula de</w:t>
      </w:r>
      <w:r>
        <w:rPr>
          <w:color w:val="231F20"/>
          <w:spacing w:val="-29"/>
        </w:rPr>
        <w:t> </w:t>
      </w:r>
      <w:r>
        <w:rPr>
          <w:color w:val="231F20"/>
        </w:rPr>
        <w:t>Rodrigo?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89pt;width:24.55pt;height:24.55pt;mso-position-horizontal-relative:page;mso-position-vertical-relative:paragraph;z-index:5800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58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 horas e 12</w:t>
      </w:r>
      <w:r>
        <w:rPr>
          <w:color w:val="231F20"/>
          <w:spacing w:val="-5"/>
        </w:rPr>
        <w:t> </w:t>
      </w:r>
      <w:r>
        <w:rPr>
          <w:color w:val="231F20"/>
        </w:rPr>
        <w:t>minutos.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584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</w:t>
      </w:r>
      <w:r>
        <w:rPr>
          <w:color w:val="231F20"/>
          <w:spacing w:val="-7"/>
        </w:rPr>
        <w:t> </w:t>
      </w:r>
      <w:r>
        <w:rPr>
          <w:color w:val="231F20"/>
        </w:rPr>
        <w:t>horas.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58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12 horas e 2</w:t>
      </w:r>
      <w:r>
        <w:rPr>
          <w:color w:val="231F20"/>
          <w:spacing w:val="-5"/>
        </w:rPr>
        <w:t> </w:t>
      </w:r>
      <w:r>
        <w:rPr>
          <w:color w:val="231F20"/>
        </w:rPr>
        <w:t>minutos.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594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099;top:425;width:8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5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M032012E4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109"/>
        <w:jc w:val="left"/>
      </w:pPr>
      <w:r>
        <w:rPr>
          <w:color w:val="231F20"/>
        </w:rPr>
        <w:t>Lílian foi ao mercado e comprou 8 pacotes de biscoito de chocolate e 3 pacotes de biscoito de</w:t>
      </w:r>
      <w:r>
        <w:rPr>
          <w:color w:val="231F20"/>
          <w:spacing w:val="49"/>
        </w:rPr>
        <w:t> </w:t>
      </w:r>
      <w:r>
        <w:rPr>
          <w:color w:val="231F20"/>
        </w:rPr>
        <w:t>morango.</w:t>
      </w:r>
      <w:r>
        <w:rPr/>
      </w:r>
    </w:p>
    <w:p>
      <w:pPr>
        <w:pStyle w:val="BodyText"/>
        <w:spacing w:line="240" w:lineRule="auto" w:before="3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pacotes de biscoito Lílian comprou, no total,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mercado?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596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5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59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9pt;width:24.55pt;height:24.55pt;mso-position-horizontal-relative:page;mso-position-vertical-relative:paragraph;z-index:60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60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21"/>
        </w:rPr>
        <w:t>11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11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19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Observe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5"/>
        </w:rPr>
        <w:t> </w:t>
      </w:r>
      <w:r>
        <w:rPr>
          <w:color w:val="231F20"/>
        </w:rPr>
        <w:t>tabela</w:t>
      </w:r>
      <w:r>
        <w:rPr>
          <w:color w:val="231F20"/>
          <w:spacing w:val="-26"/>
        </w:rPr>
        <w:t> </w:t>
      </w:r>
      <w:r>
        <w:rPr>
          <w:color w:val="231F20"/>
        </w:rPr>
        <w:t>abaixo</w:t>
      </w:r>
      <w:r>
        <w:rPr>
          <w:color w:val="231F20"/>
          <w:spacing w:val="-25"/>
        </w:rPr>
        <w:t> </w:t>
      </w:r>
      <w:r>
        <w:rPr>
          <w:color w:val="231F20"/>
        </w:rPr>
        <w:t>o</w:t>
      </w:r>
      <w:r>
        <w:rPr>
          <w:color w:val="231F20"/>
          <w:spacing w:val="-26"/>
        </w:rPr>
        <w:t> </w:t>
      </w:r>
      <w:r>
        <w:rPr>
          <w:color w:val="231F20"/>
        </w:rPr>
        <w:t>número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6"/>
        </w:rPr>
        <w:t> </w:t>
      </w:r>
      <w:r>
        <w:rPr>
          <w:color w:val="231F20"/>
        </w:rPr>
        <w:t>equipe</w:t>
      </w:r>
      <w:r>
        <w:rPr>
          <w:color w:val="231F20"/>
          <w:spacing w:val="-25"/>
        </w:rPr>
        <w:t> </w:t>
      </w:r>
      <w:r>
        <w:rPr>
          <w:color w:val="231F20"/>
        </w:rPr>
        <w:t>das</w:t>
      </w:r>
      <w:r>
        <w:rPr>
          <w:color w:val="231F20"/>
          <w:spacing w:val="-25"/>
        </w:rPr>
        <w:t> </w:t>
      </w:r>
      <w:r>
        <w:rPr>
          <w:color w:val="231F20"/>
        </w:rPr>
        <w:t>olimpíadas </w:t>
      </w:r>
      <w:r>
        <w:rPr>
          <w:color w:val="231F20"/>
        </w:rPr>
        <w:t>de uma</w:t>
      </w:r>
      <w:r>
        <w:rPr>
          <w:color w:val="231F20"/>
          <w:spacing w:val="-10"/>
        </w:rPr>
        <w:t> </w:t>
      </w:r>
      <w:r>
        <w:rPr>
          <w:color w:val="231F20"/>
        </w:rPr>
        <w:t>escola.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2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2586"/>
      </w:tblGrid>
      <w:tr>
        <w:trPr>
          <w:trHeight w:val="8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49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EQUIPE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97" w:lineRule="auto" w:before="49"/>
              <w:ind w:left="180" w:right="0" w:firstLine="251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NÚMERO DE </w:t>
            </w:r>
            <w:r>
              <w:rPr>
                <w:rFonts w:ascii="Arial" w:hAnsi="Arial"/>
                <w:b/>
                <w:color w:val="231F20"/>
                <w:spacing w:val="-5"/>
                <w:sz w:val="28"/>
              </w:rPr>
              <w:t>PARTICIPANTES</w:t>
            </w:r>
            <w:r>
              <w:rPr>
                <w:rFonts w:ascii="Arial" w:hAns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Azul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308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3"/>
                <w:sz w:val="28"/>
              </w:rPr>
              <w:t>Vermelha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318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Amarela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328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431" w:hRule="exact"/>
        </w:trPr>
        <w:tc>
          <w:tcPr>
            <w:tcW w:w="2586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0"/>
              <w:ind w:left="687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pacing w:val="-4"/>
                <w:sz w:val="28"/>
              </w:rPr>
              <w:t>Verde</w:t>
            </w:r>
            <w:r>
              <w:rPr>
                <w:rFonts w:ascii="Arial"/>
                <w:sz w:val="28"/>
              </w:rPr>
            </w:r>
          </w:p>
        </w:tc>
        <w:tc>
          <w:tcPr>
            <w:tcW w:w="25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80" w:right="683"/>
              <w:jc w:val="center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color w:val="231F20"/>
                <w:sz w:val="28"/>
              </w:rPr>
              <w:t>338</w:t>
            </w:r>
            <w:r>
              <w:rPr>
                <w:rFonts w:ascii="Arial"/>
                <w:sz w:val="2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essa tabela, a equipe que possui, no total, 328 participantes é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3pt;width:24.55pt;height:24.55pt;mso-position-horizontal-relative:page;mso-position-vertical-relative:paragraph;z-index:613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amarela.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7pt;width:24.55pt;height:24.55pt;mso-position-horizontal-relative:page;mso-position-vertical-relative:paragraph;z-index:61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azul.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59pt;width:24.55pt;height:24.55pt;mso-position-horizontal-relative:page;mso-position-vertical-relative:paragraph;z-index:61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verde.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8pt;width:24.55pt;height:24.55pt;mso-position-horizontal-relative:page;mso-position-vertical-relative:paragraph;z-index:62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vermelha.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2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4;top:425;width:85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16"/>
                        </w:rPr>
                        <w:t>M032011E4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Observe abaixo a fila de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carros.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51.875198pt;margin-top:16.720196pt;width:491.55pt;height:55.1pt;mso-position-horizontal-relative:page;mso-position-vertical-relative:paragraph;z-index:6304;mso-wrap-distance-left:0;mso-wrap-distance-right:0" coordorigin="1038,334" coordsize="9831,1102">
            <v:group style="position:absolute;left:1048;top:474;width:9811;height:2" coordorigin="1048,474" coordsize="9811,2">
              <v:shape style="position:absolute;left:1048;top:474;width:9811;height:2" coordorigin="1048,474" coordsize="9811,0" path="m1048,474l10858,474e" filled="false" stroked="true" strokeweight=".952pt" strokecolor="#231f20">
                <v:path arrowok="t"/>
              </v:shape>
            </v:group>
            <v:group style="position:absolute;left:1048;top:550;width:9811;height:2" coordorigin="1048,550" coordsize="9811,2">
              <v:shape style="position:absolute;left:1048;top:550;width:9811;height:2" coordorigin="1048,550" coordsize="9811,0" path="m1048,550l10858,550e" filled="false" stroked="true" strokeweight=".952pt" strokecolor="#231f20">
                <v:path arrowok="t"/>
              </v:shape>
            </v:group>
            <v:group style="position:absolute;left:2196;top:461;width:43;height:19" coordorigin="2196,461" coordsize="43,19">
              <v:shape style="position:absolute;left:2196;top:461;width:43;height:19" coordorigin="2196,461" coordsize="43,19" path="m2206,461l2238,480,2232,469,2220,462,2206,461xe" filled="true" fillcolor="#ffffff" stroked="false">
                <v:path arrowok="t"/>
                <v:fill type="solid"/>
              </v:shape>
            </v:group>
            <v:group style="position:absolute;left:1801;top:467;width:41;height:25" coordorigin="1801,467" coordsize="41,25">
              <v:shape style="position:absolute;left:1801;top:467;width:41;height:25" coordorigin="1801,467" coordsize="41,25" path="m1817,467l1805,475,1801,491,1811,489,1821,486,1831,483,1841,480,1831,468,1817,467xe" filled="true" fillcolor="#ffffff" stroked="false">
                <v:path arrowok="t"/>
                <v:fill type="solid"/>
              </v:shape>
            </v:group>
            <v:group style="position:absolute;left:1718;top:474;width:825;height:701" coordorigin="1718,474" coordsize="825,701">
              <v:shape style="position:absolute;left:1718;top:474;width:825;height:701" coordorigin="1718,474" coordsize="825,701" path="m2291,514l2041,514,2084,516,2122,519,2196,533,2254,557,2316,609,2359,680,2386,748,2401,817,2403,847,2399,878,2383,938,2345,1013,2315,1050,2337,1075,2354,1102,2367,1134,2372,1172,2386,1174,2400,1175,2415,1175,2428,1174,2422,1159,2418,1140,2416,1120,2416,1099,2417,1064,2434,1005,2499,977,2539,977,2540,975,2525,975,2501,974,2475,906,2470,880,2467,867,2466,856,2465,846,2466,831,2515,802,2513,799,2513,793,2512,790,2489,790,2467,787,2408,744,2371,669,2355,630,2346,609,2340,585,2343,564,2362,554,2306,520,2291,514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539,977l2499,977,2517,978,2524,978,2532,983,2537,981,2539,977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543,971l2525,975,2540,975,2543,971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512,789l2489,790,2512,790,2512,789xe" filled="true" fillcolor="#ffffff" stroked="false">
                <v:path arrowok="t"/>
                <v:fill type="solid"/>
              </v:shape>
              <v:shape style="position:absolute;left:1718;top:474;width:825;height:701" coordorigin="1718,474" coordsize="825,701" path="m2032,474l1904,484,1837,498,1776,517,1718,540,1727,545,1738,549,1746,556,1820,532,1906,522,1996,516,2041,514,2291,514,2239,497,2165,482,2086,475,2060,474,2032,474xe" filled="true" fillcolor="#ffffff" stroked="false">
                <v:path arrowok="t"/>
                <v:fill type="solid"/>
              </v:shape>
            </v:group>
            <v:group style="position:absolute;left:1595;top:531;width:449;height:497" coordorigin="1595,531" coordsize="449,497">
              <v:shape style="position:absolute;left:1595;top:531;width:449;height:497" coordorigin="1595,531" coordsize="449,497" path="m2044,1012l1665,1012,1678,1014,1706,1017,1736,1020,1767,1022,1826,1024,1886,1026,1918,1027,1982,1027,2014,1026,2044,1022,2044,1012xe" filled="true" fillcolor="#ffffff" stroked="false">
                <v:path arrowok="t"/>
                <v:fill type="solid"/>
              </v:shape>
              <v:shape style="position:absolute;left:1595;top:531;width:449;height:497" coordorigin="1595,531" coordsize="449,497" path="m1984,531l1961,533,1910,536,1884,539,1815,549,1755,571,1697,623,1661,674,1632,729,1612,789,1598,858,1595,906,1596,928,1598,951,1602,973,1607,995,1619,996,1629,1006,1652,1013,1665,1012,2044,1012,2042,973,2040,928,2038,892,1928,892,1898,888,1847,853,1853,842,1918,828,2033,828,2032,815,2032,809,1869,809,1828,808,1756,801,1683,783,1661,749,1665,727,1699,660,1751,606,1819,574,1919,564,1996,564,1994,556,1990,543,1984,531xe" filled="true" fillcolor="#ffffff" stroked="false">
                <v:path arrowok="t"/>
                <v:fill type="solid"/>
              </v:shape>
              <v:shape style="position:absolute;left:1595;top:531;width:449;height:497" coordorigin="1595,531" coordsize="449,497" path="m2033,828l1918,828,1928,828,1943,830,1996,855,1995,862,1983,881,1958,890,1928,892,2038,892,2038,880,2034,831,2033,828xe" filled="true" fillcolor="#ffffff" stroked="false">
                <v:path arrowok="t"/>
                <v:fill type="solid"/>
              </v:shape>
              <v:shape style="position:absolute;left:1595;top:531;width:449;height:497" coordorigin="1595,531" coordsize="449,497" path="m1996,564l1937,564,1954,566,1966,578,1992,652,2002,716,2002,737,2002,746,1973,801,1908,808,1869,809,2032,809,2032,796,2031,782,2029,766,2027,748,2025,735,2023,719,2021,703,2017,673,2013,645,2007,616,2001,586,1997,571,1996,564xe" filled="true" fillcolor="#ffffff" stroked="false">
                <v:path arrowok="t"/>
                <v:fill type="solid"/>
              </v:shape>
            </v:group>
            <v:group style="position:absolute;left:1534;top:550;width:197;height:203" coordorigin="1534,550" coordsize="197,203">
              <v:shape style="position:absolute;left:1534;top:550;width:197;height:203" coordorigin="1534,550" coordsize="197,203" path="m1698,550l1643,590,1590,644,1578,660,1565,677,1552,694,1541,712,1538,717,1534,724,1585,753,1599,753,1607,750,1629,697,1657,648,1691,604,1730,567,1723,558,1710,555,1698,550xe" filled="true" fillcolor="#ffffff" stroked="false">
                <v:path arrowok="t"/>
                <v:fill type="solid"/>
              </v:shape>
            </v:group>
            <v:group style="position:absolute;left:2356;top:565;width:151;height:209" coordorigin="2356,565" coordsize="151,209">
              <v:shape style="position:absolute;left:2356;top:565;width:151;height:209" coordorigin="2356,565" coordsize="151,209" path="m2370,565l2359,571,2357,575,2356,587,2361,602,2366,616,2371,627,2380,649,2411,718,2451,765,2488,774,2507,771,2468,672,2406,590,2399,583,2388,568,2370,565xe" filled="true" fillcolor="#ffffff" stroked="false">
                <v:path arrowok="t"/>
                <v:fill type="solid"/>
              </v:shape>
            </v:group>
            <v:group style="position:absolute;left:2065;top:576;width:265;height:215" coordorigin="2065,576" coordsize="265,215">
              <v:shape style="position:absolute;left:2065;top:576;width:265;height:215" coordorigin="2065,576" coordsize="265,215" path="m2086,576l2067,576,2065,605,2068,633,2072,660,2078,687,2081,700,2084,713,2108,774,2156,787,2170,788,2183,789,2195,789,2254,790,2290,788,2318,778,2330,756,2327,738,2318,719,2308,701,2299,687,2292,677,2237,618,2175,587,2106,576,2086,576xe" filled="true" fillcolor="#ffffff" stroked="false">
                <v:path arrowok="t"/>
                <v:fill type="solid"/>
              </v:shape>
            </v:group>
            <v:group style="position:absolute;left:1677;top:580;width:310;height:213" coordorigin="1677,580" coordsize="310,213">
              <v:shape style="position:absolute;left:1677;top:580;width:310;height:213" coordorigin="1677,580" coordsize="310,213" path="m1907,580l1827,588,1771,612,1764,618,1705,683,1677,744,1677,754,1742,784,1816,791,1865,793,1916,792,1969,787,1980,768,1985,745,1987,721,1985,698,1971,635,1949,581,1907,580xe" filled="true" fillcolor="#ffffff" stroked="false">
                <v:path arrowok="t"/>
                <v:fill type="solid"/>
              </v:shape>
            </v:group>
            <v:group style="position:absolute;left:2482;top:819;width:42;height:36" coordorigin="2482,819" coordsize="42,36">
              <v:shape style="position:absolute;left:2482;top:819;width:42;height:36" coordorigin="2482,819" coordsize="42,36" path="m2518,819l2502,820,2489,826,2482,837,2483,854,2493,854,2514,853,2523,853,2523,842,2519,829,2518,819xe" filled="true" fillcolor="#ffffff" stroked="false">
                <v:path arrowok="t"/>
                <v:fill type="solid"/>
              </v:shape>
            </v:group>
            <v:group style="position:absolute;left:1865;top:844;width:114;height:30" coordorigin="1865,844" coordsize="114,30">
              <v:shape style="position:absolute;left:1865;top:844;width:114;height:30" coordorigin="1865,844" coordsize="114,30" path="m1909,844l1902,845,1866,849,1865,864,1893,871,1898,872,1919,874,1942,874,1963,870,1978,861,1968,853,1953,849,1936,846,1909,844xe" filled="true" fillcolor="#ffffff" stroked="false">
                <v:path arrowok="t"/>
                <v:fill type="solid"/>
              </v:shape>
            </v:group>
            <v:group style="position:absolute;left:2217;top:846;width:117;height:36" coordorigin="2217,846" coordsize="117,36">
              <v:shape style="position:absolute;left:2217;top:846;width:117;height:36" coordorigin="2217,846" coordsize="117,36" path="m2261,846l2243,849,2228,855,2217,866,2222,873,2233,877,2242,879,2258,881,2274,881,2291,881,2306,879,2310,878,2333,873,2280,847,2261,846xe" filled="true" fillcolor="#ffffff" stroked="false">
                <v:path arrowok="t"/>
                <v:fill type="solid"/>
              </v:shape>
            </v:group>
            <v:group style="position:absolute;left:2484;top:867;width:50;height:41" coordorigin="2484,867" coordsize="50,41">
              <v:shape style="position:absolute;left:2484;top:867;width:50;height:41" coordorigin="2484,867" coordsize="50,41" path="m2527,867l2517,868,2507,869,2495,870,2484,871,2485,879,2488,895,2490,907,2500,908,2511,908,2522,907,2534,906,2532,891,2530,882,2527,867xe" filled="true" fillcolor="#ffffff" stroked="false">
                <v:path arrowok="t"/>
                <v:fill type="solid"/>
              </v:shape>
            </v:group>
            <v:group style="position:absolute;left:2494;top:921;width:43;height:37" coordorigin="2494,921" coordsize="43,37">
              <v:shape style="position:absolute;left:2494;top:921;width:43;height:37" coordorigin="2494,921" coordsize="43,37" path="m2535,921l2524,922,2505,923,2494,923,2496,935,2500,946,2507,955,2514,958,2525,958,2536,958,2535,946,2535,934,2535,921xe" filled="true" fillcolor="#ffffff" stroked="false">
                <v:path arrowok="t"/>
                <v:fill type="solid"/>
              </v:shape>
              <v:shape style="position:absolute;left:2430;top:994;width:111;height:177" type="#_x0000_t75" stroked="false">
                <v:imagedata r:id="rId179" o:title=""/>
              </v:shape>
            </v:group>
            <v:group style="position:absolute;left:1667;top:1028;width:382;height:60" coordorigin="1667,1028" coordsize="382,60">
              <v:shape style="position:absolute;left:1667;top:1028;width:382;height:60" coordorigin="1667,1028" coordsize="382,60" path="m1669,1028l1667,1028,1678,1037,1688,1048,1697,1060,1705,1073,1788,1083,1878,1088,1967,1086,2048,1075,2047,1065,2047,1053,2045,1043,2002,1043,1957,1043,1909,1041,1859,1040,1818,1040,1778,1039,1738,1037,1701,1034,1690,1033,1678,1029,1669,1028xe" filled="true" fillcolor="#ffffff" stroked="false">
                <v:path arrowok="t"/>
                <v:fill type="solid"/>
              </v:shape>
              <v:shape style="position:absolute;left:1667;top:1028;width:382;height:60" coordorigin="1667,1028" coordsize="382,60" path="m2045,1040l2002,1043,2045,1043,2045,1040xe" filled="true" fillcolor="#ffffff" stroked="false">
                <v:path arrowok="t"/>
                <v:fill type="solid"/>
              </v:shape>
              <v:shape style="position:absolute;left:2134;top:1096;width:123;height:131" type="#_x0000_t75" stroked="false">
                <v:imagedata r:id="rId180" o:title=""/>
              </v:shape>
              <v:shape style="position:absolute;left:1193;top:446;width:1364;height:884" type="#_x0000_t75" stroked="false">
                <v:imagedata r:id="rId181" o:title=""/>
              </v:shape>
              <v:shape style="position:absolute;left:2039;top:1008;width:316;height:306" type="#_x0000_t75" stroked="false">
                <v:imagedata r:id="rId182" o:title=""/>
              </v:shape>
            </v:group>
            <v:group style="position:absolute;left:1847;top:828;width:149;height:64" coordorigin="1847,828" coordsize="149,64">
              <v:shape style="position:absolute;left:1847;top:828;width:149;height:64" coordorigin="1847,828" coordsize="149,64" path="m1918,828l1853,842,1847,853,1851,867,1928,892,1958,890,1983,881,1987,874,1919,874,1898,872,1893,871,1865,864,1866,849,1902,845,1909,844,1989,844,1986,842,1975,837,1960,833,1943,830,1928,828,1918,828xe" filled="true" fillcolor="#231f20" stroked="false">
                <v:path arrowok="t"/>
                <v:fill type="solid"/>
              </v:shape>
              <v:shape style="position:absolute;left:1847;top:828;width:149;height:64" coordorigin="1847,828" coordsize="149,64" path="m1989,844l1909,844,1936,846,1953,849,1968,853,1978,861,1963,870,1942,874,1919,874,1987,874,1995,862,1996,855,1990,845,1989,844xe" filled="true" fillcolor="#231f20" stroked="false">
                <v:path arrowok="t"/>
                <v:fill type="solid"/>
              </v:shape>
            </v:group>
            <v:group style="position:absolute;left:2198;top:831;width:155;height:68" coordorigin="2198,831" coordsize="155,68">
              <v:shape style="position:absolute;left:2198;top:831;width:155;height:68" coordorigin="2198,831" coordsize="155,68" path="m2281,831l2254,831,2226,836,2205,847,2198,866,2213,885,2245,896,2283,899,2320,894,2335,888,2342,881,2274,881,2258,881,2242,879,2233,877,2222,873,2217,866,2228,855,2243,849,2261,846,2344,846,2331,842,2317,837,2300,834,2281,831xe" filled="true" fillcolor="#231f20" stroked="false">
                <v:path arrowok="t"/>
                <v:fill type="solid"/>
              </v:shape>
              <v:shape style="position:absolute;left:2198;top:831;width:155;height:68" coordorigin="2198,831" coordsize="155,68" path="m2344,846l2261,846,2280,847,2294,848,2313,852,2329,858,2334,867,2333,873,2310,878,2306,879,2291,881,2274,881,2342,881,2347,877,2352,863,2345,847,2344,846xe" filled="true" fillcolor="#231f20" stroked="false">
                <v:path arrowok="t"/>
                <v:fill type="solid"/>
              </v:shape>
              <v:shape style="position:absolute;left:1249;top:768;width:352;height:391" type="#_x0000_t75" stroked="false">
                <v:imagedata r:id="rId183" o:title=""/>
              </v:shape>
            </v:group>
            <v:group style="position:absolute;left:2003;top:531;width:384;height:531" coordorigin="2003,531" coordsize="384,531">
              <v:shape style="position:absolute;left:2003;top:531;width:384;height:531" coordorigin="2003,531" coordsize="384,531" path="m2055,531l2030,531,2003,531,2018,591,2030,655,2039,720,2048,789,2053,858,2054,875,2057,909,2058,926,2058,952,2058,1038,2059,1062,2114,1013,2169,990,2341,990,2348,977,2359,952,2368,927,2377,901,2378,899,2283,899,2245,896,2213,885,2198,866,2205,847,2226,836,2254,831,2386,831,2385,814,2384,807,2243,807,2210,806,2157,804,2140,802,2132,802,2122,801,2077,752,2059,680,2047,609,2046,591,2046,574,2073,558,2220,558,2210,553,2179,543,2146,537,2135,536,2114,534,2103,533,2082,531,2030,531,2081,531,2079,531,2055,531xe" filled="true" fillcolor="#ffffff" stroked="false">
                <v:path arrowok="t"/>
                <v:fill type="solid"/>
              </v:shape>
              <v:shape style="position:absolute;left:2003;top:531;width:384;height:531" coordorigin="2003,531" coordsize="384,531" path="m2341,990l2169,990,2180,990,2190,991,2257,1010,2303,1038,2320,1021,2335,1001,2341,990xe" filled="true" fillcolor="#ffffff" stroked="false">
                <v:path arrowok="t"/>
                <v:fill type="solid"/>
              </v:shape>
              <v:shape style="position:absolute;left:2003;top:531;width:384;height:531" coordorigin="2003,531" coordsize="384,531" path="m2386,831l2281,831,2300,834,2317,837,2331,842,2345,847,2352,863,2347,877,2335,888,2320,894,2283,899,2378,899,2384,873,2387,842,2387,840,2386,831xe" filled="true" fillcolor="#ffffff" stroked="false">
                <v:path arrowok="t"/>
                <v:fill type="solid"/>
              </v:shape>
              <v:shape style="position:absolute;left:2003;top:531;width:384;height:531" coordorigin="2003,531" coordsize="384,531" path="m2220,558l2073,558,2083,558,2095,560,2182,572,2238,599,2240,601,2241,601,2288,644,2321,695,2346,769,2344,781,2334,789,2327,796,2301,803,2273,806,2243,807,2384,807,2380,789,2372,764,2365,739,2360,728,2357,714,2347,690,2339,680,2337,668,2330,661,2295,609,2237,566,2220,558xe" filled="true" fillcolor="#ffffff" stroked="false">
                <v:path arrowok="t"/>
                <v:fill type="solid"/>
              </v:shape>
            </v:group>
            <v:group style="position:absolute;left:1407;top:1003;width:304;height:312" coordorigin="1407,1003" coordsize="304,312">
              <v:shape style="position:absolute;left:1407;top:1003;width:304;height:312" coordorigin="1407,1003" coordsize="304,312" path="m1556,1003l1493,1022,1438,1068,1408,1126,1407,1175,1423,1220,1483,1285,1547,1311,1552,1312,1559,1315,1565,1315,1574,1313,1586,1310,1597,1305,1607,1300,1618,1295,1673,1257,1681,1250,1691,1237,1554,1237,1547,1236,1494,1200,1483,1160,1487,1136,1497,1113,1515,1096,1538,1084,1563,1081,1690,1081,1688,1077,1625,1020,1567,1004,1556,1003xe" filled="true" fillcolor="#ffffff" stroked="false">
                <v:path arrowok="t"/>
                <v:fill type="solid"/>
              </v:shape>
              <v:shape style="position:absolute;left:1407;top:1003;width:304;height:312" coordorigin="1407,1003" coordsize="304,312" path="m1690,1081l1563,1081,1575,1081,1588,1082,1634,1137,1639,1159,1637,1176,1601,1226,1554,1237,1691,1237,1692,1235,1697,1221,1701,1209,1705,1195,1709,1180,1711,1163,1710,1145,1709,1135,1707,1125,1704,1114,1701,1104,1690,1081xe" filled="true" fillcolor="#ffffff" stroked="false">
                <v:path arrowok="t"/>
                <v:fill type="solid"/>
              </v:shape>
            </v:group>
            <v:group style="position:absolute;left:1249;top:1010;width:62;height:107" coordorigin="1249,1010" coordsize="62,107">
              <v:shape style="position:absolute;left:1249;top:1010;width:62;height:107" coordorigin="1249,1010" coordsize="62,107" path="m1271,1010l1259,1015,1252,1030,1249,1049,1249,1068,1253,1083,1259,1097,1268,1109,1277,1116,1298,1115,1306,1101,1285,1101,1277,1094,1270,1080,1266,1066,1265,1055,1265,1041,1269,1030,1276,1027,1298,1027,1294,1021,1284,1013,1271,1010xe" filled="true" fillcolor="#231f20" stroked="false">
                <v:path arrowok="t"/>
                <v:fill type="solid"/>
              </v:shape>
              <v:shape style="position:absolute;left:1249;top:1010;width:62;height:107" coordorigin="1249,1010" coordsize="62,107" path="m1298,1027l1276,1027,1279,1028,1284,1032,1285,1036,1289,1048,1293,1064,1295,1081,1293,1094,1285,1101,1306,1101,1308,1096,1310,1071,1307,1047,1301,1033,1298,1027xe" filled="true" fillcolor="#231f20" stroked="false">
                <v:path arrowok="t"/>
                <v:fill type="solid"/>
              </v:shape>
              <v:shape style="position:absolute;left:2118;top:1080;width:157;height:164" type="#_x0000_t75" stroked="false">
                <v:imagedata r:id="rId184" o:title=""/>
              </v:shape>
            </v:group>
            <v:group style="position:absolute;left:1714;top:1090;width:323;height:76" coordorigin="1714,1090" coordsize="323,76">
              <v:shape style="position:absolute;left:1714;top:1090;width:323;height:76" coordorigin="1714,1090" coordsize="323,76" path="m1717,1090l1716,1090,1715,1090,1714,1099,1727,1156,1793,1161,1859,1164,1926,1166,1993,1166,2003,1165,2011,1164,2022,1163,2023,1142,2026,1125,2031,1109,2033,1104,1878,1104,1796,1099,1718,1090,1716,1090,1715,1090,1717,1090,1717,1090xe" filled="true" fillcolor="#ffffff" stroked="false">
                <v:path arrowok="t"/>
                <v:fill type="solid"/>
              </v:shape>
              <v:shape style="position:absolute;left:1714;top:1090;width:323;height:76" coordorigin="1714,1090" coordsize="323,76" path="m2036,1094l1960,1102,1878,1104,2033,1104,2036,1094xe" filled="true" fillcolor="#ffffff" stroked="false">
                <v:path arrowok="t"/>
                <v:fill type="solid"/>
              </v:shape>
            </v:group>
            <v:group style="position:absolute;left:1208;top:978;width:160;height:176" coordorigin="1208,978" coordsize="160,176">
              <v:shape style="position:absolute;left:1208;top:978;width:160;height:176" coordorigin="1208,978" coordsize="160,176" path="m1233,980l1208,1046,1208,1078,1211,1108,1218,1136,1241,1148,1269,1153,1301,1154,1331,1153,1345,1136,1355,1116,1277,1116,1268,1109,1259,1097,1253,1083,1249,1068,1249,1049,1252,1030,1259,1015,1271,1010,1365,1010,1364,1004,1360,993,1347,987,1333,983,1319,981,1247,981,1233,980xe" filled="true" fillcolor="#ffffff" stroked="false">
                <v:path arrowok="t"/>
                <v:fill type="solid"/>
              </v:shape>
              <v:shape style="position:absolute;left:1208;top:978;width:160;height:176" coordorigin="1208,978" coordsize="160,176" path="m1365,1010l1271,1010,1284,1013,1294,1021,1301,1033,1307,1047,1310,1071,1308,1096,1298,1115,1277,1116,1355,1116,1367,1054,1367,1029,1366,1018,1365,1010xe" filled="true" fillcolor="#ffffff" stroked="false">
                <v:path arrowok="t"/>
                <v:fill type="solid"/>
              </v:shape>
              <v:shape style="position:absolute;left:1208;top:978;width:160;height:176" coordorigin="1208,978" coordsize="160,176" path="m1275,978l1269,979,1247,981,1319,981,1315,980,1298,979,1275,978xe" filled="true" fillcolor="#ffffff" stroked="false">
                <v:path arrowok="t"/>
                <v:fill type="solid"/>
              </v:shape>
            </v:group>
            <v:group style="position:absolute;left:1483;top:1081;width:156;height:156" coordorigin="1483,1081" coordsize="156,156">
              <v:shape style="position:absolute;left:1483;top:1081;width:156;height:156" coordorigin="1483,1081" coordsize="156,156" path="m1563,1081l1497,1113,1483,1160,1486,1182,1547,1236,1554,1237,1570,1236,1586,1233,1601,1226,1612,1219,1558,1219,1542,1216,1500,1168,1500,1151,1508,1128,1524,1111,1544,1100,1566,1096,1610,1096,1597,1087,1588,1082,1575,1081,1563,1081xe" filled="true" fillcolor="#231f20" stroked="false">
                <v:path arrowok="t"/>
                <v:fill type="solid"/>
              </v:shape>
              <v:shape style="position:absolute;left:1483;top:1081;width:156;height:156" coordorigin="1483,1081" coordsize="156,156" path="m1610,1096l1566,1096,1590,1103,1608,1119,1619,1142,1621,1168,1618,1180,1558,1219,1612,1219,1638,1159,1634,1137,1625,1116,1613,1098,1610,1096xe" filled="true" fillcolor="#231f20" stroked="false">
                <v:path arrowok="t"/>
                <v:fill type="solid"/>
              </v:shape>
              <v:shape style="position:absolute;left:3047;top:481;width:191;height:198" type="#_x0000_t75" stroked="false">
                <v:imagedata r:id="rId185" o:title=""/>
              </v:shape>
            </v:group>
            <v:group style="position:absolute;left:3397;top:769;width:167;height:62" coordorigin="3397,769" coordsize="167,62">
              <v:shape style="position:absolute;left:3397;top:769;width:167;height:62" coordorigin="3397,769" coordsize="167,62" path="m3479,769l3415,780,3397,797,3403,813,3421,823,3444,828,3466,830,3481,830,3495,830,3555,813,3485,813,3470,813,3420,800,3438,792,3461,788,3484,786,3557,786,3557,786,3500,769,3479,769xe" filled="true" fillcolor="#231f20" stroked="false">
                <v:path arrowok="t"/>
                <v:fill type="solid"/>
              </v:shape>
              <v:shape style="position:absolute;left:3397;top:769;width:167;height:62" coordorigin="3397,769" coordsize="167,62" path="m3557,786l3484,786,3507,787,3518,788,3532,790,3539,798,3531,804,3521,808,3510,810,3500,812,3485,813,3555,813,3556,813,3561,804,3563,796,3557,786xe" filled="true" fillcolor="#231f20" stroked="false">
                <v:path arrowok="t"/>
                <v:fill type="solid"/>
              </v:shape>
            </v:group>
            <v:group style="position:absolute;left:3420;top:786;width:119;height:27" coordorigin="3420,786" coordsize="119,27">
              <v:shape style="position:absolute;left:3420;top:786;width:119;height:27" coordorigin="3420,786" coordsize="119,27" path="m3484,786l3461,788,3438,792,3420,800,3425,806,3485,813,3500,812,3510,810,3521,808,3531,804,3539,798,3532,790,3518,788,3507,787,3484,786xe" filled="true" fillcolor="#ffffff" stroked="false">
                <v:path arrowok="t"/>
                <v:fill type="solid"/>
              </v:shape>
              <v:shape style="position:absolute;left:3014;top:1032;width:169;height:167" type="#_x0000_t75" stroked="false">
                <v:imagedata r:id="rId186" o:title=""/>
              </v:shape>
              <v:shape style="position:absolute;left:2700;top:440;width:1495;height:852" type="#_x0000_t75" stroked="false">
                <v:imagedata r:id="rId187" o:title=""/>
              </v:shape>
              <v:shape style="position:absolute;left:2718;top:931;width:169;height:184" type="#_x0000_t75" stroked="false">
                <v:imagedata r:id="rId188" o:title=""/>
              </v:shape>
            </v:group>
            <v:group style="position:absolute;left:3708;top:1020;width:175;height:178" coordorigin="3708,1020" coordsize="175,178">
              <v:shape style="position:absolute;left:3708;top:1020;width:175;height:178" coordorigin="3708,1020" coordsize="175,178" path="m3799,1020l3755,1026,3724,1052,3708,1090,3710,1134,3748,1190,3796,1197,3821,1191,3841,1181,3843,1179,3780,1179,3768,1177,3727,1125,3725,1103,3725,1093,3774,1038,3798,1037,3839,1037,3831,1031,3799,1020xe" filled="true" fillcolor="#231f20" stroked="false">
                <v:path arrowok="t"/>
                <v:fill type="solid"/>
              </v:shape>
              <v:shape style="position:absolute;left:3708;top:1020;width:175;height:178" coordorigin="3708,1020" coordsize="175,178" path="m3839,1037l3798,1037,3813,1042,3828,1051,3864,1113,3861,1129,3859,1137,3853,1142,3847,1149,3792,1179,3780,1179,3843,1179,3881,1127,3882,1116,3882,1106,3874,1073,3857,1049,3839,1037xe" filled="true" fillcolor="#231f20" stroked="false">
                <v:path arrowok="t"/>
                <v:fill type="solid"/>
              </v:shape>
              <v:shape style="position:absolute;left:6002;top:594;width:1172;height:738" type="#_x0000_t75" stroked="false">
                <v:imagedata r:id="rId189" o:title=""/>
              </v:shape>
              <v:shape style="position:absolute;left:6482;top:681;width:307;height:195" type="#_x0000_t75" stroked="false">
                <v:imagedata r:id="rId190" o:title=""/>
              </v:shape>
              <v:shape style="position:absolute;left:6229;top:645;width:206;height:233" type="#_x0000_t75" stroked="false">
                <v:imagedata r:id="rId191" o:title=""/>
              </v:shape>
            </v:group>
            <v:group style="position:absolute;left:6683;top:1026;width:376;height:163" coordorigin="6683,1026" coordsize="376,163">
              <v:shape style="position:absolute;left:6683;top:1026;width:376;height:163" coordorigin="6683,1026" coordsize="376,163" path="m7022,1042l6857,1042,6866,1043,6892,1048,6957,1086,7003,1158,7004,1188,7012,1188,7023,1188,7034,1187,7025,1171,7018,1151,7013,1129,7010,1106,7010,1101,7010,1086,7010,1083,7012,1067,7016,1051,7022,1042xe" filled="true" fillcolor="#ffffff" stroked="false">
                <v:path arrowok="t"/>
                <v:fill type="solid"/>
              </v:shape>
              <v:shape style="position:absolute;left:6683;top:1026;width:376;height:163" coordorigin="6683,1026" coordsize="376,163" path="m7007,1026l6906,1028,6819,1033,6755,1047,6717,1101,6696,1162,6692,1173,6686,1182,6685,1183,6683,1185,6684,1187,6694,1187,6705,1187,6713,1185,6728,1126,6779,1068,6840,1045,6857,1042,7022,1042,7025,1039,7032,1036,7042,1032,7053,1029,7057,1029,7058,1027,7007,1026xe" filled="true" fillcolor="#ffffff" stroked="false">
                <v:path arrowok="t"/>
                <v:fill type="solid"/>
              </v:shape>
              <v:shape style="position:absolute;left:6683;top:1026;width:376;height:163" coordorigin="6683,1026" coordsize="376,163" path="m7057,1029l7053,1029,7057,1030,7057,1029xe" filled="true" fillcolor="#ffffff" stroked="false">
                <v:path arrowok="t"/>
                <v:fill type="solid"/>
              </v:shape>
            </v:group>
            <v:group style="position:absolute;left:6175;top:1058;width:271;height:260" coordorigin="6175,1058" coordsize="271,260">
              <v:shape style="position:absolute;left:6175;top:1058;width:271;height:260" coordorigin="6175,1058" coordsize="271,260" path="m6345,1058l6241,1085,6178,1170,6176,1180,6176,1185,6189,1252,6238,1298,6260,1307,6272,1311,6310,1317,6345,1313,6377,1300,6403,1281,6415,1269,6422,1259,6319,1259,6300,1256,6284,1249,6271,1240,6264,1233,6257,1226,6253,1221,6245,1198,6246,1175,6287,1124,6315,1118,6321,1116,6420,1116,6413,1106,6392,1088,6369,1072,6345,1058xe" filled="true" fillcolor="#ffffff" stroked="false">
                <v:path arrowok="t"/>
                <v:fill type="solid"/>
              </v:shape>
              <v:shape style="position:absolute;left:6175;top:1058;width:271;height:260" coordorigin="6175,1058" coordsize="271,260" path="m6420,1116l6321,1116,6336,1120,6342,1123,6379,1175,6379,1188,6378,1200,6338,1257,6319,1259,6422,1259,6446,1198,6446,1173,6441,1149,6430,1128,6420,1116xe" filled="true" fillcolor="#ffffff" stroked="false">
                <v:path arrowok="t"/>
                <v:fill type="solid"/>
              </v:shape>
            </v:group>
            <v:group style="position:absolute;left:6729;top:1057;width:264;height:262" coordorigin="6729,1057" coordsize="264,262">
              <v:shape style="position:absolute;left:6729;top:1057;width:264;height:262" coordorigin="6729,1057" coordsize="264,262" path="m6852,1057l6788,1079,6745,1124,6729,1191,6732,1215,6739,1236,6748,1255,6760,1270,6764,1274,6768,1278,6816,1307,6827,1312,6840,1319,6853,1319,6866,1318,6930,1290,6965,1254,6861,1254,6846,1253,6821,1243,6801,1225,6791,1198,6794,1166,6798,1159,6802,1153,6970,1122,6960,1110,6912,1072,6899,1068,6883,1062,6873,1059,6863,1057,6852,1057xe" filled="true" fillcolor="#ffffff" stroked="false">
                <v:path arrowok="t"/>
                <v:fill type="solid"/>
              </v:shape>
              <v:shape style="position:absolute;left:6729;top:1057;width:264;height:262" coordorigin="6729,1057" coordsize="264,262" path="m6970,1122l6866,1122,6889,1130,6907,1147,6919,1168,6924,1191,6924,1193,6922,1205,6876,1251,6861,1254,6965,1254,6991,1193,6992,1184,6990,1167,6986,1151,6980,1137,6973,1126,6970,1122xe" filled="true" fillcolor="#ffffff" stroked="false">
                <v:path arrowok="t"/>
                <v:fill type="solid"/>
              </v:shape>
            </v:group>
            <v:group style="position:absolute;left:6245;top:1116;width:135;height:144" coordorigin="6245,1116" coordsize="135,144">
              <v:shape style="position:absolute;left:6245;top:1116;width:135;height:144" coordorigin="6245,1116" coordsize="135,144" path="m6321,1116l6315,1118,6300,1120,6287,1124,6246,1175,6245,1198,6253,1221,6257,1226,6264,1233,6271,1240,6284,1249,6300,1256,6318,1259,6338,1257,6350,1252,6357,1244,6320,1244,6305,1242,6291,1237,6280,1230,6277,1228,6275,1223,6269,1217,6266,1214,6264,1212,6260,1199,6259,1185,6261,1170,6310,1132,6354,1132,6354,1131,6342,1123,6336,1120,6321,1116xe" filled="true" fillcolor="#231f20" stroked="false">
                <v:path arrowok="t"/>
                <v:fill type="solid"/>
              </v:shape>
              <v:shape style="position:absolute;left:6245;top:1116;width:135;height:144" coordorigin="6245,1116" coordsize="135,144" path="m6354,1132l6310,1132,6328,1133,6342,1141,6354,1153,6364,1169,6365,1179,6365,1190,6334,1243,6320,1244,6357,1244,6379,1188,6379,1175,6375,1159,6365,1144,6354,1132xe" filled="true" fillcolor="#231f20" stroked="false">
                <v:path arrowok="t"/>
                <v:fill type="solid"/>
              </v:shape>
            </v:group>
            <v:group style="position:absolute;left:6791;top:1122;width:134;height:132" coordorigin="6791,1122" coordsize="134,132">
              <v:shape style="position:absolute;left:6791;top:1122;width:134;height:132" coordorigin="6791,1122" coordsize="134,132" path="m6866,1122l6805,1145,6802,1153,6798,1159,6794,1166,6791,1196,6791,1199,6801,1225,6821,1243,6846,1253,6861,1254,6876,1251,6889,1246,6899,1240,6900,1239,6854,1239,6843,1237,6804,1196,6805,1185,6810,1167,6819,1152,6832,1142,6848,1136,6896,1136,6889,1130,6866,1122xe" filled="true" fillcolor="#231f20" stroked="false">
                <v:path arrowok="t"/>
                <v:fill type="solid"/>
              </v:shape>
              <v:shape style="position:absolute;left:6791;top:1122;width:134;height:132" coordorigin="6791,1122" coordsize="134,132" path="m6896,1136l6848,1136,6869,1138,6888,1148,6902,1164,6909,1184,6908,1199,6854,1239,6900,1239,6909,1231,6917,1219,6922,1205,6924,1192,6919,1168,6907,1147,6896,1136xe" filled="true" fillcolor="#231f20" stroked="false">
                <v:path arrowok="t"/>
                <v:fill type="solid"/>
              </v:shape>
            </v:group>
            <v:group style="position:absolute;left:4406;top:334;width:1375;height:1014" coordorigin="4406,334" coordsize="1375,1014">
              <v:shape style="position:absolute;left:4406;top:334;width:1375;height:1014" coordorigin="4406,334" coordsize="1375,1014" path="m5207,1208l5189,1208,5215,1264,5258,1306,5317,1334,5386,1348,5464,1348,5513,1338,5527,1332,5446,1332,5365,1328,5293,1306,5239,1268,5224,1246,5209,1216,5207,1208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4514,1116l4495,1116,4501,1144,4510,1170,4524,1190,4545,1202,4572,1208,4671,1208,4697,1256,4738,1294,4790,1322,4849,1338,4941,1340,4988,1324,4892,1324,4825,1314,4764,1290,4715,1252,4683,1200,4682,1192,4574,1192,4548,1186,4534,1174,4520,1150,4513,1122,4514,1116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519,970l5420,970,5461,972,5499,980,5532,990,5585,1032,5620,1090,5632,1156,5621,1222,5584,1278,5522,1316,5446,1332,5527,1332,5597,1290,5636,1232,5641,1220,5647,1210,5682,1206,5703,1192,5649,1192,5646,1112,5619,1046,5573,998,5519,970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006,970l4922,970,4979,982,5028,1002,5063,1030,5093,1084,5101,1146,5091,1208,5063,1260,5017,1296,4958,1318,4892,1324,4988,1324,5018,1314,5075,1270,5110,1210,5128,1208,5207,1208,5202,1192,5118,1192,5120,1140,5114,1092,5098,1050,5074,1014,5013,972,5006,970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4934,950l4850,950,4773,970,4724,1002,4684,1052,4662,1114,4663,1186,4633,1190,4603,1192,4682,1192,4676,1132,4681,1104,4713,1038,4771,992,4862,970,5006,970,4934,950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440,952l5371,954,5307,972,5251,1006,5209,1054,5184,1114,5181,1190,5165,1190,5150,1192,5202,1192,5199,1182,5197,1142,5233,1050,5304,990,5358,976,5383,972,5420,970,5519,970,5512,966,5440,952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471,352l5292,352,5379,358,5466,370,5526,384,5579,416,5586,426,5594,438,5602,452,5623,486,5661,558,5701,648,5738,760,5746,820,5748,874,5746,926,5741,978,5733,1030,5724,1036,5703,1044,5694,1050,5687,1058,5681,1068,5677,1080,5676,1090,5679,1104,5688,1116,5700,1124,5712,1134,5705,1156,5694,1176,5677,1190,5649,1192,5703,1192,5705,1190,5719,1164,5728,1132,5759,1126,5768,1116,5726,1116,5710,1112,5698,1104,5691,1092,5692,1078,5699,1068,5708,1060,5720,1056,5771,1056,5766,1048,5751,1044,5752,1032,5757,982,5762,932,5765,882,5765,834,5760,786,5739,700,5703,606,5677,552,5648,498,5606,428,5524,366,5471,352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312,334l5227,334,5186,336,5088,346,5003,368,4943,424,4914,464,4906,474,4898,484,4887,494,4877,504,4867,516,4850,540,4835,566,4820,590,4789,640,4778,654,4762,662,4685,680,4604,700,4543,722,4506,772,4489,866,4484,954,4484,970,4485,1008,4454,1014,4429,1026,4411,1046,4406,1068,4416,1090,4438,1108,4466,1118,4495,1116,4514,1116,4516,1102,4518,1100,4467,1100,4436,1088,4422,1064,4425,1052,4433,1042,4445,1034,4459,1030,4481,1028,4516,1028,4513,1024,4503,1014,4501,984,4502,954,4502,950,4505,918,4508,880,4511,844,4522,780,4584,726,4650,708,4715,692,4733,688,4750,686,4767,682,4781,676,4796,664,4808,646,4819,622,4833,598,4859,558,4886,520,4914,486,4945,448,4961,430,4977,410,4994,394,5011,384,5034,376,5062,370,5092,366,5118,362,5205,354,5292,352,5471,352,5413,342,5354,336,5312,334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5771,1056l5720,1056,5748,1060,5763,1078,5761,1102,5741,1116,5768,1116,5776,1108,5781,1084,5773,1058,5771,1056xe" filled="true" fillcolor="#231f20" stroked="false">
                <v:path arrowok="t"/>
                <v:fill type="solid"/>
              </v:shape>
              <v:shape style="position:absolute;left:4406;top:334;width:1375;height:1014" coordorigin="4406,334" coordsize="1375,1014" path="m4516,1028l4481,1028,4501,1034,4514,1050,4516,1072,4499,1096,4467,1100,4518,1100,4522,1096,4528,1088,4533,1078,4535,1066,4531,1050,4523,1036,4516,1028xe" filled="true" fillcolor="#231f20" stroked="false">
                <v:path arrowok="t"/>
                <v:fill type="solid"/>
              </v:shape>
            </v:group>
            <v:group style="position:absolute;left:4501;top:352;width:1247;height:840" coordorigin="4501,352" coordsize="1247,840">
              <v:shape style="position:absolute;left:4501;top:352;width:1247;height:840" coordorigin="4501,352" coordsize="1247,840" path="m5292,352l5205,354,5118,362,5034,375,4977,410,4945,448,4914,485,4859,557,4819,622,4808,645,4796,663,4781,676,4767,681,4750,685,4715,691,4698,695,4617,716,4556,737,4515,810,4508,880,4505,917,4502,949,4502,953,4501,983,4503,1013,4513,1024,4523,1036,4531,1050,4535,1066,4533,1078,4528,1088,4522,1096,4516,1102,4513,1122,4520,1149,4534,1173,4548,1186,4574,1192,4603,1192,4633,1189,4663,1186,4662,1113,4684,1051,4724,1001,4850,949,5743,949,5746,926,5748,874,5747,830,5260,830,5229,825,5205,808,5191,782,5191,752,5221,750,5735,750,5732,737,5417,737,5391,737,5364,736,5341,735,5316,733,5306,731,5150,731,5058,728,4959,718,4887,701,4870,689,4876,648,4894,609,4917,572,4943,537,4964,506,5019,440,5082,413,5121,411,5151,409,5183,408,5572,408,5571,406,5497,376,5379,357,5292,352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743,949l4850,949,4934,950,5013,972,5074,1013,5098,1049,5114,1091,5120,1138,5118,1191,5135,1192,5150,1191,5165,1189,5181,1189,5184,1114,5209,1053,5251,1005,5307,972,5371,953,5440,951,5743,951,5743,949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743,951l5440,951,5512,965,5573,997,5619,1046,5646,1111,5649,1191,5677,1189,5694,1176,5705,1156,5712,1134,5700,1124,5688,1115,5679,1104,5676,1089,5677,1079,5681,1068,5687,1058,5694,1050,5703,1044,5714,1040,5724,1036,5733,1029,5741,977,5743,951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735,750l5221,750,5253,751,5285,753,5314,757,5315,784,5304,807,5284,823,5260,830,5747,830,5746,820,5738,760,5735,750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575,411l5343,411,5367,411,5411,415,5499,433,5550,471,5583,535,5597,568,5613,602,5628,637,5637,672,5636,710,5602,724,5560,731,5512,735,5417,737,5732,737,5701,647,5661,558,5623,484,5587,426,5579,415,5575,411xe" filled="true" fillcolor="#ffffff" stroked="false">
                <v:path arrowok="t"/>
                <v:fill type="solid"/>
              </v:shape>
              <v:shape style="position:absolute;left:4501;top:352;width:1247;height:840" coordorigin="4501,352" coordsize="1247,840" path="m5572,408l5183,408,5211,411,5231,422,5238,447,5238,488,5235,537,5233,566,5232,605,5230,681,5193,729,5150,731,5306,731,5294,729,5280,723,5270,698,5268,658,5270,612,5273,572,5272,506,5272,502,5272,484,5275,448,5343,411,5575,411,5572,408xe" filled="true" fillcolor="#ffffff" stroked="false">
                <v:path arrowok="t"/>
                <v:fill type="solid"/>
              </v:shape>
              <v:shape style="position:absolute;left:4870;top:408;width:768;height:422" type="#_x0000_t75" stroked="false">
                <v:imagedata r:id="rId192" o:title=""/>
              </v:shape>
            </v:group>
            <v:group style="position:absolute;left:4676;top:969;width:426;height:355" coordorigin="4676,969" coordsize="426,355">
              <v:shape style="position:absolute;left:4676;top:969;width:426;height:355" coordorigin="4676,969" coordsize="426,355" path="m4862,969l4771,991,4713,1037,4681,1104,4676,1131,4683,1199,4715,1252,4764,1290,4825,1314,4892,1323,4958,1317,5017,1296,5063,1259,5091,1208,5096,1178,4898,1178,4871,1172,4858,1152,4863,1128,4885,1113,4897,1110,4907,1109,5096,1109,5093,1083,5063,1029,5028,1001,4979,981,4922,969,4862,969xe" filled="true" fillcolor="#ffffff" stroked="false">
                <v:path arrowok="t"/>
                <v:fill type="solid"/>
              </v:shape>
              <v:shape style="position:absolute;left:4676;top:969;width:426;height:355" coordorigin="4676,969" coordsize="426,355" path="m5096,1109l4907,1109,4914,1113,4927,1128,4927,1149,4916,1169,4898,1178,5096,1178,5101,1146,5096,1109xe" filled="true" fillcolor="#ffffff" stroked="false">
                <v:path arrowok="t"/>
                <v:fill type="solid"/>
              </v:shape>
            </v:group>
            <v:group style="position:absolute;left:5197;top:969;width:436;height:362" coordorigin="5197,969" coordsize="436,362">
              <v:shape style="position:absolute;left:5197;top:969;width:436;height:362" coordorigin="5197,969" coordsize="436,362" path="m5420,969l5358,975,5266,1014,5208,1092,5197,1142,5199,1181,5224,1246,5293,1305,5365,1327,5446,1331,5522,1315,5584,1278,5621,1221,5626,1191,5432,1191,5405,1183,5396,1155,5397,1147,5400,1136,5419,1131,5433,1129,5627,1129,5620,1089,5585,1031,5532,990,5499,979,5460,972,5420,969xe" filled="true" fillcolor="#ffffff" stroked="false">
                <v:path arrowok="t"/>
                <v:fill type="solid"/>
              </v:shape>
              <v:shape style="position:absolute;left:5197;top:969;width:436;height:362" coordorigin="5197,969" coordsize="436,362" path="m5627,1129l5433,1129,5446,1131,5455,1137,5461,1147,5457,1179,5432,1191,5626,1191,5632,1155,5627,1129xe" filled="true" fillcolor="#ffffff" stroked="false">
                <v:path arrowok="t"/>
                <v:fill type="solid"/>
              </v:shape>
            </v:group>
            <v:group style="position:absolute;left:4422;top:1028;width:95;height:72" coordorigin="4422,1028" coordsize="95,72">
              <v:shape style="position:absolute;left:4422;top:1028;width:95;height:72" coordorigin="4422,1028" coordsize="95,72" path="m4481,1028l4425,1051,4422,1063,4436,1088,4467,1099,4499,1095,4516,1071,4514,1049,4501,1034,4481,1028xe" filled="true" fillcolor="#ffffff" stroked="false">
                <v:path arrowok="t"/>
                <v:fill type="solid"/>
              </v:shape>
            </v:group>
            <v:group style="position:absolute;left:5691;top:1055;width:72;height:61" coordorigin="5691,1055" coordsize="72,61">
              <v:shape style="position:absolute;left:5691;top:1055;width:72;height:61" coordorigin="5691,1055" coordsize="72,61" path="m5720,1055l5708,1060,5699,1067,5692,1078,5691,1092,5698,1104,5710,1112,5726,1116,5741,1115,5761,1101,5763,1078,5748,1058,5720,1055xe" filled="true" fillcolor="#ffffff" stroked="false">
                <v:path arrowok="t"/>
                <v:fill type="solid"/>
              </v:shape>
            </v:group>
            <v:group style="position:absolute;left:4858;top:1109;width:69;height:70" coordorigin="4858,1109" coordsize="69,70">
              <v:shape style="position:absolute;left:4858;top:1109;width:69;height:70" coordorigin="4858,1109" coordsize="69,70" path="m4907,1109l4897,1110,4885,1113,4863,1128,4858,1152,4871,1172,4898,1178,4916,1169,4920,1162,4895,1162,4880,1159,4872,1147,4875,1135,4885,1128,4898,1126,4925,1126,4914,1113,4907,1109xe" filled="true" fillcolor="#231f20" stroked="false">
                <v:path arrowok="t"/>
                <v:fill type="solid"/>
              </v:shape>
              <v:shape style="position:absolute;left:4858;top:1109;width:69;height:70" coordorigin="4858,1109" coordsize="69,70" path="m4925,1126l4898,1126,4911,1134,4908,1154,4895,1162,4920,1162,4927,1149,4927,1128,4925,1126xe" filled="true" fillcolor="#231f20" stroked="false">
                <v:path arrowok="t"/>
                <v:fill type="solid"/>
              </v:shape>
            </v:group>
            <v:group style="position:absolute;left:4872;top:1126;width:40;height:36" coordorigin="4872,1126" coordsize="40,36">
              <v:shape style="position:absolute;left:4872;top:1126;width:40;height:36" coordorigin="4872,1126" coordsize="40,36" path="m4898,1126l4885,1127,4875,1135,4872,1147,4880,1159,4895,1162,4908,1154,4911,1134,4898,1126xe" filled="true" fillcolor="#ffffff" stroked="false">
                <v:path arrowok="t"/>
                <v:fill type="solid"/>
              </v:shape>
            </v:group>
            <v:group style="position:absolute;left:5396;top:1129;width:66;height:63" coordorigin="5396,1129" coordsize="66,63">
              <v:shape style="position:absolute;left:5396;top:1129;width:66;height:63" coordorigin="5396,1129" coordsize="66,63" path="m5433,1129l5419,1131,5400,1136,5397,1147,5396,1155,5405,1183,5432,1191,5457,1179,5457,1178,5422,1178,5409,1170,5410,1155,5419,1146,5432,1144,5460,1144,5455,1137,5446,1131,5433,1129xe" filled="true" fillcolor="#231f20" stroked="false">
                <v:path arrowok="t"/>
                <v:fill type="solid"/>
              </v:shape>
              <v:shape style="position:absolute;left:5396;top:1129;width:66;height:63" coordorigin="5396,1129" coordsize="66,63" path="m5460,1144l5432,1144,5445,1149,5446,1164,5436,1175,5422,1178,5457,1178,5461,1147,5460,1144xe" filled="true" fillcolor="#231f20" stroked="false">
                <v:path arrowok="t"/>
                <v:fill type="solid"/>
              </v:shape>
            </v:group>
            <v:group style="position:absolute;left:5409;top:1144;width:38;height:34" coordorigin="5409,1144" coordsize="38,34">
              <v:shape style="position:absolute;left:5409;top:1144;width:38;height:34" coordorigin="5409,1144" coordsize="38,34" path="m5432,1144l5419,1146,5410,1155,5409,1170,5422,1178,5436,1175,5446,1164,5445,1149,5432,1144xe" filled="true" fillcolor="#ffffff" stroked="false">
                <v:path arrowok="t"/>
                <v:fill type="solid"/>
              </v:shape>
              <v:shape style="position:absolute;left:7400;top:567;width:1404;height:756" type="#_x0000_t75" stroked="false">
                <v:imagedata r:id="rId193" o:title=""/>
              </v:shape>
              <v:shape style="position:absolute;left:7798;top:655;width:384;height:237" type="#_x0000_t75" stroked="false">
                <v:imagedata r:id="rId194" o:title=""/>
              </v:shape>
              <v:shape style="position:absolute;left:8128;top:745;width:654;height:175" type="#_x0000_t75" stroked="false">
                <v:imagedata r:id="rId195" o:title=""/>
              </v:shape>
            </v:group>
            <v:group style="position:absolute;left:7507;top:798;width:583;height:185" coordorigin="7507,798" coordsize="583,185">
              <v:shape style="position:absolute;left:7507;top:798;width:583;height:185" coordorigin="7507,798" coordsize="583,185" path="m7739,798l7680,806,7619,817,7561,833,7507,856,7575,875,7645,900,7714,927,7780,951,7829,970,7855,979,7875,983,7893,979,7910,970,7928,959,7946,950,7957,946,7972,946,7976,938,8003,937,8031,932,8061,927,8090,923,8082,912,8068,910,8056,905,8006,887,7956,870,7854,836,7827,825,7797,811,7767,800,7739,798xe" filled="true" fillcolor="#ffffff" stroked="false">
                <v:path arrowok="t"/>
                <v:fill type="solid"/>
              </v:shape>
              <v:shape style="position:absolute;left:7507;top:798;width:583;height:185" coordorigin="7507,798" coordsize="583,185" path="m7972,946l7957,946,7969,951,7972,946xe" filled="true" fillcolor="#ffffff" stroked="false">
                <v:path arrowok="t"/>
                <v:fill type="solid"/>
              </v:shape>
              <v:shape style="position:absolute;left:8154;top:913;width:632;height:150" type="#_x0000_t75" stroked="false">
                <v:imagedata r:id="rId196" o:title=""/>
              </v:shape>
            </v:group>
            <v:group style="position:absolute;left:7462;top:860;width:407;height:223" coordorigin="7462,860" coordsize="407,223">
              <v:shape style="position:absolute;left:7462;top:860;width:407;height:223" coordorigin="7462,860" coordsize="407,223" path="m7462,947l7532,974,7675,1025,7743,1052,7765,1061,7788,1071,7811,1078,7835,1083,7816,1074,7795,1067,7776,1059,7761,1047,7761,1026,7721,1026,7704,1023,7686,1017,7668,1010,7649,1003,7612,989,7594,981,7578,974,7567,974,7568,971,7543,971,7523,967,7481,950,7462,94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04,964l7570,964,7609,978,7647,993,7685,1010,7721,1026,7761,1026,7761,1022,7736,1022,7694,1004,7626,974,7612,967,7604,964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866,995l7771,995,7793,1001,7835,1016,7857,1022,7862,1013,7863,999,7866,995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19,947l7577,947,7610,958,7641,971,7671,986,7700,1001,7709,1005,7720,1009,7729,1014,7736,1022,7761,1022,7760,1017,7763,1004,7767,999,7750,999,7709,984,7666,966,7621,948,7619,94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89,927l7584,927,7617,939,7649,951,7681,965,7713,978,7734,986,7743,991,7750,999,7767,999,7771,995,7866,995,7869,991,7802,967,7744,947,7689,92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574,972l7567,974,7578,974,7574,972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492,860l7487,869,7481,877,7478,889,7499,897,7521,903,7541,911,7558,922,7556,933,7554,947,7554,948,7550,961,7543,971,7568,971,7570,964,7604,964,7571,949,7571,947,7618,947,7578,929,7579,926,7688,926,7645,911,7569,885,7492,860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18,947l7571,947,7575,947,7577,947,7619,947,7618,947xe" filled="true" fillcolor="#ffffff" stroked="false">
                <v:path arrowok="t"/>
                <v:fill type="solid"/>
              </v:shape>
              <v:shape style="position:absolute;left:7462;top:860;width:407;height:223" coordorigin="7462,860" coordsize="407,223" path="m7688,926l7579,926,7582,927,7584,927,7689,927,7688,926xe" filled="true" fillcolor="#ffffff" stroked="false">
                <v:path arrowok="t"/>
                <v:fill type="solid"/>
              </v:shape>
              <v:shape style="position:absolute;left:7879;top:930;width:744;height:153" type="#_x0000_t75" stroked="false">
                <v:imagedata r:id="rId197" o:title=""/>
              </v:shape>
              <v:shape style="position:absolute;left:7412;top:897;width:1376;height:413" type="#_x0000_t75" stroked="false">
                <v:imagedata r:id="rId198" o:title=""/>
              </v:shape>
              <v:shape style="position:absolute;left:9000;top:584;width:1664;height:690" type="#_x0000_t75" stroked="false">
                <v:imagedata r:id="rId199" o:title=""/>
              </v:shape>
              <v:shape style="position:absolute;left:9035;top:717;width:231;height:134" type="#_x0000_t75" stroked="false">
                <v:imagedata r:id="rId200" o:title=""/>
              </v:shape>
              <v:shape style="position:absolute;left:9249;top:601;width:1405;height:502" type="#_x0000_t75" stroked="false">
                <v:imagedata r:id="rId201" o:title=""/>
              </v:shape>
              <v:shape style="position:absolute;left:10329;top:657;width:303;height:135" type="#_x0000_t75" stroked="false">
                <v:imagedata r:id="rId202" o:title=""/>
              </v:shape>
              <v:shape style="position:absolute;left:8998;top:580;width:1668;height:697" type="#_x0000_t75" stroked="false">
                <v:imagedata r:id="rId203" o:title=""/>
              </v:shape>
              <v:shape style="position:absolute;left:9057;top:990;width:117;height:104" type="#_x0000_t75" stroked="false">
                <v:imagedata r:id="rId204" o:title=""/>
              </v:shape>
            </v:group>
            <v:group style="position:absolute;left:9060;top:1103;width:416;height:167" coordorigin="9060,1103" coordsize="416,167">
              <v:shape style="position:absolute;left:9060;top:1103;width:416;height:167" coordorigin="9060,1103" coordsize="416,167" path="m9271,1240l9271,1242,9308,1245,9381,1254,9417,1256,9422,1269,9447,1261,9448,1257,9461,1257,9459,1255,9464,1255,9467,1251,9466,1250,9468,1250,9472,1246,9463,1240,9273,1240,9271,1240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1,1257l9448,1257,9452,1260,9466,1263,9465,1261,9462,1261,9463,1259,9461,125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5,1261l9462,1261,9465,1261,9465,126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4,1255l9459,1255,9464,1255,9463,1259,9465,1261,9468,1261,9467,1255,9464,125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76,1245l9467,1252,9470,1258,9476,1255,9476,124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7,1252l9464,1255,9467,1255,9467,1252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7,1251l9467,1252,9467,1252,9467,125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8,1250l9466,1250,9467,1251,9468,1250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60,1237l9274,1237,9273,1240,9463,1240,9460,123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340,1222l9214,1222,9212,1227,9215,1229,9216,1232,9231,1233,9245,1236,9259,1239,9274,1237,9460,1237,9452,1232,9448,1229,9373,1229,9358,1224,9356,1223,9341,1223,9340,1222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03,1225l9400,1225,9396,1226,9391,1229,9373,1229,9448,1229,9447,1228,9404,1228,9403,122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432,1217l9426,1223,9417,1226,9404,1228,9447,1228,9442,1225,9432,121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09,1209l9191,1209,9189,1214,9193,1214,9194,1218,9203,1220,9209,1224,9214,1222,9340,1222,9339,1220,9335,1218,9335,1218,9232,1218,9223,1218,9217,1216,9217,1212,9212,1209,9209,1209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343,1221l9341,1223,9356,1223,9349,1223,9343,122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351,1221l9349,1223,9356,1223,9351,1221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67,1205l9262,1207,9252,1211,9242,1215,9232,1218,9335,1218,9331,1217,9318,1216,9304,1213,9291,1208,9273,1208,9267,1205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9,1188l9160,1188,9161,1193,9176,1194,9181,1209,9191,1209,9209,1209,9205,1205,9204,1200,9201,1198,9196,1198,9193,1196,9193,1192,9186,1188,9179,1188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12,1208l9209,1209,9212,1209,9212,1208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78,1204l9273,1208,9291,1208,9278,1204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200,1197l9196,1198,9201,1198,9200,119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8,1183l9148,1183,9151,1183,9152,1189,9160,1188,9179,1188,9178,1183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86,1188l9179,1188,9186,1188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065,1103l9060,1108,9060,1114,9071,1120,9076,1130,9090,1133,9103,1148,9118,1159,9132,1171,9144,1184,9148,1185,9148,1183,9178,1183,9177,1181,9175,1180,9169,1180,9164,1176,9162,1172,9156,1167,9152,1167,9146,1162,9143,1156,9138,1154,9135,1153,9134,1150,9128,1150,9121,1141,9111,1133,9102,1127,9094,1118,9086,1117,9080,1111,9076,1104,9065,1103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3,1180l9169,1180,9175,1180,9173,1180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72,1179l9173,1180,9174,1180,9172,1179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56,1167l9152,1167,9156,1167,9156,1167xe" filled="true" fillcolor="#ffffff" stroked="false">
                <v:path arrowok="t"/>
                <v:fill type="solid"/>
              </v:shape>
              <v:shape style="position:absolute;left:9060;top:1103;width:416;height:167" coordorigin="9060,1103" coordsize="416,167" path="m9134,1145l9128,1150,9134,1150,9134,1145xe" filled="true" fillcolor="#ffffff" stroked="false">
                <v:path arrowok="t"/>
                <v:fill type="solid"/>
              </v:shape>
            </v:group>
            <v:group style="position:absolute;left:9060;top:1103;width:416;height:167" coordorigin="9060,1103" coordsize="416,167">
              <v:shape style="position:absolute;left:9060;top:1103;width:416;height:167" coordorigin="9060,1103" coordsize="416,167" path="m9476,1255l9470,1258,9466,1250,9468,1261,9462,1261,9464,1255,9459,1255,9466,1263,9452,1260,9448,1257,9447,1261,9422,1269,9417,1256,9381,1254,9344,1249,9308,1245,9271,1242,9271,1240,9273,1240,9274,1237,9259,1239,9245,1236,9231,1233,9216,1232,9215,1229,9212,1227,9214,1222,9209,1224,9203,1220,9194,1218,9193,1214,9189,1214,9191,1209,9181,1209,9176,1194,9161,1193,9160,1188,9152,1189,9151,1183,9148,1183,9148,1185,9144,1184,9132,1171,9118,1159,9103,1148,9090,1133,9076,1130,9071,1120,9060,1114,9060,1108,9062,1105,9065,1103,9076,1104,9080,1111,9086,1117,9088,1117,9091,1118,9094,1118,9102,1127,9111,1133,9121,1141,9128,1150,9134,1145,9135,1153,9138,1154,9143,1156,9146,1162,9150,1166,9152,1167,9156,1167,9155,1167,9162,1172,9164,1176,9169,1180,9174,1180,9172,1179,9177,1181,9179,1188,9186,1188,9192,1192,9193,1192,9193,1196,9194,1197,9196,1198,9200,1197,9201,1198,9204,1200,9205,1205,9207,1207,9209,1209,9212,1208,9213,1210,9217,1212,9217,1216,9223,1218,9232,1218,9242,1215,9252,1211,9262,1207,9267,1205,9273,1208,9278,1204,9290,1208,9304,1213,9318,1216,9331,1217,9335,1218,9339,1220,9341,1223,9343,1221,9349,1223,9351,1221,9358,1224,9373,1229,9386,1229,9391,1229,9396,1226,9400,1225,9403,1225,9404,1228,9407,1228,9417,1226,9426,1223,9432,1217,9442,1225,9452,1232,9462,1239,9472,1246,9464,1255,9476,1245,9476,1255xe" filled="false" stroked="true" strokeweight=".238pt" strokecolor="#231f20">
                <v:path arrowok="t"/>
              </v:shape>
            </v:group>
            <v:group style="position:absolute;left:1048;top:1350;width:9811;height:2" coordorigin="1048,1350" coordsize="9811,2">
              <v:shape style="position:absolute;left:1048;top:1350;width:9811;height:2" coordorigin="1048,1350" coordsize="9811,0" path="m1048,1350l10858,1350e" filled="false" stroked="true" strokeweight=".952pt" strokecolor="#231f20">
                <v:path arrowok="t"/>
              </v:shape>
            </v:group>
            <v:group style="position:absolute;left:1048;top:1426;width:9811;height:2" coordorigin="1048,1426" coordsize="9811,2">
              <v:shape style="position:absolute;left:1048;top:1426;width:9811;height:2" coordorigin="1048,1426" coordsize="9811,0" path="m1048,1426l10858,1426e" filled="false" stroked="true" strokeweight=".952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carro que está em segundo lugar nessa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fila?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8.688999pt;margin-top:24.910173pt;width:24.55pt;height:24.55pt;mso-position-horizontal-relative:page;mso-position-vertical-relative:paragraph;z-index:6328;mso-wrap-distance-left:0;mso-wrap-distance-right:0" coordorigin="974,498" coordsize="491,491">
            <v:shape style="position:absolute;left:974;top:498;width:491;height:491" coordorigin="974,498" coordsize="491,491" path="m974,988l1464,988,1464,498,974,498,974,988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481026pt;margin-top:13.832798pt;width:71.6pt;height:46.4pt;mso-position-horizontal-relative:page;mso-position-vertical-relative:paragraph;z-index:6352;mso-wrap-distance-left:0;mso-wrap-distance-right:0" coordorigin="1670,277" coordsize="1432,928">
            <v:shape style="position:absolute;left:1670;top:277;width:1432;height:928" type="#_x0000_t75" stroked="false">
              <v:imagedata r:id="rId205" o:title=""/>
            </v:shape>
            <v:shape style="position:absolute;left:2558;top:866;width:332;height:321" type="#_x0000_t75" stroked="false">
              <v:imagedata r:id="rId206" o:title=""/>
            </v:shape>
            <v:group style="position:absolute;left:2356;top:678;width:156;height:67" coordorigin="2356,678" coordsize="156,67">
              <v:shape style="position:absolute;left:2356;top:678;width:156;height:67" coordorigin="2356,678" coordsize="156,67" path="m2430,678l2362,692,2356,704,2360,719,2441,744,2473,743,2499,733,2503,726,2431,726,2410,723,2404,722,2375,716,2376,700,2414,696,2421,695,2505,695,2502,692,2490,687,2474,683,2457,680,2441,678,2430,678xe" filled="true" fillcolor="#231f20" stroked="false">
                <v:path arrowok="t"/>
                <v:fill type="solid"/>
              </v:shape>
              <v:shape style="position:absolute;left:2356;top:678;width:156;height:67" coordorigin="2356,678" coordsize="156,67" path="m2505,695l2421,695,2449,697,2468,699,2483,704,2494,712,2478,722,2455,726,2431,726,2503,726,2511,713,2512,705,2506,696,2505,695xe" filled="true" fillcolor="#231f20" stroked="false">
                <v:path arrowok="t"/>
                <v:fill type="solid"/>
              </v:shape>
            </v:group>
            <v:group style="position:absolute;left:2725;top:681;width:162;height:71" coordorigin="2725,681" coordsize="162,71">
              <v:shape style="position:absolute;left:2725;top:681;width:162;height:71" coordorigin="2725,681" coordsize="162,71" path="m2811,681l2783,681,2754,686,2732,698,2725,717,2740,737,2774,749,2814,752,2852,747,2868,740,2876,734,2805,734,2787,733,2771,731,2761,729,2749,724,2745,717,2756,706,2772,699,2790,697,2878,697,2864,692,2849,687,2831,683,2811,681xe" filled="true" fillcolor="#231f20" stroked="false">
                <v:path arrowok="t"/>
                <v:fill type="solid"/>
              </v:shape>
              <v:shape style="position:absolute;left:2725;top:681;width:162;height:71" coordorigin="2725,681" coordsize="162,71" path="m2878,697l2790,697,2810,697,2825,699,2845,703,2862,709,2868,718,2866,725,2842,730,2838,731,2822,733,2805,734,2876,734,2881,729,2886,714,2878,697,2878,697xe" filled="true" fillcolor="#231f20" stroked="false">
                <v:path arrowok="t"/>
                <v:fill type="solid"/>
              </v:shape>
            </v:group>
            <v:group style="position:absolute;left:1728;top:614;width:371;height:411" coordorigin="1728,614" coordsize="371,411">
              <v:shape style="position:absolute;left:1728;top:614;width:371;height:411" coordorigin="1728,614" coordsize="371,411" path="m2081,818l1799,818,1804,824,1822,824,1829,827,1837,830,1844,834,1851,836,1863,854,1868,875,1869,898,1868,923,1865,950,1858,977,1849,1002,1836,1022,1847,1024,1862,1024,1875,1023,1877,984,1889,951,1930,900,1979,864,2043,843,2055,843,2086,843,2081,818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2086,843l2055,843,2066,844,2077,846,2087,847,2086,843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2081,817l1748,817,1764,817,1779,819,1797,821,1799,821,1800,820,1799,818,2081,818,2081,817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1738,765l1734,766,1731,778,1729,791,1728,804,1728,817,2081,817,2080,809,1793,809,1770,804,1751,789,1744,768,1740,768,1738,765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2063,614l1993,624,1922,648,1864,691,1825,758,1815,800,1793,809,2080,809,2077,792,2077,730,2085,670,2098,617,2063,614xe" filled="true" fillcolor="#ffffff" stroked="false">
                <v:path arrowok="t"/>
                <v:fill type="solid"/>
              </v:shape>
              <v:shape style="position:absolute;left:1728;top:614;width:371;height:411" coordorigin="1728,614" coordsize="371,411" path="m1744,767l1740,768,1744,768,1744,767xe" filled="true" fillcolor="#ffffff" stroked="false">
                <v:path arrowok="t"/>
                <v:fill type="solid"/>
              </v:shape>
            </v:group>
            <v:group style="position:absolute;left:2520;top:366;width:403;height:558" coordorigin="2520,366" coordsize="403,558">
              <v:shape style="position:absolute;left:2520;top:366;width:403;height:558" coordorigin="2520,366" coordsize="403,558" path="m2574,366l2547,366,2520,366,2536,429,2548,495,2558,565,2566,636,2572,709,2573,726,2576,762,2577,780,2578,807,2578,898,2578,923,2636,872,2694,847,2874,847,2881,834,2893,807,2903,781,2912,754,2913,752,2814,752,2774,749,2740,737,2725,717,2732,698,2754,686,2783,681,2922,681,2921,663,2919,655,2771,655,2736,654,2681,652,2664,651,2655,650,2644,649,2597,597,2578,522,2568,461,2564,429,2565,411,2593,394,2747,394,2737,389,2705,379,2670,372,2659,371,2636,369,2625,368,2603,366,2547,366,2601,366,2600,366,2574,366xe" filled="true" fillcolor="#ffffff" stroked="false">
                <v:path arrowok="t"/>
                <v:fill type="solid"/>
              </v:shape>
              <v:shape style="position:absolute;left:2520;top:366;width:403;height:558" coordorigin="2520,366" coordsize="403,558" path="m2874,847l2694,847,2705,848,2716,849,2786,868,2835,898,2853,881,2868,859,2874,847xe" filled="true" fillcolor="#ffffff" stroked="false">
                <v:path arrowok="t"/>
                <v:fill type="solid"/>
              </v:shape>
              <v:shape style="position:absolute;left:2520;top:366;width:403;height:558" coordorigin="2520,366" coordsize="403,558" path="m2922,681l2811,681,2831,683,2849,687,2864,692,2878,697,2886,714,2881,729,2868,740,2852,747,2814,752,2913,752,2920,724,2923,692,2923,690,2922,681xe" filled="true" fillcolor="#ffffff" stroked="false">
                <v:path arrowok="t"/>
                <v:fill type="solid"/>
              </v:shape>
              <v:shape style="position:absolute;left:2520;top:366;width:403;height:558" coordorigin="2520,366" coordsize="403,558" path="m2747,394l2593,394,2604,394,2616,396,2707,409,2767,437,2768,439,2770,439,2818,485,2854,538,2879,593,2879,615,2877,628,2868,636,2859,643,2833,651,2804,655,2771,655,2919,655,2915,636,2907,610,2899,584,2896,575,2893,564,2889,554,2886,545,2881,532,2873,522,2870,510,2863,502,2858,492,2853,484,2810,432,2766,402,2747,394xe" filled="true" fillcolor="#ffffff" stroked="false">
                <v:path arrowok="t"/>
                <v:fill type="solid"/>
              </v:shape>
            </v:group>
            <v:group style="position:absolute;left:1894;top:862;width:319;height:327" coordorigin="1894,862" coordsize="319,327">
              <v:shape style="position:absolute;left:1894;top:862;width:319;height:327" coordorigin="1894,862" coordsize="319,327" path="m2051,862l1984,882,1927,929,1895,990,1894,1042,1911,1089,1973,1157,2041,1185,2046,1186,2053,1188,2060,1188,2070,1187,2081,1183,2093,1178,2104,1173,2115,1168,2173,1127,2182,1120,2186,1115,2191,1106,2048,1106,2041,1106,1986,1068,1974,1026,1978,1001,1989,977,2007,958,2031,946,2058,943,2191,943,2189,938,2122,879,2061,862,2051,862xe" filled="true" fillcolor="#ffffff" stroked="false">
                <v:path arrowok="t"/>
                <v:fill type="solid"/>
              </v:shape>
              <v:shape style="position:absolute;left:1894;top:862;width:319;height:327" coordorigin="1894,862" coordsize="319,327" path="m2191,943l2058,943,2071,943,2084,944,2133,1002,2137,1025,2136,1043,2097,1096,2048,1106,2191,1106,2211,1046,2213,1029,2212,1010,2211,1000,2209,989,2206,978,2202,967,2191,943xe" filled="true" fillcolor="#ffffff" stroked="false">
                <v:path arrowok="t"/>
                <v:fill type="solid"/>
              </v:shape>
            </v:group>
            <v:group style="position:absolute;left:1728;top:868;width:65;height:112" coordorigin="1728,868" coordsize="65,112">
              <v:shape style="position:absolute;left:1728;top:868;width:65;height:112" coordorigin="1728,868" coordsize="65,112" path="m1751,868l1738,874,1731,889,1728,909,1728,929,1732,945,1739,960,1748,973,1758,980,1780,978,1788,964,1766,964,1758,956,1750,942,1746,927,1745,915,1745,901,1749,890,1757,886,1779,886,1775,880,1764,871,1751,868xe" filled="true" fillcolor="#231f20" stroked="false">
                <v:path arrowok="t"/>
                <v:fill type="solid"/>
              </v:shape>
              <v:shape style="position:absolute;left:1728;top:868;width:65;height:112" coordorigin="1728,868" coordsize="65,112" path="m1779,886l1757,886,1760,887,1764,892,1766,895,1770,908,1774,925,1776,943,1774,956,1766,964,1788,964,1790,959,1792,932,1789,907,1783,892,1779,886xe" filled="true" fillcolor="#231f20" stroked="false">
                <v:path arrowok="t"/>
                <v:fill type="solid"/>
              </v:shape>
              <v:shape style="position:absolute;left:2640;top:942;width:164;height:172" type="#_x0000_t75" stroked="false">
                <v:imagedata r:id="rId207" o:title=""/>
              </v:shape>
            </v:group>
            <v:group style="position:absolute;left:2216;top:953;width:339;height:80" coordorigin="2216,953" coordsize="339,80">
              <v:shape style="position:absolute;left:2216;top:953;width:339;height:80" coordorigin="2216,953" coordsize="339,80" path="m2219,953l2218,953,2217,953,2216,962,2223,973,2228,995,2229,1007,2230,1022,2299,1027,2369,1031,2439,1032,2509,1032,2519,1032,2529,1030,2540,1029,2540,1008,2544,989,2549,972,2551,967,2389,967,2303,962,2221,953,2218,953,2217,953,2220,953,2219,953xe" filled="true" fillcolor="#ffffff" stroked="false">
                <v:path arrowok="t"/>
                <v:fill type="solid"/>
              </v:shape>
              <v:shape style="position:absolute;left:2216;top:953;width:339;height:80" coordorigin="2216,953" coordsize="339,80" path="m2555,957l2474,966,2389,967,2551,967,2555,957xe" filled="true" fillcolor="#ffffff" stroked="false">
                <v:path arrowok="t"/>
                <v:fill type="solid"/>
              </v:shape>
            </v:group>
            <v:group style="position:absolute;left:1685;top:835;width:168;height:185" coordorigin="1685,835" coordsize="168,185">
              <v:shape style="position:absolute;left:1685;top:835;width:168;height:185" coordorigin="1685,835" coordsize="168,185" path="m1711,837l1685,907,1685,940,1689,972,1696,1001,1719,1014,1749,1019,1782,1020,1814,1018,1829,1000,1839,980,1758,980,1748,973,1739,960,1732,945,1728,929,1728,909,1731,889,1738,874,1751,868,1850,868,1849,862,1845,850,1831,844,1816,840,1802,838,1726,838,1711,837xe" filled="true" fillcolor="#ffffff" stroked="false">
                <v:path arrowok="t"/>
                <v:fill type="solid"/>
              </v:shape>
              <v:shape style="position:absolute;left:1685;top:835;width:168;height:185" coordorigin="1685,835" coordsize="168,185" path="m1850,868l1751,868,1764,871,1775,880,1783,892,1789,907,1792,932,1790,959,1780,978,1758,980,1839,980,1852,914,1852,888,1851,877,1850,868xe" filled="true" fillcolor="#ffffff" stroked="false">
                <v:path arrowok="t"/>
                <v:fill type="solid"/>
              </v:shape>
              <v:shape style="position:absolute;left:1685;top:835;width:168;height:185" coordorigin="1685,835" coordsize="168,185" path="m1755,835l1749,836,1726,838,1802,838,1798,837,1779,836,1755,835xe" filled="true" fillcolor="#ffffff" stroked="false">
                <v:path arrowok="t"/>
                <v:fill type="solid"/>
              </v:shape>
            </v:group>
            <v:group style="position:absolute;left:1974;top:943;width:163;height:164" coordorigin="1974,943" coordsize="163,164">
              <v:shape style="position:absolute;left:1974;top:943;width:163;height:164" coordorigin="1974,943" coordsize="163,164" path="m2058,943l1989,977,1974,1026,1977,1049,2016,1096,2048,1106,2065,1106,2082,1102,2097,1096,2109,1088,2052,1088,2036,1085,1992,1034,1991,1016,2000,993,2017,974,2038,963,2061,959,2107,959,2093,949,2084,944,2071,943,2058,943xe" filled="true" fillcolor="#231f20" stroked="false">
                <v:path arrowok="t"/>
                <v:fill type="solid"/>
              </v:shape>
              <v:shape style="position:absolute;left:1974;top:943;width:163;height:164" coordorigin="1974,943" coordsize="163,164" path="m2107,959l2061,959,2086,966,2105,983,2117,1007,2119,1035,2115,1047,2069,1087,2052,1088,2109,1088,2137,1025,2133,1002,2123,980,2110,961,2107,959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48.688999pt;margin-top:78.988174pt;width:24.55pt;height:24.55pt;mso-position-horizontal-relative:page;mso-position-vertical-relative:paragraph;z-index:6376;mso-wrap-distance-left:0;mso-wrap-distance-right:0" coordorigin="974,1580" coordsize="491,491">
            <v:shape style="position:absolute;left:974;top:1580;width:491;height:491" coordorigin="974,1580" coordsize="491,491" path="m974,2070l1464,2070,1464,1580,974,1580,974,207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827248pt;margin-top:69.041176pt;width:78.5pt;height:44.7pt;mso-position-horizontal-relative:page;mso-position-vertical-relative:paragraph;z-index:6400;mso-wrap-distance-left:0;mso-wrap-distance-right:0" coordorigin="1677,1381" coordsize="1570,894">
            <v:group style="position:absolute;left:2409;top:1726;width:175;height:65" coordorigin="2409,1726" coordsize="175,65">
              <v:shape style="position:absolute;left:2409;top:1726;width:175;height:65" coordorigin="2409,1726" coordsize="175,65" path="m2495,1726l2428,1737,2409,1755,2415,1772,2434,1782,2458,1787,2481,1790,2497,1790,2512,1789,2574,1772,2501,1772,2486,1772,2433,1758,2452,1749,2475,1745,2500,1744,2577,1744,2576,1743,2516,1726,2495,1726xe" filled="true" fillcolor="#231f20" stroked="false">
                <v:path arrowok="t"/>
                <v:fill type="solid"/>
              </v:shape>
              <v:shape style="position:absolute;left:2409;top:1726;width:175;height:65" coordorigin="2409,1726" coordsize="175,65" path="m2577,1744l2500,1744,2524,1745,2536,1746,2550,1748,2557,1756,2549,1762,2539,1766,2528,1769,2516,1771,2501,1772,2574,1772,2575,1771,2581,1763,2583,1753,2577,1744xe" filled="true" fillcolor="#231f20" stroked="false">
                <v:path arrowok="t"/>
                <v:fill type="solid"/>
              </v:shape>
            </v:group>
            <v:group style="position:absolute;left:2433;top:1744;width:125;height:29" coordorigin="2433,1744" coordsize="125,29">
              <v:shape style="position:absolute;left:2433;top:1744;width:125;height:29" coordorigin="2433,1744" coordsize="125,29" path="m2500,1744l2475,1745,2452,1749,2433,1758,2438,1764,2501,1772,2516,1771,2528,1769,2539,1766,2549,1762,2557,1756,2550,1748,2536,1746,2524,1745,2500,1744xe" filled="true" fillcolor="#ffffff" stroked="false">
                <v:path arrowok="t"/>
                <v:fill type="solid"/>
              </v:shape>
              <v:shape style="position:absolute;left:2007;top:2002;width:177;height:175" type="#_x0000_t75" stroked="false">
                <v:imagedata r:id="rId208" o:title=""/>
              </v:shape>
              <v:shape style="position:absolute;left:1677;top:1381;width:1570;height:894" type="#_x0000_t75" stroked="false">
                <v:imagedata r:id="rId209" o:title=""/>
              </v:shape>
              <v:shape style="position:absolute;left:2684;top:1570;width:295;height:101" type="#_x0000_t75" stroked="false">
                <v:imagedata r:id="rId210" o:title=""/>
              </v:shape>
            </v:group>
            <v:group style="position:absolute;left:2614;top:1631;width:609;height:463" coordorigin="2614,1631" coordsize="609,463">
              <v:shape style="position:absolute;left:2614;top:1631;width:609;height:463" coordorigin="2614,1631" coordsize="609,463" path="m3116,1887l2806,1887,2844,1892,2881,1903,2917,1918,2949,1939,2954,1943,2959,1950,2965,1955,2989,1982,3011,2013,3026,2049,3033,2092,3049,2092,3065,2093,3080,2092,3096,2092,3097,2087,3094,2083,3092,2079,3085,2051,3082,2017,3081,1981,3083,1948,3088,1927,3097,1907,3110,1891,3116,1887xe" filled="true" fillcolor="#ffffff" stroked="false">
                <v:path arrowok="t"/>
                <v:fill type="solid"/>
              </v:shape>
              <v:shape style="position:absolute;left:2614;top:1631;width:609;height:463" coordorigin="2614,1631" coordsize="609,463" path="m3013,1631l2992,1631,2959,1655,2917,1669,2822,1682,2723,1688,2617,1690,2630,1748,2634,1809,2628,1870,2614,1928,2628,1927,2642,1924,2657,1922,2673,1919,2686,1918,2700,1917,2714,1915,2727,1912,2734,1909,2741,1904,2748,1900,2759,1894,2772,1890,2788,1887,3116,1887,3126,1881,3136,1878,3149,1878,3159,1877,3223,1877,3222,1866,3207,1798,3153,1706,3064,1644,3031,1633,3013,1631xe" filled="true" fillcolor="#ffffff" stroked="false">
                <v:path arrowok="t"/>
                <v:fill type="solid"/>
              </v:shape>
              <v:shape style="position:absolute;left:2614;top:1631;width:609;height:463" coordorigin="2614,1631" coordsize="609,463" path="m3223,1877l3159,1877,3174,1878,3191,1880,3208,1884,3223,1890,3223,1877xe" filled="true" fillcolor="#ffffff" stroked="false">
                <v:path arrowok="t"/>
                <v:fill type="solid"/>
              </v:shape>
              <v:shape style="position:absolute;left:1918;top:1916;width:347;height:339" type="#_x0000_t75" stroked="false">
                <v:imagedata r:id="rId211" o:title=""/>
              </v:shape>
              <v:shape style="position:absolute;left:2643;top:1907;width:371;height:348" type="#_x0000_t75" stroked="false">
                <v:imagedata r:id="rId212" o:title=""/>
              </v:shape>
            </v:group>
            <v:group style="position:absolute;left:2178;top:1916;width:410;height:175" coordorigin="2178,1916" coordsize="410,175">
              <v:shape style="position:absolute;left:2178;top:1916;width:410;height:175" coordorigin="2178,1916" coordsize="410,175" path="m2180,1916l2178,1916,2179,1918,2180,1918,2188,1928,2238,1967,2276,2038,2284,2084,2309,2085,2357,2086,2380,2088,2403,2090,2425,2091,2497,2080,2554,2025,2582,1967,2586,1953,2430,1953,2349,1948,2274,1939,2214,1927,2190,1920,2180,1916xe" filled="true" fillcolor="#ffffff" stroked="false">
                <v:path arrowok="t"/>
                <v:fill type="solid"/>
              </v:shape>
              <v:shape style="position:absolute;left:2178;top:1916;width:410;height:175" coordorigin="2178,1916" coordsize="410,175" path="m2588,1947l2511,1952,2430,1953,2586,1953,2588,1947xe" filled="true" fillcolor="#ffffff" stroked="false">
                <v:path arrowok="t"/>
                <v:fill type="solid"/>
              </v:shape>
              <v:shape style="position:absolute;left:1696;top:1895;width:177;height:193" type="#_x0000_t75" stroked="false">
                <v:imagedata r:id="rId213" o:title=""/>
              </v:shape>
              <v:shape style="position:absolute;left:2735;top:1989;width:183;height:186" type="#_x0000_t75" stroked="false">
                <v:imagedata r:id="rId214" o:title=""/>
              </v:shape>
            </v:group>
            <w10:wrap type="topAndBottom"/>
          </v:group>
        </w:pict>
      </w:r>
      <w:r>
        <w:rPr/>
        <w:pict>
          <v:group style="position:absolute;margin-left:48.688999pt;margin-top:137.132172pt;width:24.55pt;height:24.55pt;mso-position-horizontal-relative:page;mso-position-vertical-relative:paragraph;z-index:6424;mso-wrap-distance-left:0;mso-wrap-distance-right:0" coordorigin="974,2743" coordsize="491,491">
            <v:shape style="position:absolute;left:974;top:2743;width:491;height:491" coordorigin="974,2743" coordsize="491,491" path="m974,3233l1464,3233,1464,2743,974,2743,974,3233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519997pt;margin-top:122.031174pt;width:72.579957pt;height:53.625pt;mso-position-horizontal-relative:page;mso-position-vertical-relative:paragraph;z-index:6448;mso-wrap-distance-left:0;mso-wrap-distance-right:0" type="#_x0000_t75" stroked="false">
            <v:imagedata r:id="rId215" o:title=""/>
            <w10:wrap type="topAndBottom"/>
          </v:shape>
        </w:pict>
      </w:r>
      <w:r>
        <w:rPr/>
        <w:pict>
          <v:group style="position:absolute;margin-left:48.688999pt;margin-top:193.286179pt;width:24.55pt;height:24.55pt;mso-position-horizontal-relative:page;mso-position-vertical-relative:paragraph;z-index:6472;mso-wrap-distance-left:0;mso-wrap-distance-right:0" coordorigin="974,3866" coordsize="491,491">
            <v:shape style="position:absolute;left:974;top:3866;width:491;height:491" coordorigin="974,3866" coordsize="491,491" path="m974,4356l1464,4356,1464,3866,974,3866,974,435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5.80822pt;margin-top:187.005539pt;width:87.6pt;height:36.6pt;mso-position-horizontal-relative:page;mso-position-vertical-relative:paragraph;z-index:6496;mso-wrap-distance-left:0;mso-wrap-distance-right:0" coordorigin="1716,3740" coordsize="1752,732">
            <v:shape style="position:absolute;left:1719;top:3743;width:1747;height:726" type="#_x0000_t75" stroked="false">
              <v:imagedata r:id="rId216" o:title=""/>
            </v:shape>
            <v:shape style="position:absolute;left:1755;top:3884;width:242;height:141" type="#_x0000_t75" stroked="false">
              <v:imagedata r:id="rId217" o:title=""/>
            </v:shape>
            <v:shape style="position:absolute;left:1980;top:3762;width:1475;height:527" type="#_x0000_t75" stroked="false">
              <v:imagedata r:id="rId218" o:title=""/>
            </v:shape>
            <v:shape style="position:absolute;left:3114;top:3821;width:318;height:142" type="#_x0000_t75" stroked="false">
              <v:imagedata r:id="rId219" o:title=""/>
            </v:shape>
            <v:shape style="position:absolute;left:1716;top:3740;width:1752;height:731" type="#_x0000_t75" stroked="false">
              <v:imagedata r:id="rId220" o:title=""/>
            </v:shape>
            <v:shape style="position:absolute;left:1778;top:4170;width:122;height:109" type="#_x0000_t75" stroked="false">
              <v:imagedata r:id="rId221" o:title=""/>
            </v:shape>
            <v:group style="position:absolute;left:1781;top:4289;width:437;height:169" coordorigin="1781,4289" coordsize="437,169">
              <v:shape style="position:absolute;left:1781;top:4289;width:437;height:169" coordorigin="1781,4289" coordsize="437,169" path="m2003,4433l2003,4436,2042,4438,2118,4448,2157,4451,2164,4457,2174,4457,2184,4455,2189,4451,2202,4451,2200,4449,2205,4449,2209,4445,2208,4444,2210,4444,2214,4439,2205,4433,2006,4433,2003,4433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2,4451l2189,4451,2194,4454,2208,4457,2207,4456,2203,4456,2204,4453,2202,4451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7,4456l2203,4456,2207,4456,2207,4456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5,4449l2200,4449,2205,4449,2204,4453,2207,4456,2210,4455,2209,4449,2205,444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18,4439l2209,4446,2212,4452,2218,4449,2218,443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9,4446l2205,4449,2209,4449,2209,4446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9,4445l2209,4446,2209,4446,2209,4445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10,4444l2208,4444,2209,4445,2210,4444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202,4431l2006,4431,2006,4433,2205,4433,2202,4431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75,4414l1943,4414,1941,4420,1944,4422,1945,4425,1961,4425,1976,4429,1990,4432,2006,4431,2202,4431,2193,4425,2189,4422,2110,4422,2095,4417,2092,4416,2076,4416,2075,4414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142,4418l2134,4418,2130,4421,2110,4422,2189,4422,2188,4421,2143,4421,2142,441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173,4409l2166,4415,2157,4419,2143,4421,2188,4421,2182,4417,2173,440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38,4400l1919,4400,1917,4406,1922,4406,1922,4410,1931,4412,1939,4416,1943,4414,2075,4414,2074,4413,2071,4410,2070,4410,1963,4410,1953,4410,1946,4408,1946,4404,1942,4400,1938,440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79,4414l2076,4416,2092,4416,2085,4416,2079,4414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87,4413l2085,4416,2092,4416,2087,4413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99,4397l1994,4399,1983,4403,1973,4407,1963,4410,2070,4410,2066,4409,2052,4408,2038,4404,2024,4400,2005,4400,1999,4397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7,4378l1887,4378,1887,4384,1903,4385,1908,4401,1919,4400,1938,4400,1933,4397,1932,4391,1930,4389,1924,4389,1921,4388,1921,4383,1914,4379,1907,4379,1907,437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41,4400l1938,4400,1942,4400,1941,440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2010,4395l2005,4400,2024,4400,2010,4395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28,4388l1924,4389,1930,4389,1928,438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5,4373l1874,4373,1878,4374,1878,4379,1887,4378,1907,4378,1905,4373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14,4378l1907,4379,1914,4379,1914,4378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787,4289l1781,4294,1782,4301,1793,4307,1798,4318,1814,4321,1827,4336,1842,4349,1857,4361,1870,4375,1874,4376,1874,4373,1905,4373,1905,4372,1902,4371,1896,4371,1890,4366,1889,4362,1883,4357,1878,4357,1872,4352,1868,4345,1860,4342,1859,4338,1853,4338,1846,4329,1836,4321,1825,4314,1817,4305,1808,4304,1803,4298,1799,4290,1787,4289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1,4370l1896,4371,1902,4371,1901,437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900,4370l1901,4370,1902,4370,1900,4370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882,4357l1878,4357,1883,4357,1882,4357xe" filled="true" fillcolor="#ffffff" stroked="false">
                <v:path arrowok="t"/>
                <v:fill type="solid"/>
              </v:shape>
              <v:shape style="position:absolute;left:1781;top:4289;width:437;height:169" coordorigin="1781,4289" coordsize="437,169" path="m1859,4334l1853,4338,1859,4338,1859,4334xe" filled="true" fillcolor="#ffffff" stroked="false">
                <v:path arrowok="t"/>
                <v:fill type="solid"/>
              </v:shape>
            </v:group>
            <v:group style="position:absolute;left:1781;top:4289;width:437;height:169" coordorigin="1781,4289" coordsize="437,169">
              <v:shape style="position:absolute;left:1781;top:4289;width:437;height:169" coordorigin="1781,4289" coordsize="437,169" path="m2218,4449l2212,4452,2208,4444,2210,4455,2203,4456,2205,4449,2200,4449,2208,4457,2194,4454,2189,4451,2184,4455,2174,4457,2164,4457,2157,4451,2118,4448,2080,4443,2042,4438,2003,4436,2003,4433,2006,4433,2006,4431,1990,4432,1976,4429,1961,4425,1945,4425,1944,4422,1941,4420,1943,4414,1939,4416,1931,4412,1922,4410,1922,4406,1917,4406,1919,4400,1908,4401,1903,4385,1887,4384,1887,4378,1878,4379,1878,4374,1874,4373,1874,4376,1870,4375,1857,4361,1842,4349,1827,4336,1814,4321,1798,4318,1793,4307,1782,4301,1781,4294,1784,4292,1787,4289,1799,4290,1803,4298,1808,4304,1811,4305,1814,4305,1817,4305,1825,4314,1836,4321,1846,4329,1853,4338,1859,4334,1860,4342,1863,4343,1868,4345,1889,4362,1890,4366,1896,4371,1902,4370,1900,4370,1905,4372,1907,4379,1914,4378,1920,4382,1921,4383,1921,4388,1923,4388,1924,4389,1928,4388,1930,4389,1932,4391,1933,4397,1936,4399,1938,4400,1941,4400,1943,4401,1946,4404,1946,4408,1953,4410,1963,4410,1973,4407,1983,4403,1994,4399,1999,4397,2005,4400,2010,4395,2023,4400,2038,4404,2052,4408,2066,4409,2071,4410,2074,4413,2076,4416,2079,4414,2085,4416,2087,4413,2095,4417,2110,4422,2124,4421,2130,4421,2134,4418,2139,4418,2142,4418,2143,4421,2146,4420,2157,4419,2166,4415,2173,4409,2182,4417,2193,4425,2204,4432,2214,4439,2205,4449,2218,4439,2218,4449xe" filled="false" stroked="true" strokeweight=".2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p>
      <w:pPr>
        <w:spacing w:line="240" w:lineRule="auto" w:before="3"/>
        <w:rPr>
          <w:rFonts w:ascii="Arial" w:hAnsi="Arial" w:cs="Arial" w:eastAsia="Arial" w:hint="default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 w:hint="default"/>
          <w:sz w:val="15"/>
          <w:szCs w:val="15"/>
        </w:rPr>
        <w:sectPr>
          <w:footerReference w:type="default" r:id="rId178"/>
          <w:pgSz w:w="11910" w:h="16840"/>
          <w:pgMar w:footer="524" w:header="0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56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21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M031932E4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dos objetos abaixo tem a forma que lembra um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triângulo?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8.688999pt;margin-top:74.433174pt;width:24.55pt;height:24.55pt;mso-position-horizontal-relative:page;mso-position-vertical-relative:paragraph;z-index:6592;mso-wrap-distance-left:0;mso-wrap-distance-right:0" coordorigin="974,1489" coordsize="491,491">
            <v:shape style="position:absolute;left:974;top:1489;width:491;height:491" coordorigin="974,1489" coordsize="491,491" path="m974,1979l1464,1979,1464,1489,974,1489,974,1979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369003pt;margin-top:13.595173pt;width:109.6pt;height:146pt;mso-position-horizontal-relative:page;mso-position-vertical-relative:paragraph;z-index:6616;mso-wrap-distance-left:0;mso-wrap-distance-right:0" coordorigin="1667,272" coordsize="2192,2920">
            <v:shape style="position:absolute;left:1667;top:272;width:2192;height:2920" coordorigin="1667,272" coordsize="2192,2920" path="m3689,3072l3629,3072,3601,3092,3569,3112,3597,3132,3631,3172,3669,3192,3711,3192,3711,3172,3673,3172,3649,3152,3624,3132,3598,3132,3617,3112,3642,3092,3668,3092,3689,30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597,3012l3590,3012,3643,3032,3689,3052,3657,3072,3689,3072,3697,3092,3697,3112,3696,3152,3697,3172,3711,3172,3714,3132,3718,3092,3725,3052,3732,3052,3763,3032,3650,3032,3597,30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19,3112l3374,3112,3447,3152,3484,3152,3486,3132,3445,3132,3419,31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72,3032l3442,3032,3456,3052,3460,3072,3462,3092,3470,3132,3486,3132,3481,3092,3474,3052,3472,30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48,2992l3234,2992,3243,3032,3247,3052,3251,3092,3197,3092,3234,3112,3272,3112,3272,3072,3262,3032,3250,3012,3248,29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01,2972l3350,2972,3403,2992,3449,3012,3386,3052,3358,3072,3336,3112,3392,3112,3364,3092,3381,3072,3401,3052,3422,3052,3442,3032,3472,3032,3470,3012,3597,3012,3545,2992,3449,2992,3401,29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16,2792l3215,2832,3221,2872,3224,2912,3216,2952,3192,2992,3161,3012,3135,3052,3124,3072,3161,3092,3224,3092,3172,3072,3145,3052,3162,3032,3199,3012,3216,2992,3248,2992,3244,2952,3258,2952,3285,2932,3244,2932,3239,2892,3236,2872,3235,2832,3237,2812,3250,2812,3216,27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960,3032l2912,3032,2948,3052,2987,3072,3032,3072,3030,3052,2984,3052,2960,30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764,3052l3725,3052,3741,3072,3781,3072,3764,30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012,2952l2982,2952,2997,2972,3003,2992,3007,3032,3011,3052,3030,3052,3029,3032,3021,3012,3013,2972,3012,29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937,2892l2884,2892,2931,2912,2975,2932,2953,2952,2899,2992,2876,3032,2912,3032,2924,2992,2943,2992,2964,2972,2982,2952,3012,2952,3011,2932,3062,2932,3018,2912,2982,2912,2937,28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739,2892l3729,2932,3722,2972,3713,3012,3697,3032,3732,3032,3735,2992,3740,2972,3746,2952,3753,2912,3777,2912,3739,28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827,3012l3761,3012,3732,3032,3795,3032,3827,30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799,2872l2732,2872,2643,2932,2670,2952,2703,2972,2739,2992,2777,3012,2785,2992,2763,2992,2737,2972,2712,2972,2689,2952,2671,2932,2695,2912,2717,2912,2737,2892,2785,2892,2799,28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777,2912l3753,2912,3777,2932,3797,2952,3817,2972,3838,2992,3814,2992,3788,3012,3859,3012,3843,2972,3814,2932,3777,29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785,2892l2756,2892,2771,2912,2771,2932,2766,2972,2763,2992,2785,2992,2784,2932,2785,28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463,2832l3455,2872,3456,2912,3457,2952,3449,2992,3499,2992,3525,2972,3484,2972,3477,2952,3477,2932,3478,2892,3477,2872,3536,2872,3501,2852,3463,28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303,2952l3244,2952,3296,2972,3352,2972,3303,29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554,2952l3506,2952,3484,2972,3525,2972,3554,29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111,2932l3011,2932,3060,2952,3163,2952,3111,29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536,2872l3501,2872,3522,2892,3544,2912,3569,2912,3556,2932,3532,2952,3580,2952,3598,2912,3568,2892,3536,28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87,2812l3237,2812,3263,2832,3287,2832,3310,2852,3336,2872,3316,2872,3295,2892,3271,2912,3244,2932,3285,2932,3315,2912,3344,2892,3364,2852,3287,28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029,2772l2990,2772,2989,2792,2990,2852,2990,2872,2982,2912,3018,2912,3046,2892,3018,2892,3007,2872,3003,2852,3004,2812,3004,2792,3063,2792,3029,27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74,2752l2532,2752,2502,2772,2473,2792,2508,2812,2541,2852,2576,2872,2615,2892,2615,2852,2574,2852,2549,2832,2527,2812,2509,2792,2531,2772,2553,2772,2574,27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106,662l2075,692,2014,732,1954,792,1895,832,1836,892,1778,932,1722,992,1667,1032,1707,1112,1746,1172,1785,1252,1825,1312,1864,1392,2022,1672,2062,1732,2101,1812,2141,1872,2180,1952,2219,2012,2258,2092,2297,2152,2336,2232,2375,2292,2413,2372,2451,2432,2489,2512,2526,2592,2564,2652,2601,2732,2565,2752,2622,2752,2654,2792,2690,2812,2727,2832,2763,2872,2799,2872,2840,2892,2891,2892,2849,2872,2813,2852,2770,2852,2728,2832,2688,2792,2651,2772,2622,2732,2660,2712,2608,2712,2587,2652,2596,2612,2565,2612,2526,2532,2448,2412,2409,2332,2370,2272,2331,2192,2254,2072,2215,1992,2177,1932,2139,1852,2100,1792,2062,1712,1986,1592,1948,1512,1910,1452,1682,1032,1696,1032,1814,912,1874,872,1934,812,1995,772,2106,66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063,2792l3029,2792,3078,2832,3103,2832,3085,2852,3061,2872,3037,2872,3018,2892,3046,2892,3079,2872,3109,2852,3131,2832,3095,2812,3063,27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22,2752l2594,2752,2601,2772,2602,2792,2600,2832,2601,2852,2615,2852,2619,2812,2623,2792,2622,27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13,2712l2801,2732,2795,2772,2787,2812,2770,2852,2843,2852,2872,2832,2799,2832,2804,2812,2810,2792,2815,2772,2820,2732,2850,2732,2813,27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50,2732l2820,2732,2846,2752,2866,2772,2884,2792,2905,2792,2883,2812,2856,2832,2901,2832,2933,2812,2911,2792,2883,2752,2850,27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50,2572l2637,2592,2629,2632,2621,2672,2608,2712,2696,2712,2733,2692,2636,2692,2639,2672,2645,2652,2651,2612,2657,2592,2684,2592,2650,257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84,2592l2657,2592,2679,2612,2721,2652,2742,2672,2720,2672,2695,2692,2733,2692,2770,2672,2744,2652,2715,2612,2684,259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65,1032l2551,1032,2553,1112,2554,1192,2555,1272,2556,1352,2557,1432,2558,1492,2559,1652,2561,1812,2562,2032,2564,2472,2565,2612,2587,2612,2583,2532,2580,2472,2577,2392,2575,2312,2573,2232,2571,2152,2570,2072,2569,1992,2569,1912,2568,1852,2568,1792,2568,1712,2567,1352,2567,1292,2567,1192,2566,1112,2565,103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04,2574l2587,2612,2596,2612,2604,2574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606,2569l2605,2572,2604,2574,2606,2569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47,856l3305,912,3364,972,3421,1012,2476,1012,2400,1032,3428,1032,3391,1112,3353,1172,3315,1252,3277,1312,3201,1472,3162,1532,3124,1612,3085,1672,3047,1752,2930,1972,2892,2032,2853,2112,2814,2172,2776,2252,2738,2312,2700,2392,2662,2472,2624,2532,2606,2569,2643,2512,2686,2432,2723,2352,2761,2292,2800,2212,2839,2152,2878,2072,2917,2012,3074,1712,3113,1652,3152,1572,3191,1512,3229,1432,3267,1372,3304,1292,3341,1232,3378,1152,3414,1092,3449,1012,3388,972,3327,912,3264,872,3247,856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58,312l2551,312,2551,1012,2565,1012,2566,932,2566,852,2564,792,2563,712,2561,632,2559,551,2558,472,2557,392,2558,3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3243,852l3247,856,3243,852,3243,8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59,537l2984,652,3050,692,3115,752,3180,812,3243,852,3137,752,3007,652,2859,537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116,652l2116,652,2106,662,2116,6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197,593l2137,632,2116,652,2178,612,2197,593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241,551l2239,552,2197,593,2199,592,2241,551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321,493l2260,532,2241,551,2301,512,2321,493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848,529l2859,537,2853,532,2848,529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89,312l2584,312,2610,332,2637,372,2664,392,2726,432,2789,492,2848,529,2749,452,2711,412,2650,352,2589,31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363,452l2363,452,2321,493,2322,492,2363,452xe" filled="true" fillcolor="#231f20" stroked="false">
              <v:path arrowok="t"/>
              <v:fill type="solid"/>
            </v:shape>
            <v:shape style="position:absolute;left:1667;top:272;width:2192;height:2920" coordorigin="1667,272" coordsize="2192,2920" path="m2551,272l2531,292,2502,332,2470,352,2445,372,2363,452,2426,412,2488,352,2551,312,2589,312,2551,27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8.688999pt;margin-top:211.768173pt;width:24.55pt;height:24.55pt;mso-position-horizontal-relative:page;mso-position-vertical-relative:paragraph;z-index:6640;mso-wrap-distance-left:0;mso-wrap-distance-right:0" coordorigin="974,4235" coordsize="491,491">
            <v:shape style="position:absolute;left:974;top:4235;width:491;height:491" coordorigin="974,4235" coordsize="491,491" path="m974,4726l1464,4726,1464,4235,974,4235,974,4726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5.376503pt;margin-top:169.601669pt;width:108.75pt;height:108.75pt;mso-position-horizontal-relative:page;mso-position-vertical-relative:paragraph;z-index:6664;mso-wrap-distance-left:0;mso-wrap-distance-right:0" type="#_x0000_t75" stroked="false">
            <v:imagedata r:id="rId223" o:title=""/>
            <w10:wrap type="topAndBottom"/>
          </v:shape>
        </w:pict>
      </w:r>
      <w:r>
        <w:rPr/>
        <w:pict>
          <v:group style="position:absolute;margin-left:48.688999pt;margin-top:327.471161pt;width:24.55pt;height:24.55pt;mso-position-horizontal-relative:page;mso-position-vertical-relative:paragraph;z-index:6688;mso-wrap-distance-left:0;mso-wrap-distance-right:0" coordorigin="974,6549" coordsize="491,491">
            <v:shape style="position:absolute;left:974;top:6549;width:491;height:491" coordorigin="974,6549" coordsize="491,491" path="m974,7040l1464,7040,1464,6549,974,6549,974,704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shape style="position:absolute;margin-left:83.369797pt;margin-top:288.454163pt;width:102.8pt;height:102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58595B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8.688999pt;margin-top:446.994171pt;width:24.55pt;height:24.55pt;mso-position-horizontal-relative:page;mso-position-vertical-relative:paragraph;z-index:6712;mso-wrap-distance-left:0;mso-wrap-distance-right:0" coordorigin="974,8940" coordsize="491,491">
            <v:shape style="position:absolute;left:974;top:8940;width:491;height:491" coordorigin="974,8940" coordsize="491,491" path="m974,9430l1464,9430,1464,8940,974,8940,974,9430xe" filled="false" stroked="true" strokeweight="1pt" strokecolor="#231f20">
              <v:path arrowok="t"/>
            </v:shape>
            <w10:wrap type="topAndBottom"/>
          </v:group>
        </w:pict>
      </w:r>
      <w:r>
        <w:rPr/>
        <w:pict>
          <v:group style="position:absolute;margin-left:83.845001pt;margin-top:399.493164pt;width:138.1pt;height:119.7pt;mso-position-horizontal-relative:page;mso-position-vertical-relative:paragraph;z-index:6736;mso-wrap-distance-left:0;mso-wrap-distance-right:0" coordorigin="1677,7990" coordsize="2762,2394">
            <v:group style="position:absolute;left:2690;top:8961;width:646;height:451" coordorigin="2690,8961" coordsize="646,451">
              <v:shape style="position:absolute;left:2690;top:8961;width:646;height:451" coordorigin="2690,8961" coordsize="646,451" path="m3157,9178l2943,9178,2949,9180,2949,9411,3157,9411,3157,9178xe" filled="true" fillcolor="#231f20" stroked="false">
                <v:path arrowok="t"/>
                <v:fill type="solid"/>
              </v:shape>
              <v:shape style="position:absolute;left:2690;top:8961;width:646;height:451" coordorigin="2690,8961" coordsize="646,451" path="m3029,8961l2979,8981,2938,9023,2690,9397,2727,9409,2792,9394,2839,9335,2905,9235,2914,9221,2943,9178,3157,9178,3157,9122,3297,9122,3177,9024,3135,8990,3083,8963,3029,8961xe" filled="true" fillcolor="#231f20" stroked="false">
                <v:path arrowok="t"/>
                <v:fill type="solid"/>
              </v:shape>
              <v:shape style="position:absolute;left:2690;top:8961;width:646;height:451" coordorigin="2690,8961" coordsize="646,451" path="m3297,9122l3157,9122,3196,9154,3215,9169,3246,9243,3246,9398,3283,9391,3311,9373,3329,9346,3335,9313,3335,9235,3335,9211,3317,9141,3303,9126,3297,9122xe" filled="true" fillcolor="#231f20" stroked="false">
                <v:path arrowok="t"/>
                <v:fill type="solid"/>
              </v:shape>
            </v:group>
            <v:group style="position:absolute;left:2671;top:9440;width:709;height:539" coordorigin="2671,9440" coordsize="709,539">
              <v:shape style="position:absolute;left:2671;top:9440;width:709;height:539" coordorigin="2671,9440" coordsize="709,539" path="m3172,9490l3053,9490,3327,9979,3332,9977,3334,9977,3336,9975,3364,9949,3379,9915,3379,9877,3365,9837,3179,9504,3172,9490xe" filled="true" fillcolor="#231f20" stroked="false">
                <v:path arrowok="t"/>
                <v:fill type="solid"/>
              </v:shape>
              <v:shape style="position:absolute;left:2671;top:9440;width:709;height:539" coordorigin="2671,9440" coordsize="709,539" path="m3149,9440l2955,9440,2949,9454,2944,9467,2939,9480,2933,9492,2681,9945,2676,9955,2671,9965,2711,9978,2751,9974,2785,9955,2813,9921,3042,9508,3047,9501,3053,9490,3172,9490,3171,9489,3164,9473,3157,9457,3149,9440xe" filled="true" fillcolor="#231f20" stroked="false">
                <v:path arrowok="t"/>
                <v:fill type="solid"/>
              </v:shape>
            </v:group>
            <v:group style="position:absolute;left:2923;top:9797;width:227;height:368" coordorigin="2923,9797" coordsize="227,368">
              <v:shape style="position:absolute;left:2923;top:9797;width:227;height:368" coordorigin="2923,9797" coordsize="227,368" path="m3119,9797l2951,9797,2923,10164,3150,10164,3119,9797xe" filled="true" fillcolor="#231f20" stroked="false">
                <v:path arrowok="t"/>
                <v:fill type="solid"/>
              </v:shape>
            </v:group>
            <v:group style="position:absolute;left:3516;top:9796;width:392;height:370" coordorigin="3516,9796" coordsize="392,370">
              <v:shape style="position:absolute;left:3516;top:9796;width:392;height:370" coordorigin="3516,9796" coordsize="392,370" path="m3516,9796l3517,9803,3517,9805,3612,10014,3644,10083,3679,10159,3692,10165,3748,10166,3894,10165,3899,10164,3907,10163,3684,9803,3676,9797,3632,9796,3516,9796xe" filled="true" fillcolor="#231f20" stroked="false">
                <v:path arrowok="t"/>
                <v:fill type="solid"/>
              </v:shape>
            </v:group>
            <v:group style="position:absolute;left:3254;top:9797;width:276;height:369" coordorigin="3254,9797" coordsize="276,369">
              <v:shape style="position:absolute;left:3254;top:9797;width:276;height:369" coordorigin="3254,9797" coordsize="276,369" path="m3259,9914l3254,9916,3302,10165,3530,10165,3510,10109,3503,10092,3477,10017,3318,10017,3259,9914xe" filled="true" fillcolor="#231f20" stroked="false">
                <v:path arrowok="t"/>
                <v:fill type="solid"/>
              </v:shape>
              <v:shape style="position:absolute;left:3254;top:9797;width:276;height:369" coordorigin="3254,9797" coordsize="276,369" path="m3389,9797l3377,9800,3394,9829,3406,9859,3411,9890,3407,9923,3394,9955,3374,9981,3349,10001,3318,10017,3477,10017,3430,9884,3406,9814,3402,9805,3397,9799,3389,9797xe" filled="true" fillcolor="#231f20" stroked="false">
                <v:path arrowok="t"/>
                <v:fill type="solid"/>
              </v:shape>
            </v:group>
            <v:group style="position:absolute;left:2162;top:9794;width:396;height:368" coordorigin="2162,9794" coordsize="396,368">
              <v:shape style="position:absolute;left:2162;top:9794;width:396;height:368" coordorigin="2162,9794" coordsize="396,368" path="m2387,10162l2319,10162,2386,10162,2387,10162xe" filled="true" fillcolor="#231f20" stroked="false">
                <v:path arrowok="t"/>
                <v:fill type="solid"/>
              </v:shape>
              <v:shape style="position:absolute;left:2162;top:9794;width:396;height:368" coordorigin="2162,9794" coordsize="396,368" path="m2557,9794l2436,9794,2364,9834,2319,9908,2162,10162,2387,10162,2393,10156,2428,10078,2557,9794xe" filled="true" fillcolor="#231f20" stroked="false">
                <v:path arrowok="t"/>
                <v:fill type="solid"/>
              </v:shape>
            </v:group>
            <v:group style="position:absolute;left:2542;top:9794;width:262;height:371" coordorigin="2542,9794" coordsize="262,371">
              <v:shape style="position:absolute;left:2542;top:9794;width:262;height:371" coordorigin="2542,9794" coordsize="262,371" path="m2685,9794l2674,9798,2666,9807,2661,9820,2642,9877,2623,9933,2574,10074,2542,10164,2759,10164,2788,10067,2800,10006,2704,10006,2668,9997,2632,9975,2731,9796,2708,9796,2699,9795,2685,9794xe" filled="true" fillcolor="#231f20" stroked="false">
                <v:path arrowok="t"/>
                <v:fill type="solid"/>
              </v:shape>
              <v:shape style="position:absolute;left:2542;top:9794;width:262;height:371" coordorigin="2542,9794" coordsize="262,371" path="m2804,9981l2748,10000,2704,10006,2800,10006,2804,9981xe" filled="true" fillcolor="#231f20" stroked="false">
                <v:path arrowok="t"/>
                <v:fill type="solid"/>
              </v:shape>
              <v:shape style="position:absolute;left:2542;top:9794;width:262;height:371" coordorigin="2542,9794" coordsize="262,371" path="m2732,9795l2718,9795,2708,9796,2731,9796,2732,9795xe" filled="true" fillcolor="#231f20" stroked="false">
                <v:path arrowok="t"/>
                <v:fill type="solid"/>
              </v:shape>
              <v:shape style="position:absolute;left:2896;top:8720;width:205;height:198" type="#_x0000_t75" stroked="false">
                <v:imagedata r:id="rId224" o:title=""/>
              </v:shape>
            </v:group>
            <v:group style="position:absolute;left:1682;top:7995;width:2752;height:2384" coordorigin="1682,7995" coordsize="2752,2384">
              <v:shape style="position:absolute;left:1682;top:7995;width:2752;height:2384" coordorigin="1682,7995" coordsize="2752,2384" path="m3058,7995l3746,9187,4434,10378,3058,10378,1682,10378,2370,9187,3058,7995x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 w:hint="default"/>
          <w:sz w:val="10"/>
          <w:szCs w:val="10"/>
        </w:rPr>
        <w:sectPr>
          <w:footerReference w:type="default" r:id="rId222"/>
          <w:pgSz w:w="11910" w:h="16840"/>
          <w:pgMar w:footer="524" w:header="0" w:top="320" w:bottom="720" w:left="740" w:right="740"/>
          <w:pgNumType w:start="21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680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22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M020428E4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Observe abaixo as figuras que quatro crianças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recortaram.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44.854401pt;margin-top:9.534173pt;width:114.164143pt;height:92.625pt;mso-position-horizontal-relative:page;mso-position-vertical-relative:paragraph;z-index:6832;mso-wrap-distance-left:0;mso-wrap-distance-right:0" type="#_x0000_t75" stroked="false">
            <v:imagedata r:id="rId225" o:title=""/>
            <w10:wrap type="topAndBottom"/>
          </v:shape>
        </w:pict>
      </w:r>
      <w:r>
        <w:rPr/>
        <w:pict>
          <v:group style="position:absolute;margin-left:172.412994pt;margin-top:9.534173pt;width:114.4pt;height:92.85pt;mso-position-horizontal-relative:page;mso-position-vertical-relative:paragraph;z-index:6856;mso-wrap-distance-left:0;mso-wrap-distance-right:0" coordorigin="3448,191" coordsize="2288,1857">
            <v:group style="position:absolute;left:3453;top:196;width:2278;height:2" coordorigin="3453,196" coordsize="2278,2">
              <v:shape style="position:absolute;left:3453;top:196;width:2278;height:2" coordorigin="3453,196" coordsize="2278,0" path="m3453,196l5731,196e" filled="false" stroked="true" strokeweight=".5pt" strokecolor="#231f20">
                <v:path arrowok="t"/>
              </v:shape>
            </v:group>
            <v:group style="position:absolute;left:3458;top:201;width:2;height:1837" coordorigin="3458,201" coordsize="2,1837">
              <v:shape style="position:absolute;left:3458;top:201;width:2;height:1837" coordorigin="3458,201" coordsize="0,1837" path="m3458,2037l3458,201e" filled="false" stroked="true" strokeweight=".5pt" strokecolor="#231f20">
                <v:path arrowok="t"/>
              </v:shape>
            </v:group>
            <v:group style="position:absolute;left:5726;top:201;width:2;height:1837" coordorigin="5726,201" coordsize="2,1837">
              <v:shape style="position:absolute;left:5726;top:201;width:2;height:1837" coordorigin="5726,201" coordsize="0,1837" path="m5726,2037l5726,201e" filled="false" stroked="true" strokeweight=".5pt" strokecolor="#231f20">
                <v:path arrowok="t"/>
              </v:shape>
            </v:group>
            <v:group style="position:absolute;left:3453;top:2042;width:2278;height:2" coordorigin="3453,2042" coordsize="2278,2">
              <v:shape style="position:absolute;left:3453;top:2042;width:2278;height:2" coordorigin="3453,2042" coordsize="2278,0" path="m3453,2042l5731,2042e" filled="false" stroked="true" strokeweight=".5pt" strokecolor="#231f20">
                <v:path arrowok="t"/>
              </v:shape>
            </v:group>
            <v:group style="position:absolute;left:3583;top:843;width:454;height:1081" coordorigin="3583,843" coordsize="454,1081">
              <v:shape style="position:absolute;left:3583;top:843;width:454;height:1081" coordorigin="3583,843" coordsize="454,1081" path="m4010,843l3956,880,3946,912,3940,929,3926,954,3908,978,3890,1003,3871,1027,3863,1039,3854,1051,3836,1075,3819,1098,3807,1119,3797,1142,3788,1170,3766,1244,3743,1316,3675,1532,3652,1604,3630,1677,3607,1751,3599,1777,3590,1802,3584,1824,3583,1840,3593,1862,3664,1915,3724,1924,3755,1920,3782,1912,3783,1909,3717,1909,3718,1906,3699,1906,3684,1904,3672,1900,3662,1894,3652,1888,3653,1883,3635,1883,3622,1869,3609,1857,3602,1846,3621,1762,3644,1684,3668,1607,3692,1530,3741,1376,3765,1299,3789,1221,3812,1143,3847,1143,3845,1142,3833,1130,3824,1116,3857,1075,3888,1032,3919,988,3948,944,4002,944,3988,944,3977,941,3967,937,3957,932,3964,908,3974,886,3987,869,4005,855,4029,855,4010,843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4011,1196l3990,1196,3966,1275,3942,1353,3917,1431,3866,1588,3842,1663,3817,1742,3794,1820,3770,1900,3759,1904,3747,1907,3732,1908,3717,1909,3783,1909,3806,1833,3831,1752,3857,1670,3883,1588,3962,1344,3987,1265,3995,1241,4004,1217,4011,1196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3946,1179l3880,1179,3890,1183,3901,1188,3912,1192,3925,1193,3824,1509,3798,1588,3772,1671,3748,1746,3724,1826,3699,1906,3718,1906,3741,1829,3765,1749,3790,1670,3816,1588,3865,1434,3890,1355,3915,1276,3940,1196,4011,1196,4012,1194,4014,1183,3978,1183,3957,1181,3946,1179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3847,1143l3812,1143,3823,1147,3836,1155,3850,1164,3865,1170,3840,1248,3815,1326,3765,1484,3740,1562,3715,1640,3689,1718,3663,1796,3637,1873,3635,1883,3653,1883,3748,1588,3880,1179,3946,1179,3935,1176,3910,1176,3900,1168,3886,1164,3880,1152,3860,1149,3847,1143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3990,1196l3940,1196,3952,1200,3964,1201,3977,1199,3990,1196xe" filled="true" fillcolor="#231f20" stroked="false">
                <v:path arrowok="t"/>
                <v:fill type="solid"/>
              </v:shape>
              <v:shape style="position:absolute;left:3583;top:843;width:454;height:1081" coordorigin="3583,843" coordsize="454,1081" path="m4029,855l4005,855,4011,857,4014,861,4020,864,4019,888,4015,909,4009,927,4002,944,3948,944,3959,951,3971,956,3985,959,4002,959,4002,1075,4002,1122,3999,1173,3978,1183,4014,1183,4017,1173,4019,1122,4016,1068,4013,1012,4017,956,4021,939,4028,924,4034,909,4037,891,4031,856,4029,855xe" filled="true" fillcolor="#231f20" stroked="false">
                <v:path arrowok="t"/>
                <v:fill type="solid"/>
              </v:shape>
              <v:shape style="position:absolute;left:3824;top:855;width:196;height:328" type="#_x0000_t75" stroked="false">
                <v:imagedata r:id="rId226" o:title=""/>
              </v:shape>
            </v:group>
            <v:group style="position:absolute;left:3598;top:1143;width:268;height:740" coordorigin="3598,1143" coordsize="268,740">
              <v:shape style="position:absolute;left:3598;top:1143;width:268;height:740" coordorigin="3598,1143" coordsize="268,740" path="m3812,1143l3789,1221,3765,1299,3741,1376,3692,1530,3668,1607,3644,1684,3621,1762,3598,1840,3602,1846,3609,1857,3622,1869,3635,1883,3637,1873,3663,1796,3689,1718,3715,1640,3740,1562,3765,1484,3815,1326,3840,1248,3865,1170,3850,1164,3836,1155,3823,1147,3812,1143xe" filled="true" fillcolor="#ffffff" stroked="false">
                <v:path arrowok="t"/>
                <v:fill type="solid"/>
              </v:shape>
            </v:group>
            <v:group style="position:absolute;left:3652;top:1179;width:273;height:728" coordorigin="3652,1179" coordsize="273,728">
              <v:shape style="position:absolute;left:3652;top:1179;width:273;height:728" coordorigin="3652,1179" coordsize="273,728" path="m3880,1179l3652,1888,3662,1894,3672,1900,3684,1904,3699,1906,3724,1826,3748,1747,3773,1667,3798,1588,3824,1509,3925,1193,3912,1192,3901,1188,3891,1183,3880,1179xe" filled="true" fillcolor="#ffffff" stroked="false">
                <v:path arrowok="t"/>
                <v:fill type="solid"/>
              </v:shape>
            </v:group>
            <v:group style="position:absolute;left:3717;top:1196;width:273;height:713" coordorigin="3717,1196" coordsize="273,713">
              <v:shape style="position:absolute;left:3717;top:1196;width:273;height:713" coordorigin="3717,1196" coordsize="273,713" path="m3940,1196l3915,1276,3890,1355,3865,1434,3815,1591,3790,1670,3765,1749,3741,1829,3717,1909,3732,1908,3747,1907,3759,1904,3770,1900,3794,1820,3817,1742,3842,1663,3867,1586,3917,1431,3942,1353,3966,1275,3989,1201,3964,1201,3952,1200,3940,1196xe" filled="true" fillcolor="#ffffff" stroked="false">
                <v:path arrowok="t"/>
                <v:fill type="solid"/>
              </v:shape>
              <v:shape style="position:absolute;left:3717;top:1196;width:273;height:713" coordorigin="3717,1196" coordsize="273,713" path="m3990,1196l3977,1199,3964,1201,3989,1201,3990,1196xe" filled="true" fillcolor="#ffffff" stroked="false">
                <v:path arrowok="t"/>
                <v:fill type="solid"/>
              </v:shape>
            </v:group>
            <v:group style="position:absolute;left:4105;top:843;width:454;height:1081" coordorigin="4105,843" coordsize="454,1081">
              <v:shape style="position:absolute;left:4105;top:843;width:454;height:1081" coordorigin="4105,843" coordsize="454,1081" path="m4532,843l4478,880,4467,912,4461,929,4447,954,4429,978,4411,1003,4392,1027,4384,1039,4375,1051,4357,1075,4340,1098,4328,1119,4319,1142,4309,1170,4287,1244,4264,1316,4196,1532,4173,1604,4151,1677,4128,1751,4120,1777,4111,1802,4106,1824,4105,1840,4115,1862,4185,1915,4245,1924,4276,1920,4303,1912,4304,1909,4238,1909,4239,1906,4220,1906,4206,1904,4193,1900,4183,1894,4173,1888,4175,1883,4156,1883,4143,1869,4130,1857,4124,1846,4142,1762,4165,1684,4189,1607,4214,1530,4262,1376,4286,1299,4310,1221,4333,1143,4368,1143,4366,1142,4354,1130,4345,1116,4378,1075,4409,1032,4440,988,4470,944,4523,944,4509,944,4498,941,4488,937,4479,932,4485,908,4495,886,4508,869,4526,855,4550,855,4532,843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532,1196l4511,1196,4487,1275,4463,1353,4438,1431,4387,1588,4363,1663,4339,1742,4315,1820,4292,1900,4281,1904,4268,1907,4254,1908,4238,1909,4304,1909,4327,1833,4352,1752,4378,1670,4404,1588,4483,1344,4508,1265,4516,1241,4525,1217,4532,1196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467,1179l4401,1179,4412,1183,4422,1188,4433,1192,4446,1193,4345,1509,4320,1588,4293,1671,4270,1746,4245,1826,4220,1906,4239,1906,4262,1829,4286,1749,4311,1670,4337,1588,4387,1434,4412,1355,4436,1276,4461,1196,4532,1196,4533,1194,4536,1183,4499,1183,4478,1181,4467,1179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368,1143l4333,1143,4345,1147,4357,1155,4371,1164,4387,1170,4361,1248,4336,1326,4286,1484,4261,1562,4236,1640,4210,1718,4185,1796,4158,1873,4156,1883,4175,1883,4269,1588,4401,1179,4467,1179,4456,1176,4431,1176,4421,1168,4407,1164,4401,1152,4381,1149,4368,1143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511,1196l4461,1196,4473,1200,4485,1201,4498,1199,4511,1196xe" filled="true" fillcolor="#231f20" stroked="false">
                <v:path arrowok="t"/>
                <v:fill type="solid"/>
              </v:shape>
              <v:shape style="position:absolute;left:4105;top:843;width:454;height:1081" coordorigin="4105,843" coordsize="454,1081" path="m4550,855l4526,855,4532,857,4536,861,4541,864,4540,888,4537,909,4530,927,4523,944,4470,944,4480,951,4492,956,4506,959,4523,959,4523,1075,4523,1122,4520,1173,4499,1183,4536,1183,4538,1173,4540,1122,4537,1068,4534,1012,4538,956,4543,939,4549,924,4555,909,4559,891,4552,856,4550,855xe" filled="true" fillcolor="#231f20" stroked="false">
                <v:path arrowok="t"/>
                <v:fill type="solid"/>
              </v:shape>
              <v:shape style="position:absolute;left:4345;top:855;width:196;height:328" type="#_x0000_t75" stroked="false">
                <v:imagedata r:id="rId227" o:title=""/>
              </v:shape>
            </v:group>
            <v:group style="position:absolute;left:4119;top:1143;width:268;height:740" coordorigin="4119,1143" coordsize="268,740">
              <v:shape style="position:absolute;left:4119;top:1143;width:268;height:740" coordorigin="4119,1143" coordsize="268,740" path="m4333,1143l4310,1221,4286,1299,4262,1376,4214,1530,4189,1607,4165,1684,4142,1762,4119,1840,4124,1846,4130,1857,4143,1869,4156,1883,4158,1873,4185,1796,4210,1718,4236,1640,4261,1562,4286,1484,4336,1326,4361,1248,4387,1170,4371,1164,4357,1155,4345,1147,4333,1143xe" filled="true" fillcolor="#ffffff" stroked="false">
                <v:path arrowok="t"/>
                <v:fill type="solid"/>
              </v:shape>
            </v:group>
            <v:group style="position:absolute;left:4173;top:1179;width:273;height:728" coordorigin="4173,1179" coordsize="273,728">
              <v:shape style="position:absolute;left:4173;top:1179;width:273;height:728" coordorigin="4173,1179" coordsize="273,728" path="m4401,1179l4173,1888,4183,1894,4193,1900,4206,1904,4220,1906,4245,1826,4270,1747,4295,1667,4320,1588,4345,1509,4446,1193,4433,1192,4422,1188,4412,1183,4401,1179xe" filled="true" fillcolor="#ffffff" stroked="false">
                <v:path arrowok="t"/>
                <v:fill type="solid"/>
              </v:shape>
            </v:group>
            <v:group style="position:absolute;left:4238;top:1196;width:273;height:713" coordorigin="4238,1196" coordsize="273,713">
              <v:shape style="position:absolute;left:4238;top:1196;width:273;height:713" coordorigin="4238,1196" coordsize="273,713" path="m4461,1196l4436,1276,4412,1355,4387,1434,4336,1591,4311,1670,4286,1749,4262,1829,4238,1909,4254,1908,4268,1907,4281,1904,4292,1900,4315,1820,4339,1742,4363,1663,4388,1586,4438,1431,4463,1353,4487,1275,4510,1201,4485,1201,4473,1200,4461,1196xe" filled="true" fillcolor="#ffffff" stroked="false">
                <v:path arrowok="t"/>
                <v:fill type="solid"/>
              </v:shape>
              <v:shape style="position:absolute;left:4238;top:1196;width:273;height:713" coordorigin="4238,1196" coordsize="273,713" path="m4511,1196l4498,1199,4485,1201,4510,1201,4511,1196xe" filled="true" fillcolor="#ffffff" stroked="false">
                <v:path arrowok="t"/>
                <v:fill type="solid"/>
              </v:shape>
            </v:group>
            <v:group style="position:absolute;left:4626;top:843;width:454;height:1081" coordorigin="4626,843" coordsize="454,1081">
              <v:shape style="position:absolute;left:4626;top:843;width:454;height:1081" coordorigin="4626,843" coordsize="454,1081" path="m5053,843l4999,880,4989,912,4982,929,4968,954,4951,978,4932,1003,4914,1027,4905,1039,4896,1051,4878,1075,4861,1098,4849,1119,4840,1142,4831,1170,4808,1244,4785,1316,4717,1532,4694,1604,4672,1677,4650,1751,4641,1777,4633,1802,4627,1824,4626,1840,4636,1862,4706,1915,4766,1924,4797,1920,4825,1912,4825,1909,4759,1909,4760,1906,4742,1906,4727,1904,4715,1900,4704,1894,4694,1888,4696,1883,4677,1883,4664,1869,4651,1857,4645,1846,4663,1762,4687,1684,4710,1607,4735,1530,4783,1376,4807,1299,4831,1221,4854,1143,4890,1143,4887,1142,4875,1130,4866,1116,4899,1075,4930,1032,4961,988,4991,944,5044,944,5030,944,5019,941,5009,937,5000,932,5006,908,5016,886,5029,869,5047,855,5071,855,5053,843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5053,1196l5032,1196,5008,1275,4984,1353,4959,1431,4908,1588,4884,1663,4860,1742,4836,1820,4813,1900,4802,1904,4789,1907,4775,1908,4759,1909,4825,1909,4848,1833,4873,1752,4899,1670,4926,1588,5004,1344,5029,1265,5038,1241,5046,1217,5053,1196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4989,1179l4923,1179,4933,1183,4943,1188,4954,1192,4967,1193,4866,1509,4841,1588,4815,1671,4791,1746,4766,1826,4742,1906,4760,1906,4783,1829,4808,1749,4832,1670,4858,1588,4908,1434,4933,1355,4958,1276,4982,1196,5053,1196,5054,1194,5057,1183,5020,1183,4999,1181,4989,1179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4890,1143l4854,1143,4866,1147,4878,1155,4892,1164,4908,1170,4882,1248,4857,1326,4807,1484,4782,1562,4757,1640,4732,1718,4706,1796,4679,1873,4677,1883,4696,1883,4791,1588,4923,1179,4989,1179,4977,1176,4952,1176,4942,1168,4929,1164,4923,1152,4902,1149,4890,1143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5032,1196l4982,1196,4994,1200,5006,1201,5019,1199,5032,1196xe" filled="true" fillcolor="#231f20" stroked="false">
                <v:path arrowok="t"/>
                <v:fill type="solid"/>
              </v:shape>
              <v:shape style="position:absolute;left:4626;top:843;width:454;height:1081" coordorigin="4626,843" coordsize="454,1081" path="m5071,855l5047,855,5053,857,5057,861,5062,864,5062,888,5058,909,5051,927,5044,944,4991,944,5001,951,5013,956,5027,959,5044,959,5044,1075,5044,1122,5041,1173,5020,1183,5057,1183,5059,1173,5062,1122,5058,1068,5056,1012,5059,956,5064,939,5070,924,5077,909,5080,891,5073,856,5071,855xe" filled="true" fillcolor="#231f20" stroked="false">
                <v:path arrowok="t"/>
                <v:fill type="solid"/>
              </v:shape>
              <v:shape style="position:absolute;left:4866;top:855;width:196;height:328" type="#_x0000_t75" stroked="false">
                <v:imagedata r:id="rId227" o:title=""/>
              </v:shape>
            </v:group>
            <v:group style="position:absolute;left:4641;top:1143;width:268;height:740" coordorigin="4641,1143" coordsize="268,740">
              <v:shape style="position:absolute;left:4641;top:1143;width:268;height:740" coordorigin="4641,1143" coordsize="268,740" path="m4854,1143l4831,1221,4807,1299,4783,1376,4735,1530,4710,1607,4687,1684,4663,1762,4641,1840,4645,1846,4651,1857,4664,1869,4677,1883,4679,1873,4706,1796,4732,1718,4757,1640,4782,1562,4807,1484,4857,1326,4882,1248,4908,1170,4892,1164,4878,1155,4866,1147,4854,1143xe" filled="true" fillcolor="#ffffff" stroked="false">
                <v:path arrowok="t"/>
                <v:fill type="solid"/>
              </v:shape>
            </v:group>
            <v:group style="position:absolute;left:4694;top:1179;width:273;height:728" coordorigin="4694,1179" coordsize="273,728">
              <v:shape style="position:absolute;left:4694;top:1179;width:273;height:728" coordorigin="4694,1179" coordsize="273,728" path="m4923,1179l4694,1888,4704,1894,4714,1900,4727,1904,4741,1906,4766,1826,4791,1747,4816,1667,4841,1588,4866,1509,4967,1193,4954,1192,4943,1188,4933,1183,4923,1179xe" filled="true" fillcolor="#ffffff" stroked="false">
                <v:path arrowok="t"/>
                <v:fill type="solid"/>
              </v:shape>
            </v:group>
            <v:group style="position:absolute;left:4759;top:1196;width:273;height:713" coordorigin="4759,1196" coordsize="273,713">
              <v:shape style="position:absolute;left:4759;top:1196;width:273;height:713" coordorigin="4759,1196" coordsize="273,713" path="m4982,1196l4958,1276,4933,1355,4908,1434,4857,1591,4832,1670,4808,1749,4783,1829,4759,1909,4775,1908,4789,1907,4802,1904,4813,1900,4836,1820,4860,1742,4884,1663,4909,1586,4959,1431,4984,1353,5008,1275,5031,1201,5006,1201,4994,1200,4982,1196xe" filled="true" fillcolor="#ffffff" stroked="false">
                <v:path arrowok="t"/>
                <v:fill type="solid"/>
              </v:shape>
              <v:shape style="position:absolute;left:4759;top:1196;width:273;height:713" coordorigin="4759,1196" coordsize="273,713" path="m5032,1196l5019,1199,5006,1201,5031,1201,5032,1196xe" filled="true" fillcolor="#ffffff" stroked="false">
                <v:path arrowok="t"/>
                <v:fill type="solid"/>
              </v:shape>
            </v:group>
            <v:group style="position:absolute;left:5147;top:843;width:455;height:1081" coordorigin="5147,843" coordsize="455,1081">
              <v:shape style="position:absolute;left:5147;top:843;width:455;height:1081" coordorigin="5147,843" coordsize="455,1081" path="m5574,843l5520,880,5510,912,5503,929,5489,954,5472,978,5453,1003,5435,1027,5426,1039,5417,1051,5399,1075,5382,1098,5370,1119,5361,1142,5352,1170,5329,1244,5306,1316,5238,1532,5216,1604,5193,1677,5171,1751,5162,1777,5154,1802,5148,1824,5147,1840,5157,1862,5227,1915,5287,1924,5318,1920,5346,1912,5347,1909,5280,1909,5281,1906,5263,1906,5248,1904,5236,1900,5225,1894,5215,1888,5217,1883,5198,1883,5185,1869,5172,1857,5166,1846,5184,1762,5208,1684,5232,1607,5256,1530,5305,1376,5329,1299,5352,1221,5375,1143,5411,1143,5408,1142,5396,1130,5387,1116,5420,1075,5452,1032,5482,988,5512,944,5565,944,5551,944,5540,941,5530,937,5521,932,5528,908,5537,886,5551,869,5568,855,5592,855,5574,843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74,1196l5553,1196,5529,1275,5505,1353,5480,1431,5429,1588,5405,1663,5381,1742,5357,1820,5334,1900,5323,1904,5310,1907,5296,1908,5280,1909,5347,1909,5370,1833,5395,1752,5421,1670,5447,1588,5525,1344,5550,1265,5559,1241,5568,1217,5574,1196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10,1179l5444,1179,5454,1183,5464,1188,5475,1192,5488,1193,5387,1509,5362,1588,5336,1671,5312,1746,5287,1826,5263,1906,5281,1906,5304,1829,5329,1749,5354,1670,5380,1588,5429,1434,5454,1355,5479,1276,5503,1196,5574,1196,5575,1194,5578,1183,5541,1183,5520,1181,5510,1179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411,1143l5375,1143,5387,1147,5400,1155,5413,1164,5429,1170,5404,1248,5379,1326,5329,1484,5304,1562,5278,1640,5253,1718,5227,1796,5200,1873,5198,1883,5217,1883,5312,1588,5444,1179,5510,1179,5498,1176,5473,1176,5463,1168,5450,1164,5444,1152,5423,1149,5411,1143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53,1196l5503,1196,5515,1200,5528,1201,5540,1199,5553,1196xe" filled="true" fillcolor="#231f20" stroked="false">
                <v:path arrowok="t"/>
                <v:fill type="solid"/>
              </v:shape>
              <v:shape style="position:absolute;left:5147;top:843;width:455;height:1081" coordorigin="5147,843" coordsize="455,1081" path="m5592,855l5568,855,5574,857,5578,861,5583,864,5583,888,5579,909,5573,927,5565,944,5512,944,5522,951,5534,956,5548,959,5565,959,5565,1075,5565,1122,5562,1173,5541,1183,5578,1183,5580,1173,5583,1122,5580,1068,5577,1012,5580,956,5585,939,5592,924,5598,909,5601,891,5594,856,5592,855xe" filled="true" fillcolor="#231f20" stroked="false">
                <v:path arrowok="t"/>
                <v:fill type="solid"/>
              </v:shape>
              <v:shape style="position:absolute;left:5387;top:855;width:196;height:328" type="#_x0000_t75" stroked="false">
                <v:imagedata r:id="rId228" o:title=""/>
              </v:shape>
            </v:group>
            <v:group style="position:absolute;left:5162;top:1143;width:268;height:740" coordorigin="5162,1143" coordsize="268,740">
              <v:shape style="position:absolute;left:5162;top:1143;width:268;height:740" coordorigin="5162,1143" coordsize="268,740" path="m5375,1143l5352,1221,5329,1299,5305,1376,5256,1530,5232,1607,5208,1684,5184,1762,5162,1840,5166,1846,5172,1857,5185,1869,5198,1883,5200,1873,5227,1796,5253,1718,5278,1640,5304,1562,5329,1484,5379,1326,5404,1248,5429,1170,5413,1164,5400,1155,5387,1147,5375,1143xe" filled="true" fillcolor="#ffffff" stroked="false">
                <v:path arrowok="t"/>
                <v:fill type="solid"/>
              </v:shape>
            </v:group>
            <v:group style="position:absolute;left:5215;top:1179;width:273;height:728" coordorigin="5215,1179" coordsize="273,728">
              <v:shape style="position:absolute;left:5215;top:1179;width:273;height:728" coordorigin="5215,1179" coordsize="273,728" path="m5444,1179l5215,1888,5225,1894,5236,1900,5248,1904,5263,1906,5287,1826,5312,1747,5337,1667,5362,1588,5387,1509,5488,1193,5475,1192,5464,1188,5454,1183,5444,1179xe" filled="true" fillcolor="#ffffff" stroked="false">
                <v:path arrowok="t"/>
                <v:fill type="solid"/>
              </v:shape>
            </v:group>
            <v:group style="position:absolute;left:5280;top:1196;width:273;height:713" coordorigin="5280,1196" coordsize="273,713">
              <v:shape style="position:absolute;left:5280;top:1196;width:273;height:713" coordorigin="5280,1196" coordsize="273,713" path="m5503,1196l5479,1276,5454,1355,5429,1434,5379,1591,5354,1670,5329,1749,5304,1829,5280,1909,5296,1908,5310,1907,5323,1904,5334,1900,5357,1820,5381,1742,5405,1663,5430,1586,5480,1431,5505,1353,5529,1275,5552,1201,5528,1201,5515,1200,5503,1196xe" filled="true" fillcolor="#ffffff" stroked="false">
                <v:path arrowok="t"/>
                <v:fill type="solid"/>
              </v:shape>
              <v:shape style="position:absolute;left:5280;top:1196;width:273;height:713" coordorigin="5280,1196" coordsize="273,713" path="m5553,1196l5540,1199,5528,1201,5552,1201,5553,1196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99.971985pt;margin-top:9.534173pt;width:122.9pt;height:92.85pt;mso-position-horizontal-relative:page;mso-position-vertical-relative:paragraph;z-index:6880;mso-wrap-distance-left:0;mso-wrap-distance-right:0" coordorigin="5999,191" coordsize="2458,1857">
            <v:group style="position:absolute;left:6004;top:196;width:2448;height:2" coordorigin="6004,196" coordsize="2448,2">
              <v:shape style="position:absolute;left:6004;top:196;width:2448;height:2" coordorigin="6004,196" coordsize="2448,0" path="m6004,196l8452,196e" filled="false" stroked="true" strokeweight=".5pt" strokecolor="#231f20">
                <v:path arrowok="t"/>
              </v:shape>
            </v:group>
            <v:group style="position:absolute;left:6009;top:201;width:2;height:1837" coordorigin="6009,201" coordsize="2,1837">
              <v:shape style="position:absolute;left:6009;top:201;width:2;height:1837" coordorigin="6009,201" coordsize="0,1837" path="m6009,2037l6009,201e" filled="false" stroked="true" strokeweight=".5pt" strokecolor="#231f20">
                <v:path arrowok="t"/>
              </v:shape>
            </v:group>
            <v:group style="position:absolute;left:8447;top:201;width:2;height:1837" coordorigin="8447,201" coordsize="2,1837">
              <v:shape style="position:absolute;left:8447;top:201;width:2;height:1837" coordorigin="8447,201" coordsize="0,1837" path="m8447,2037l8447,201e" filled="false" stroked="true" strokeweight=".5pt" strokecolor="#231f20">
                <v:path arrowok="t"/>
              </v:shape>
            </v:group>
            <v:group style="position:absolute;left:6004;top:2042;width:2448;height:2" coordorigin="6004,2042" coordsize="2448,2">
              <v:shape style="position:absolute;left:6004;top:2042;width:2448;height:2" coordorigin="6004,2042" coordsize="2448,0" path="m6004,2042l8452,2042e" filled="false" stroked="true" strokeweight=".5pt" strokecolor="#231f20">
                <v:path arrowok="t"/>
              </v:shape>
            </v:group>
            <v:group style="position:absolute;left:6150;top:1294;width:642;height:611" coordorigin="6150,1294" coordsize="642,611">
              <v:shape style="position:absolute;left:6150;top:1294;width:642;height:611" coordorigin="6150,1294" coordsize="642,611" path="m6471,1294l6546,1528,6792,1527,6593,1671,6669,1905,6471,1760,6272,1905,6349,1671,6150,1527,6395,1528,6471,1294xe" filled="false" stroked="true" strokeweight=".6pt" strokecolor="#231f20">
                <v:path arrowok="t"/>
              </v:shape>
            </v:group>
            <v:group style="position:absolute;left:6907;top:1294;width:642;height:611" coordorigin="6907,1294" coordsize="642,611">
              <v:shape style="position:absolute;left:6907;top:1294;width:642;height:611" coordorigin="6907,1294" coordsize="642,611" path="m7228,1294l7303,1528,7549,1527,7350,1671,7426,1905,7228,1760,7029,1905,7106,1671,6907,1527,7152,1528,7228,1294xe" filled="false" stroked="true" strokeweight=".6pt" strokecolor="#231f20">
                <v:path arrowok="t"/>
              </v:shape>
            </v:group>
            <v:group style="position:absolute;left:7664;top:1294;width:642;height:611" coordorigin="7664,1294" coordsize="642,611">
              <v:shape style="position:absolute;left:7664;top:1294;width:642;height:611" coordorigin="7664,1294" coordsize="642,611" path="m7985,1294l8060,1528,8306,1527,8107,1671,8183,1905,7985,1760,7786,1905,7863,1671,7664,1527,7909,1528,7985,1294xe" filled="false" stroked="true" strokeweight=".6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36.035004pt;margin-top:9.534173pt;width:114.4pt;height:92.85pt;mso-position-horizontal-relative:page;mso-position-vertical-relative:paragraph;z-index:6904;mso-wrap-distance-left:0;mso-wrap-distance-right:0" coordorigin="8721,191" coordsize="2288,1857">
            <v:group style="position:absolute;left:8726;top:196;width:2278;height:2" coordorigin="8726,196" coordsize="2278,2">
              <v:shape style="position:absolute;left:8726;top:196;width:2278;height:2" coordorigin="8726,196" coordsize="2278,0" path="m8726,196l11003,196e" filled="false" stroked="true" strokeweight=".5pt" strokecolor="#231f20">
                <v:path arrowok="t"/>
              </v:shape>
            </v:group>
            <v:group style="position:absolute;left:8731;top:201;width:2;height:1837" coordorigin="8731,201" coordsize="2,1837">
              <v:shape style="position:absolute;left:8731;top:201;width:2;height:1837" coordorigin="8731,201" coordsize="0,1837" path="m8731,2037l8731,201e" filled="false" stroked="true" strokeweight=".5pt" strokecolor="#231f20">
                <v:path arrowok="t"/>
              </v:shape>
            </v:group>
            <v:group style="position:absolute;left:10998;top:201;width:2;height:1837" coordorigin="10998,201" coordsize="2,1837">
              <v:shape style="position:absolute;left:10998;top:201;width:2;height:1837" coordorigin="10998,201" coordsize="0,1837" path="m10998,2037l10998,201e" filled="false" stroked="true" strokeweight=".5pt" strokecolor="#231f20">
                <v:path arrowok="t"/>
              </v:shape>
            </v:group>
            <v:group style="position:absolute;left:8726;top:2042;width:2278;height:2" coordorigin="8726,2042" coordsize="2278,2">
              <v:shape style="position:absolute;left:8726;top:2042;width:2278;height:2" coordorigin="8726,2042" coordsize="2278,0" path="m8726,2042l11003,2042e" filled="false" stroked="true" strokeweight=".5pt" strokecolor="#231f20">
                <v:path arrowok="t"/>
              </v:shape>
            </v:group>
            <v:group style="position:absolute;left:9141;top:313;width:668;height:764" coordorigin="9141,313" coordsize="668,764">
              <v:shape style="position:absolute;left:9141;top:313;width:668;height:764" coordorigin="9141,313" coordsize="668,764" path="m9517,1035l9479,1035,9491,1037,9501,1047,9512,1053,9544,1066,9577,1075,9611,1077,9647,1067,9649,1066,9580,1066,9546,1052,9517,103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708,525l9648,525,9691,532,9704,538,9773,608,9797,702,9796,754,9782,826,9754,897,9716,962,9676,1016,9621,1064,9580,1066,9649,1066,9730,966,9767,898,9794,823,9808,744,9804,663,9787,604,9740,545,9714,527,9708,52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371,494l9263,523,9225,577,9200,645,9188,718,9188,793,9200,857,9246,962,9281,1013,9351,1053,9393,1046,9412,1041,9360,1041,9323,1035,9275,987,9248,933,9239,914,9220,875,9206,835,9198,789,9199,732,9210,666,9228,605,9296,520,9350,506,9409,506,9371,494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79,1020l9437,1021,9398,1033,9360,1041,9412,1041,9437,1035,9479,1035,9517,1035,9515,1033,9479,1020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09,506l9350,506,9414,517,9423,522,9433,527,9443,533,9454,539,9496,564,9547,589,9600,598,9620,587,9596,587,9578,586,9562,582,9548,576,9534,568,9544,561,9523,561,9523,554,9505,554,9462,530,9419,508,9409,50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36,571l9624,576,9611,583,9596,587,9620,587,9647,572,9636,571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22,386l9596,386,9590,403,9578,419,9542,476,9523,561,9544,561,9565,545,9580,539,9538,539,9550,489,9571,447,9598,411,9622,38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525,466l9512,466,9510,488,9509,511,9508,534,9505,554,9523,554,9520,508,9520,506,9525,46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44,515l9601,520,9565,530,9538,539,9580,539,9604,530,9648,525,9708,525,9687,517,9644,51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141,313l9172,373,9212,427,9266,467,9337,488,9382,489,9425,483,9468,475,9473,474,9410,474,9323,471,9254,444,9201,396,9166,332,9199,332,9184,328,9154,316,9141,313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22,386l9356,386,9403,394,9445,409,9481,430,9512,452,9485,456,9459,462,9434,469,9410,474,9473,474,9512,466,9525,466,9527,455,9536,426,9516,426,9500,423,9486,414,9471,403,9454,393,9422,386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449,333l9382,333,9447,346,9468,361,9485,380,9500,402,9516,426,9536,426,9539,415,9523,415,9504,380,9479,352,9449,333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579,349l9556,353,9546,367,9539,384,9532,400,9523,415,9539,415,9541,408,9560,368,9576,368,9574,361,9614,361,9601,353,9579,349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576,368l9560,368,9568,374,9577,382,9586,388,9596,386,9622,386,9627,381,9600,381,9588,380,9578,374,9576,368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250,375l9273,385,9301,387,9329,386,9422,386,9406,383,9354,379,9301,378,9250,375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614,361l9587,361,9596,364,9603,370,9611,375,9600,381,9627,381,9629,379,9618,364,9614,361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199,332l9166,332,9236,344,9382,333,9449,333,9448,332,9250,332,9199,332xe" filled="true" fillcolor="#231f20" stroked="false">
                <v:path arrowok="t"/>
                <v:fill type="solid"/>
              </v:shape>
              <v:shape style="position:absolute;left:9141;top:313;width:668;height:764" coordorigin="9141,313" coordsize="668,764" path="m9355,320l9250,332,9448,332,9447,332,9407,321,9355,320xe" filled="true" fillcolor="#231f20" stroked="false">
                <v:path arrowok="t"/>
                <v:fill type="solid"/>
              </v:shape>
            </v:group>
            <v:group style="position:absolute;left:9574;top:361;width:37;height:21" coordorigin="9574,361" coordsize="37,21">
              <v:shape style="position:absolute;left:9574;top:361;width:37;height:21" coordorigin="9574,361" coordsize="37,21" path="m9587,361l9574,361,9578,374,9588,380,9600,381,9611,375,9603,370,9596,364,9587,361xe" filled="true" fillcolor="#ffffff" stroked="false">
                <v:path arrowok="t"/>
                <v:fill type="solid"/>
              </v:shape>
            </v:group>
            <v:group style="position:absolute;left:9541;top:397;width:44;height:62" coordorigin="9541,397" coordsize="44,62">
              <v:shape style="position:absolute;left:9541;top:397;width:44;height:62" coordorigin="9541,397" coordsize="44,62" path="m9560,401l9554,416,9550,429,9547,443,9541,459,9554,445,9564,429,9573,412,9577,407,9565,407,9560,401xe" filled="true" fillcolor="#231f20" stroked="false">
                <v:path arrowok="t"/>
                <v:fill type="solid"/>
              </v:shape>
              <v:shape style="position:absolute;left:9541;top:397;width:44;height:62" coordorigin="9541,397" coordsize="44,62" path="m9585,397l9575,398,9569,404,9565,407,9577,407,9585,397xe" filled="true" fillcolor="#231f20" stroked="false">
                <v:path arrowok="t"/>
                <v:fill type="solid"/>
              </v:shape>
            </v:group>
            <v:group style="position:absolute;left:9198;top:506;width:599;height:561" coordorigin="9198,506" coordsize="599,561">
              <v:shape style="position:absolute;left:9198;top:506;width:599;height:561" coordorigin="9198,506" coordsize="599,561" path="m9673,1020l9479,1020,9515,1033,9546,1052,9580,1066,9621,1064,9637,1056,9652,1044,9665,1030,9673,1020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350,506l9255,555,9219,633,9203,700,9198,789,9206,835,9220,875,9239,914,9248,933,9275,987,9323,1035,9360,1041,9398,1033,9437,1021,9479,1020,9673,1020,9676,1016,9710,971,9667,971,9632,965,9627,939,9631,912,9647,893,9676,889,9757,889,9763,874,9676,874,9672,841,9678,808,9686,774,9691,740,9689,713,9685,687,9684,661,9691,638,9784,638,9773,608,9766,598,9600,598,9547,589,9496,564,9454,539,9443,533,9433,527,9423,522,9414,517,9350,506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757,889l9676,889,9693,917,9688,950,9667,971,9710,971,9716,962,9754,897,9757,889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784,638l9723,638,9737,670,9744,709,9738,798,9702,871,9676,874,9763,874,9782,826,9796,754,9797,702,9789,652,9784,638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748,571l9636,571,9647,572,9600,598,9766,598,9749,572,9748,571xe" filled="true" fillcolor="#ffffff" stroked="false">
                <v:path arrowok="t"/>
                <v:fill type="solid"/>
              </v:shape>
              <v:shape style="position:absolute;left:9198;top:506;width:599;height:561" coordorigin="9198,506" coordsize="599,561" path="m9648,525l9604,530,9565,545,9534,568,9548,576,9562,582,9578,586,9596,587,9611,583,9624,576,9636,571,9748,571,9737,562,9721,549,9704,538,9691,532,9648,525xe" filled="true" fillcolor="#ffffff" stroked="false">
                <v:path arrowok="t"/>
                <v:fill type="solid"/>
              </v:shape>
            </v:group>
            <v:group style="position:absolute;left:9672;top:638;width:72;height:237" coordorigin="9672,638" coordsize="72,237">
              <v:shape style="position:absolute;left:9672;top:638;width:72;height:237" coordorigin="9672,638" coordsize="72,237" path="m9723,638l9691,638,9684,661,9685,687,9689,713,9691,740,9686,774,9678,808,9672,841,9676,874,9702,871,9703,871,9691,871,9681,844,9684,809,9693,771,9698,732,9695,705,9692,679,9694,657,9709,641,9725,641,9723,638xe" filled="true" fillcolor="#231f20" stroked="false">
                <v:path arrowok="t"/>
                <v:fill type="solid"/>
              </v:shape>
              <v:shape style="position:absolute;left:9672;top:638;width:72;height:237" coordorigin="9672,638" coordsize="72,237" path="m9725,641l9709,641,9722,657,9731,677,9736,701,9738,725,9736,768,9726,810,9711,846,9691,871,9703,871,9720,853,9731,826,9738,798,9744,753,9744,709,9737,670,9725,641xe" filled="true" fillcolor="#231f20" stroked="false">
                <v:path arrowok="t"/>
                <v:fill type="solid"/>
              </v:shape>
            </v:group>
            <v:group style="position:absolute;left:9681;top:641;width:58;height:230" coordorigin="9681,641" coordsize="58,230">
              <v:shape style="position:absolute;left:9681;top:641;width:58;height:230" coordorigin="9681,641" coordsize="58,230" path="m9709,641l9694,657,9692,679,9695,705,9698,732,9693,771,9684,809,9681,844,9691,871,9711,846,9726,810,9736,768,9738,725,9736,701,9731,677,9722,657,9709,641xe" filled="true" fillcolor="#ffffff" stroked="false">
                <v:path arrowok="t"/>
                <v:fill type="solid"/>
              </v:shape>
            </v:group>
            <v:group style="position:absolute;left:9633;top:896;width:54;height:66" coordorigin="9633,896" coordsize="54,66">
              <v:shape style="position:absolute;left:9633;top:896;width:54;height:66" coordorigin="9633,896" coordsize="54,66" path="m9659,961l9660,962,9662,962,9659,961xe" filled="true" fillcolor="#ffffff" stroked="false">
                <v:path arrowok="t"/>
                <v:fill type="solid"/>
              </v:shape>
              <v:shape style="position:absolute;left:9633;top:896;width:54;height:66" coordorigin="9633,896" coordsize="54,66" path="m9672,896l9644,909,9633,931,9640,953,9659,961,9657,959,9662,958,9671,955,9680,949,9686,939,9687,925,9686,914,9675,912,9672,896xe" filled="true" fillcolor="#ffffff" stroked="false">
                <v:path arrowok="t"/>
                <v:fill type="solid"/>
              </v:shape>
              <v:shape style="position:absolute;left:9166;top:332;width:430;height:230" type="#_x0000_t75" stroked="false">
                <v:imagedata r:id="rId229" o:title=""/>
              </v:shape>
            </v:group>
            <v:group style="position:absolute;left:9627;top:889;width:67;height:83" coordorigin="9627,889" coordsize="67,83">
              <v:shape style="position:absolute;left:9627;top:889;width:67;height:83" coordorigin="9627,889" coordsize="67,83" path="m9676,889l9647,893,9631,912,9627,939,9632,965,9667,971,9676,962,9660,962,9659,961,9640,953,9633,931,9644,909,9672,896,9681,896,9676,889xe" filled="true" fillcolor="#231f20" stroked="false">
                <v:path arrowok="t"/>
                <v:fill type="solid"/>
              </v:shape>
              <v:shape style="position:absolute;left:9627;top:889;width:67;height:83" coordorigin="9627,889" coordsize="67,83" path="m9681,896l9672,896,9675,912,9686,914,9687,925,9657,959,9659,961,9662,962,9660,962,9676,962,9688,950,9693,917,9681,896xe" filled="true" fillcolor="#231f20" stroked="false">
                <v:path arrowok="t"/>
                <v:fill type="solid"/>
              </v:shape>
            </v:group>
            <v:group style="position:absolute;left:9895;top:313;width:668;height:764" coordorigin="9895,313" coordsize="668,764">
              <v:shape style="position:absolute;left:9895;top:313;width:668;height:764" coordorigin="9895,313" coordsize="668,764" path="m10272,1035l10234,1035,10246,1037,10255,1047,10267,1053,10298,1066,10331,1075,10366,1077,10402,1067,10403,1066,10334,1066,10301,1052,10272,103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462,525l10402,525,10445,532,10458,538,10528,608,10551,702,10551,754,10537,826,10508,897,10471,962,10431,1016,10376,1064,10334,1066,10403,1066,10485,966,10522,898,10549,823,10563,744,10558,663,10541,604,10495,545,10468,527,10462,52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26,494l10018,523,9979,577,9955,645,9942,718,9943,793,9955,857,10001,962,10035,1013,10105,1053,10148,1046,10167,1041,10115,1041,10077,1035,10030,987,10002,933,9993,914,9975,875,9961,835,9953,789,9953,732,9964,666,9983,605,10051,520,10104,506,10164,506,10126,494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234,1020l10191,1021,10152,1033,10115,1041,10167,1041,10191,1035,10234,1035,10272,1035,10269,1033,10234,1020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64,506l10104,506,10168,517,10178,522,10188,527,10198,533,10208,539,10251,564,10302,589,10354,598,10375,587,10351,587,10333,586,10317,582,10302,576,10289,568,10298,561,10278,561,10277,554,10259,554,10217,530,10173,508,10164,50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90,571l10378,576,10365,583,10351,587,10375,587,10402,572,10390,571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76,386l10351,386,10344,403,10333,419,10296,476,10278,561,10298,561,10319,545,10335,539,10292,539,10305,489,10326,447,10353,411,10376,38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280,466l10267,466,10264,488,10264,511,10263,534,10259,554,10277,554,10274,508,10274,506,10280,46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98,515l10356,520,10319,530,10292,539,10335,539,10359,530,10402,525,10462,525,10442,517,10398,51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9895,313l9927,373,9967,427,10021,467,10092,488,10136,489,10179,483,10222,475,10228,474,10165,474,10078,471,10008,444,9956,396,9921,332,9953,332,9938,328,9908,316,9895,313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77,386l10110,386,10158,394,10199,409,10235,430,10267,452,10240,456,10213,462,10188,469,10165,474,10228,474,10267,466,10280,466,10281,455,10290,426,10270,426,10254,423,10240,414,10226,403,10208,393,10177,386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204,333l10137,333,10201,346,10223,361,10240,380,10255,402,10270,426,10290,426,10294,415,10278,415,10258,380,10234,352,10204,333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34,349l10310,353,10301,367,10293,384,10286,400,10278,415,10294,415,10296,408,10314,368,10331,368,10329,361,10368,361,10355,353,10334,349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31,368l10314,368,10323,374,10332,382,10341,388,10351,386,10376,386,10382,381,10355,381,10342,380,10332,374,10331,368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004,375l10028,385,10055,387,10084,386,10177,386,10161,383,10108,379,10055,378,10004,375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368,361l10341,361,10351,364,10358,370,10365,375,10355,381,10382,381,10383,379,10373,364,10368,361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9953,332l9921,332,9990,344,10137,333,10204,333,10202,332,10005,332,9953,332xe" filled="true" fillcolor="#231f20" stroked="false">
                <v:path arrowok="t"/>
                <v:fill type="solid"/>
              </v:shape>
              <v:shape style="position:absolute;left:9895;top:313;width:668;height:764" coordorigin="9895,313" coordsize="668,764" path="m10110,320l10005,332,10202,332,10202,332,10161,321,10110,320xe" filled="true" fillcolor="#231f20" stroked="false">
                <v:path arrowok="t"/>
                <v:fill type="solid"/>
              </v:shape>
            </v:group>
            <v:group style="position:absolute;left:10329;top:361;width:37;height:21" coordorigin="10329,361" coordsize="37,21">
              <v:shape style="position:absolute;left:10329;top:361;width:37;height:21" coordorigin="10329,361" coordsize="37,21" path="m10341,361l10329,361,10332,374,10342,380,10355,381,10365,375,10358,370,10351,364,10341,361xe" filled="true" fillcolor="#ffffff" stroked="false">
                <v:path arrowok="t"/>
                <v:fill type="solid"/>
              </v:shape>
            </v:group>
            <v:group style="position:absolute;left:10296;top:397;width:44;height:62" coordorigin="10296,397" coordsize="44,62">
              <v:shape style="position:absolute;left:10296;top:397;width:44;height:62" coordorigin="10296,397" coordsize="44,62" path="m10314,401l10308,416,10305,429,10301,443,10296,459,10308,445,10318,429,10328,412,10332,407,10319,407,10314,401xe" filled="true" fillcolor="#231f20" stroked="false">
                <v:path arrowok="t"/>
                <v:fill type="solid"/>
              </v:shape>
              <v:shape style="position:absolute;left:10296;top:397;width:44;height:62" coordorigin="10296,397" coordsize="44,62" path="m10340,397l10330,398,10324,404,10319,407,10332,407,10340,397xe" filled="true" fillcolor="#231f20" stroked="false">
                <v:path arrowok="t"/>
                <v:fill type="solid"/>
              </v:shape>
            </v:group>
            <v:group style="position:absolute;left:9953;top:506;width:599;height:561" coordorigin="9953,506" coordsize="599,561">
              <v:shape style="position:absolute;left:9953;top:506;width:599;height:561" coordorigin="9953,506" coordsize="599,561" path="m10428,1020l10234,1020,10269,1033,10301,1052,10334,1066,10376,1064,10392,1056,10406,1044,10419,1030,10428,1020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104,506l10010,555,9973,633,9958,700,9953,789,9961,835,9975,875,9993,914,10002,933,10030,987,10077,1035,10115,1041,10152,1033,10191,1021,10234,1020,10428,1020,10431,1016,10464,971,10421,971,10387,965,10381,939,10385,912,10402,893,10431,889,10512,889,10517,874,10431,874,10427,841,10432,808,10440,774,10445,740,10443,713,10440,687,10439,661,10445,638,10538,638,10528,608,10521,598,10354,598,10302,589,10251,564,10208,539,10198,533,10188,527,10178,522,10168,517,10104,506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512,889l10431,889,10448,917,10443,950,10421,971,10464,971,10471,962,10508,897,10512,889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538,638l10478,638,10492,670,10498,709,10493,798,10457,871,10431,874,10517,874,10537,826,10551,754,10551,702,10544,652,10538,638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502,571l10390,571,10402,572,10354,598,10521,598,10504,572,10502,571xe" filled="true" fillcolor="#ffffff" stroked="false">
                <v:path arrowok="t"/>
                <v:fill type="solid"/>
              </v:shape>
              <v:shape style="position:absolute;left:9953;top:506;width:599;height:561" coordorigin="9953,506" coordsize="599,561" path="m10402,525l10359,530,10319,545,10289,568,10302,576,10317,582,10333,586,10351,587,10365,583,10378,576,10390,571,10502,571,10492,562,10475,549,10458,538,10445,532,10402,525xe" filled="true" fillcolor="#ffffff" stroked="false">
                <v:path arrowok="t"/>
                <v:fill type="solid"/>
              </v:shape>
            </v:group>
            <v:group style="position:absolute;left:10427;top:638;width:72;height:237" coordorigin="10427,638" coordsize="72,237">
              <v:shape style="position:absolute;left:10427;top:638;width:72;height:237" coordorigin="10427,638" coordsize="72,237" path="m10478,638l10445,638,10439,661,10440,687,10443,713,10445,740,10440,774,10432,808,10427,841,10431,874,10457,871,10457,871,10445,871,10435,844,10439,809,10448,771,10453,732,10450,705,10446,679,10448,657,10463,641,10480,641,10478,638xe" filled="true" fillcolor="#231f20" stroked="false">
                <v:path arrowok="t"/>
                <v:fill type="solid"/>
              </v:shape>
              <v:shape style="position:absolute;left:10427;top:638;width:72;height:237" coordorigin="10427,638" coordsize="72,237" path="m10480,641l10463,641,10476,657,10485,677,10490,701,10493,725,10490,768,10481,810,10465,846,10445,871,10457,871,10474,853,10486,826,10493,798,10499,753,10498,709,10492,670,10480,641xe" filled="true" fillcolor="#231f20" stroked="false">
                <v:path arrowok="t"/>
                <v:fill type="solid"/>
              </v:shape>
            </v:group>
            <v:group style="position:absolute;left:10435;top:641;width:58;height:230" coordorigin="10435,641" coordsize="58,230">
              <v:shape style="position:absolute;left:10435;top:641;width:58;height:230" coordorigin="10435,641" coordsize="58,230" path="m10463,641l10448,657,10446,679,10450,705,10452,732,10448,771,10439,809,10435,844,10445,871,10465,846,10481,810,10490,768,10493,725,10490,701,10485,677,10476,657,10463,641xe" filled="true" fillcolor="#ffffff" stroked="false">
                <v:path arrowok="t"/>
                <v:fill type="solid"/>
              </v:shape>
            </v:group>
            <v:group style="position:absolute;left:10388;top:896;width:54;height:66" coordorigin="10388,896" coordsize="54,66">
              <v:shape style="position:absolute;left:10388;top:896;width:54;height:66" coordorigin="10388,896" coordsize="54,66" path="m10413,961l10414,962,10416,962,10413,961xe" filled="true" fillcolor="#ffffff" stroked="false">
                <v:path arrowok="t"/>
                <v:fill type="solid"/>
              </v:shape>
              <v:shape style="position:absolute;left:10388;top:896;width:54;height:66" coordorigin="10388,896" coordsize="54,66" path="m10427,896l10399,909,10388,931,10394,953,10413,961,10412,959,10416,958,10426,955,10434,949,10440,939,10442,925,10441,914,10430,912,10427,896xe" filled="true" fillcolor="#ffffff" stroked="false">
                <v:path arrowok="t"/>
                <v:fill type="solid"/>
              </v:shape>
              <v:shape style="position:absolute;left:9921;top:332;width:430;height:230" type="#_x0000_t75" stroked="false">
                <v:imagedata r:id="rId230" o:title=""/>
              </v:shape>
            </v:group>
            <v:group style="position:absolute;left:10381;top:889;width:67;height:83" coordorigin="10381,889" coordsize="67,83">
              <v:shape style="position:absolute;left:10381;top:889;width:67;height:83" coordorigin="10381,889" coordsize="67,83" path="m10431,889l10402,893,10385,912,10381,939,10387,965,10421,971,10431,962,10414,962,10413,961,10394,953,10388,931,10399,909,10427,896,10435,896,10431,889xe" filled="true" fillcolor="#231f20" stroked="false">
                <v:path arrowok="t"/>
                <v:fill type="solid"/>
              </v:shape>
              <v:shape style="position:absolute;left:10381;top:889;width:67;height:83" coordorigin="10381,889" coordsize="67,83" path="m10435,896l10427,896,10430,912,10441,914,10442,925,10412,959,10413,961,10416,962,10414,962,10431,962,10443,950,10448,917,10435,896xe" filled="true" fillcolor="#231f20" stroked="false">
                <v:path arrowok="t"/>
                <v:fill type="solid"/>
              </v:shape>
            </v:group>
            <v:group style="position:absolute;left:9141;top:1153;width:668;height:764" coordorigin="9141,1153" coordsize="668,764">
              <v:shape style="position:absolute;left:9141;top:1153;width:668;height:764" coordorigin="9141,1153" coordsize="668,764" path="m9517,1875l9479,1875,9491,1877,9501,1887,9512,1893,9544,1906,9577,1915,9611,1917,9647,1907,9649,1906,9580,1906,9546,1892,9517,187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708,1365l9648,1365,9691,1372,9704,1378,9773,1448,9797,1542,9796,1594,9782,1666,9754,1737,9716,1802,9676,1856,9621,1904,9580,1906,9649,1906,9730,1806,9767,1738,9794,1663,9808,1584,9804,1503,9787,1444,9740,1385,9714,1367,9708,136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371,1334l9263,1363,9225,1417,9200,1485,9188,1558,9188,1633,9200,1697,9246,1802,9281,1853,9351,1893,9393,1886,9412,1881,9360,1881,9323,1875,9275,1827,9248,1773,9239,1754,9220,1715,9206,1675,9198,1629,9199,1572,9210,1506,9228,1445,9296,1360,9350,1346,9409,1346,9371,1334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79,1860l9437,1861,9398,1873,9360,1881,9412,1881,9437,1875,9479,1875,9517,1875,9515,1873,9479,1860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09,1346l9350,1346,9414,1357,9423,1362,9433,1367,9443,1373,9454,1379,9496,1404,9547,1429,9600,1438,9620,1427,9596,1427,9578,1426,9562,1422,9548,1416,9534,1408,9544,1401,9523,1401,9523,1394,9505,1394,9462,1370,9419,1348,9409,134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36,1411l9624,1416,9611,1423,9596,1427,9620,1427,9647,1412,9636,1411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22,1226l9596,1226,9590,1243,9578,1259,9542,1316,9523,1401,9544,1401,9565,1385,9580,1379,9538,1379,9550,1329,9571,1287,9598,1251,9622,122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525,1306l9512,1306,9510,1328,9509,1351,9508,1374,9505,1394,9523,1394,9520,1348,9520,1346,9525,130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44,1355l9601,1360,9565,1370,9538,1379,9580,1379,9604,1370,9648,1365,9708,1365,9687,1357,9644,135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141,1153l9172,1213,9212,1267,9266,1307,9337,1328,9382,1329,9425,1323,9468,1315,9473,1314,9410,1314,9323,1311,9254,1284,9201,1236,9166,1172,9199,1172,9184,1168,9154,1156,9141,1153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22,1226l9356,1226,9403,1234,9445,1249,9481,1270,9512,1292,9485,1296,9459,1302,9434,1309,9410,1314,9473,1314,9512,1306,9525,1306,9527,1295,9536,1266,9516,1266,9500,1263,9486,1254,9471,1243,9454,1233,9422,1226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449,1173l9382,1173,9447,1186,9468,1201,9485,1220,9500,1242,9516,1266,9536,1266,9539,1255,9523,1255,9504,1220,9479,1192,9449,1173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579,1189l9556,1193,9546,1207,9539,1224,9532,1240,9523,1255,9539,1255,9541,1248,9560,1208,9576,1208,9574,1201,9614,1201,9601,1193,9579,1189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576,1208l9560,1208,9568,1214,9577,1222,9586,1228,9596,1226,9622,1226,9627,1221,9600,1221,9588,1220,9578,1214,9576,1208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250,1215l9273,1225,9301,1227,9329,1226,9422,1226,9406,1223,9354,1219,9301,1218,9250,1215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614,1201l9587,1201,9596,1204,9603,1210,9611,1215,9600,1221,9627,1221,9629,1219,9618,1204,9614,1201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199,1172l9166,1172,9236,1184,9382,1173,9449,1173,9448,1172,9250,1172,9199,1172xe" filled="true" fillcolor="#231f20" stroked="false">
                <v:path arrowok="t"/>
                <v:fill type="solid"/>
              </v:shape>
              <v:shape style="position:absolute;left:9141;top:1153;width:668;height:764" coordorigin="9141,1153" coordsize="668,764" path="m9355,1160l9250,1172,9448,1172,9447,1172,9407,1161,9355,1160xe" filled="true" fillcolor="#231f20" stroked="false">
                <v:path arrowok="t"/>
                <v:fill type="solid"/>
              </v:shape>
            </v:group>
            <v:group style="position:absolute;left:9574;top:1201;width:37;height:21" coordorigin="9574,1201" coordsize="37,21">
              <v:shape style="position:absolute;left:9574;top:1201;width:37;height:21" coordorigin="9574,1201" coordsize="37,21" path="m9587,1201l9574,1201,9578,1214,9588,1220,9600,1221,9611,1215,9603,1210,9596,1204,9587,1201xe" filled="true" fillcolor="#ffffff" stroked="false">
                <v:path arrowok="t"/>
                <v:fill type="solid"/>
              </v:shape>
            </v:group>
            <v:group style="position:absolute;left:9541;top:1237;width:44;height:62" coordorigin="9541,1237" coordsize="44,62">
              <v:shape style="position:absolute;left:9541;top:1237;width:44;height:62" coordorigin="9541,1237" coordsize="44,62" path="m9560,1241l9554,1256,9550,1269,9547,1283,9541,1299,9554,1285,9564,1269,9573,1252,9577,1247,9565,1247,9560,1241xe" filled="true" fillcolor="#231f20" stroked="false">
                <v:path arrowok="t"/>
                <v:fill type="solid"/>
              </v:shape>
              <v:shape style="position:absolute;left:9541;top:1237;width:44;height:62" coordorigin="9541,1237" coordsize="44,62" path="m9585,1237l9575,1238,9569,1244,9565,1247,9577,1247,9585,1237xe" filled="true" fillcolor="#231f20" stroked="false">
                <v:path arrowok="t"/>
                <v:fill type="solid"/>
              </v:shape>
            </v:group>
            <v:group style="position:absolute;left:9198;top:1346;width:599;height:561" coordorigin="9198,1346" coordsize="599,561">
              <v:shape style="position:absolute;left:9198;top:1346;width:599;height:561" coordorigin="9198,1346" coordsize="599,561" path="m9673,1860l9479,1860,9515,1873,9546,1892,9580,1906,9621,1904,9637,1896,9652,1884,9665,1870,9673,1860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350,1346l9255,1395,9219,1473,9203,1540,9198,1629,9206,1675,9220,1715,9239,1754,9248,1773,9275,1827,9323,1875,9360,1881,9398,1873,9437,1861,9479,1860,9673,1860,9676,1856,9710,1811,9667,1811,9632,1805,9627,1779,9631,1752,9647,1733,9676,1729,9757,1729,9763,1714,9676,1714,9672,1681,9678,1648,9686,1614,9691,1580,9689,1553,9685,1527,9684,1501,9691,1478,9784,1478,9773,1448,9766,1438,9600,1438,9547,1429,9496,1404,9454,1379,9443,1373,9433,1367,9423,1362,9414,1357,9350,1346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757,1729l9676,1729,9693,1757,9688,1790,9667,1811,9710,1811,9716,1802,9754,1737,9757,1729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784,1478l9723,1478,9737,1510,9744,1549,9738,1638,9702,1711,9676,1714,9763,1714,9782,1666,9796,1594,9797,1542,9789,1492,9784,1478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748,1411l9636,1411,9647,1412,9600,1438,9766,1438,9749,1412,9748,1411xe" filled="true" fillcolor="#ffffff" stroked="false">
                <v:path arrowok="t"/>
                <v:fill type="solid"/>
              </v:shape>
              <v:shape style="position:absolute;left:9198;top:1346;width:599;height:561" coordorigin="9198,1346" coordsize="599,561" path="m9648,1365l9604,1370,9565,1385,9534,1408,9548,1416,9562,1422,9578,1426,9596,1427,9611,1423,9624,1416,9636,1411,9748,1411,9737,1402,9721,1389,9704,1378,9691,1372,9648,1365xe" filled="true" fillcolor="#ffffff" stroked="false">
                <v:path arrowok="t"/>
                <v:fill type="solid"/>
              </v:shape>
            </v:group>
            <v:group style="position:absolute;left:9672;top:1478;width:72;height:237" coordorigin="9672,1478" coordsize="72,237">
              <v:shape style="position:absolute;left:9672;top:1478;width:72;height:237" coordorigin="9672,1478" coordsize="72,237" path="m9723,1478l9691,1478,9684,1501,9685,1527,9689,1553,9691,1580,9686,1614,9678,1648,9672,1681,9676,1714,9702,1711,9703,1711,9691,1711,9681,1684,9684,1649,9693,1611,9698,1572,9695,1545,9692,1519,9694,1497,9709,1481,9725,1481,9723,1478xe" filled="true" fillcolor="#231f20" stroked="false">
                <v:path arrowok="t"/>
                <v:fill type="solid"/>
              </v:shape>
              <v:shape style="position:absolute;left:9672;top:1478;width:72;height:237" coordorigin="9672,1478" coordsize="72,237" path="m9725,1481l9709,1481,9722,1497,9731,1517,9736,1541,9738,1565,9736,1608,9726,1650,9711,1686,9691,1711,9703,1711,9720,1693,9731,1666,9738,1638,9744,1593,9744,1549,9737,1510,9725,1481xe" filled="true" fillcolor="#231f20" stroked="false">
                <v:path arrowok="t"/>
                <v:fill type="solid"/>
              </v:shape>
            </v:group>
            <v:group style="position:absolute;left:9681;top:1481;width:58;height:230" coordorigin="9681,1481" coordsize="58,230">
              <v:shape style="position:absolute;left:9681;top:1481;width:58;height:230" coordorigin="9681,1481" coordsize="58,230" path="m9709,1481l9694,1497,9692,1519,9695,1545,9698,1572,9693,1611,9684,1649,9681,1684,9691,1711,9711,1686,9726,1650,9736,1608,9738,1565,9736,1541,9731,1517,9722,1497,9709,1481xe" filled="true" fillcolor="#ffffff" stroked="false">
                <v:path arrowok="t"/>
                <v:fill type="solid"/>
              </v:shape>
            </v:group>
            <v:group style="position:absolute;left:9633;top:1736;width:54;height:66" coordorigin="9633,1736" coordsize="54,66">
              <v:shape style="position:absolute;left:9633;top:1736;width:54;height:66" coordorigin="9633,1736" coordsize="54,66" path="m9659,1801l9660,1802,9662,1802,9659,1801xe" filled="true" fillcolor="#ffffff" stroked="false">
                <v:path arrowok="t"/>
                <v:fill type="solid"/>
              </v:shape>
              <v:shape style="position:absolute;left:9633;top:1736;width:54;height:66" coordorigin="9633,1736" coordsize="54,66" path="m9672,1736l9644,1749,9633,1771,9640,1793,9659,1801,9657,1799,9662,1798,9671,1795,9680,1789,9686,1779,9687,1765,9686,1754,9675,1752,9672,1736xe" filled="true" fillcolor="#ffffff" stroked="false">
                <v:path arrowok="t"/>
                <v:fill type="solid"/>
              </v:shape>
              <v:shape style="position:absolute;left:9166;top:1172;width:430;height:230" type="#_x0000_t75" stroked="false">
                <v:imagedata r:id="rId231" o:title=""/>
              </v:shape>
            </v:group>
            <v:group style="position:absolute;left:9627;top:1729;width:67;height:83" coordorigin="9627,1729" coordsize="67,83">
              <v:shape style="position:absolute;left:9627;top:1729;width:67;height:83" coordorigin="9627,1729" coordsize="67,83" path="m9676,1729l9647,1733,9631,1752,9627,1779,9632,1805,9667,1811,9676,1802,9660,1802,9659,1801,9640,1793,9633,1771,9644,1749,9672,1736,9681,1736,9676,1729xe" filled="true" fillcolor="#231f20" stroked="false">
                <v:path arrowok="t"/>
                <v:fill type="solid"/>
              </v:shape>
              <v:shape style="position:absolute;left:9627;top:1729;width:67;height:83" coordorigin="9627,1729" coordsize="67,83" path="m9681,1736l9672,1736,9675,1752,9686,1754,9687,1765,9657,1799,9659,1801,9662,1802,9660,1802,9676,1802,9688,1790,9693,1757,9681,1736xe" filled="true" fillcolor="#231f20" stroked="false">
                <v:path arrowok="t"/>
                <v:fill type="solid"/>
              </v:shape>
            </v:group>
            <v:group style="position:absolute;left:9895;top:1153;width:668;height:764" coordorigin="9895,1153" coordsize="668,764">
              <v:shape style="position:absolute;left:9895;top:1153;width:668;height:764" coordorigin="9895,1153" coordsize="668,764" path="m10272,1875l10234,1875,10246,1877,10255,1887,10267,1893,10298,1906,10331,1915,10366,1917,10402,1907,10403,1906,10334,1906,10301,1892,10272,187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462,1365l10402,1365,10445,1372,10458,1378,10528,1448,10551,1542,10551,1594,10537,1666,10508,1737,10471,1802,10431,1856,10376,1904,10334,1906,10403,1906,10485,1806,10522,1738,10549,1663,10563,1584,10558,1503,10541,1444,10495,1385,10468,1367,10462,136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26,1334l10018,1363,9979,1417,9955,1485,9942,1558,9943,1633,9955,1697,10001,1802,10035,1853,10105,1893,10148,1886,10167,1881,10115,1881,10077,1875,10030,1827,10002,1773,9993,1754,9975,1715,9961,1675,9953,1629,9953,1572,9964,1506,9983,1445,10051,1360,10104,1346,10164,1346,10126,1334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234,1860l10191,1861,10152,1873,10115,1881,10167,1881,10191,1875,10234,1875,10272,1875,10269,1873,10234,1860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64,1346l10104,1346,10168,1357,10178,1362,10188,1367,10198,1373,10208,1379,10251,1404,10302,1429,10354,1438,10375,1427,10351,1427,10333,1426,10317,1422,10302,1416,10289,1408,10298,1401,10278,1401,10277,1394,10259,1394,10217,1370,10173,1348,10164,134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90,1411l10378,1416,10365,1423,10351,1427,10375,1427,10402,1412,10390,1411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76,1226l10351,1226,10344,1243,10333,1259,10296,1316,10278,1401,10298,1401,10319,1385,10335,1379,10292,1379,10305,1329,10326,1287,10353,1251,10376,122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280,1306l10267,1306,10264,1328,10264,1351,10263,1374,10259,1394,10277,1394,10274,1348,10274,1346,10280,130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98,1355l10356,1360,10319,1370,10292,1379,10335,1379,10359,1370,10402,1365,10462,1365,10442,1357,10398,135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9895,1153l9927,1213,9967,1267,10021,1307,10092,1328,10136,1329,10179,1323,10222,1315,10228,1314,10165,1314,10078,1311,10008,1284,9956,1236,9921,1172,9953,1172,9938,1168,9908,1156,9895,1153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77,1226l10110,1226,10158,1234,10199,1249,10235,1270,10267,1292,10240,1296,10213,1302,10188,1309,10165,1314,10228,1314,10267,1306,10280,1306,10281,1295,10290,1266,10270,1266,10254,1263,10240,1254,10226,1243,10208,1233,10177,1226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204,1173l10137,1173,10201,1186,10223,1201,10240,1220,10255,1242,10270,1266,10290,1266,10294,1255,10278,1255,10258,1220,10234,1192,10204,1173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34,1189l10310,1193,10301,1207,10293,1224,10286,1240,10278,1255,10294,1255,10296,1248,10314,1208,10331,1208,10329,1201,10368,1201,10355,1193,10334,1189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31,1208l10314,1208,10323,1214,10332,1222,10341,1228,10351,1226,10376,1226,10382,1221,10355,1221,10342,1220,10332,1214,10331,1208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004,1215l10028,1225,10055,1227,10084,1226,10177,1226,10161,1223,10108,1219,10055,1218,10004,1215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368,1201l10341,1201,10351,1204,10358,1210,10365,1215,10355,1221,10382,1221,10383,1219,10373,1204,10368,1201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9953,1172l9921,1172,9990,1184,10137,1173,10204,1173,10202,1172,10005,1172,9953,1172xe" filled="true" fillcolor="#231f20" stroked="false">
                <v:path arrowok="t"/>
                <v:fill type="solid"/>
              </v:shape>
              <v:shape style="position:absolute;left:9895;top:1153;width:668;height:764" coordorigin="9895,1153" coordsize="668,764" path="m10110,1160l10005,1172,10202,1172,10202,1172,10161,1161,10110,1160xe" filled="true" fillcolor="#231f20" stroked="false">
                <v:path arrowok="t"/>
                <v:fill type="solid"/>
              </v:shape>
            </v:group>
            <v:group style="position:absolute;left:10329;top:1201;width:37;height:21" coordorigin="10329,1201" coordsize="37,21">
              <v:shape style="position:absolute;left:10329;top:1201;width:37;height:21" coordorigin="10329,1201" coordsize="37,21" path="m10341,1201l10329,1201,10332,1214,10342,1220,10355,1221,10365,1215,10358,1210,10351,1204,10341,1201xe" filled="true" fillcolor="#ffffff" stroked="false">
                <v:path arrowok="t"/>
                <v:fill type="solid"/>
              </v:shape>
            </v:group>
            <v:group style="position:absolute;left:10296;top:1237;width:44;height:62" coordorigin="10296,1237" coordsize="44,62">
              <v:shape style="position:absolute;left:10296;top:1237;width:44;height:62" coordorigin="10296,1237" coordsize="44,62" path="m10314,1241l10308,1256,10305,1269,10301,1283,10296,1299,10308,1285,10318,1269,10328,1252,10332,1247,10319,1247,10314,1241xe" filled="true" fillcolor="#231f20" stroked="false">
                <v:path arrowok="t"/>
                <v:fill type="solid"/>
              </v:shape>
              <v:shape style="position:absolute;left:10296;top:1237;width:44;height:62" coordorigin="10296,1237" coordsize="44,62" path="m10340,1237l10330,1238,10324,1244,10319,1247,10332,1247,10340,1237xe" filled="true" fillcolor="#231f20" stroked="false">
                <v:path arrowok="t"/>
                <v:fill type="solid"/>
              </v:shape>
            </v:group>
            <v:group style="position:absolute;left:9953;top:1346;width:599;height:561" coordorigin="9953,1346" coordsize="599,561">
              <v:shape style="position:absolute;left:9953;top:1346;width:599;height:561" coordorigin="9953,1346" coordsize="599,561" path="m10428,1860l10234,1860,10269,1873,10301,1892,10334,1906,10376,1904,10392,1896,10406,1884,10419,1870,10428,1860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104,1346l10010,1395,9973,1473,9958,1540,9953,1629,9961,1675,9975,1715,9993,1754,10002,1773,10030,1827,10077,1875,10115,1881,10152,1873,10191,1861,10234,1860,10428,1860,10431,1856,10464,1811,10421,1811,10387,1805,10381,1779,10385,1752,10402,1733,10431,1729,10512,1729,10517,1714,10431,1714,10427,1681,10432,1648,10440,1614,10445,1580,10443,1553,10440,1527,10439,1501,10445,1478,10538,1478,10528,1448,10521,1438,10354,1438,10302,1429,10251,1404,10208,1379,10198,1373,10188,1367,10178,1362,10168,1357,10104,1346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512,1729l10431,1729,10448,1757,10443,1790,10421,1811,10464,1811,10471,1802,10508,1737,10512,1729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538,1478l10478,1478,10492,1510,10498,1549,10493,1638,10457,1711,10431,1714,10517,1714,10537,1666,10551,1594,10551,1542,10544,1492,10538,1478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502,1411l10390,1411,10402,1412,10354,1438,10521,1438,10504,1412,10502,1411xe" filled="true" fillcolor="#ffffff" stroked="false">
                <v:path arrowok="t"/>
                <v:fill type="solid"/>
              </v:shape>
              <v:shape style="position:absolute;left:9953;top:1346;width:599;height:561" coordorigin="9953,1346" coordsize="599,561" path="m10402,1365l10359,1370,10319,1385,10289,1408,10302,1416,10317,1422,10333,1426,10351,1427,10365,1423,10378,1416,10390,1411,10502,1411,10492,1402,10475,1389,10458,1378,10445,1372,10402,1365xe" filled="true" fillcolor="#ffffff" stroked="false">
                <v:path arrowok="t"/>
                <v:fill type="solid"/>
              </v:shape>
            </v:group>
            <v:group style="position:absolute;left:10427;top:1478;width:72;height:237" coordorigin="10427,1478" coordsize="72,237">
              <v:shape style="position:absolute;left:10427;top:1478;width:72;height:237" coordorigin="10427,1478" coordsize="72,237" path="m10478,1478l10445,1478,10439,1501,10440,1527,10443,1553,10445,1580,10440,1614,10432,1648,10427,1681,10431,1714,10457,1711,10457,1711,10445,1711,10435,1684,10439,1649,10448,1611,10453,1572,10450,1545,10446,1519,10448,1497,10463,1481,10480,1481,10478,1478xe" filled="true" fillcolor="#231f20" stroked="false">
                <v:path arrowok="t"/>
                <v:fill type="solid"/>
              </v:shape>
              <v:shape style="position:absolute;left:10427;top:1478;width:72;height:237" coordorigin="10427,1478" coordsize="72,237" path="m10480,1481l10463,1481,10476,1497,10485,1517,10490,1541,10493,1565,10490,1608,10481,1650,10465,1686,10445,1711,10457,1711,10474,1693,10486,1666,10493,1638,10499,1593,10498,1549,10492,1510,10480,1481xe" filled="true" fillcolor="#231f20" stroked="false">
                <v:path arrowok="t"/>
                <v:fill type="solid"/>
              </v:shape>
            </v:group>
            <v:group style="position:absolute;left:10435;top:1481;width:58;height:230" coordorigin="10435,1481" coordsize="58,230">
              <v:shape style="position:absolute;left:10435;top:1481;width:58;height:230" coordorigin="10435,1481" coordsize="58,230" path="m10463,1481l10448,1497,10446,1519,10450,1545,10452,1572,10448,1611,10439,1649,10435,1684,10445,1711,10465,1686,10481,1650,10490,1608,10493,1565,10490,1541,10485,1517,10476,1497,10463,1481xe" filled="true" fillcolor="#ffffff" stroked="false">
                <v:path arrowok="t"/>
                <v:fill type="solid"/>
              </v:shape>
            </v:group>
            <v:group style="position:absolute;left:10388;top:1736;width:54;height:66" coordorigin="10388,1736" coordsize="54,66">
              <v:shape style="position:absolute;left:10388;top:1736;width:54;height:66" coordorigin="10388,1736" coordsize="54,66" path="m10413,1801l10414,1802,10416,1802,10413,1801xe" filled="true" fillcolor="#ffffff" stroked="false">
                <v:path arrowok="t"/>
                <v:fill type="solid"/>
              </v:shape>
              <v:shape style="position:absolute;left:10388;top:1736;width:54;height:66" coordorigin="10388,1736" coordsize="54,66" path="m10427,1736l10399,1749,10388,1771,10394,1793,10413,1801,10412,1799,10416,1798,10426,1795,10434,1789,10440,1779,10442,1765,10441,1754,10430,1752,10427,1736xe" filled="true" fillcolor="#ffffff" stroked="false">
                <v:path arrowok="t"/>
                <v:fill type="solid"/>
              </v:shape>
              <v:shape style="position:absolute;left:9921;top:1172;width:430;height:230" type="#_x0000_t75" stroked="false">
                <v:imagedata r:id="rId232" o:title=""/>
              </v:shape>
            </v:group>
            <v:group style="position:absolute;left:10381;top:1729;width:67;height:83" coordorigin="10381,1729" coordsize="67,83">
              <v:shape style="position:absolute;left:10381;top:1729;width:67;height:83" coordorigin="10381,1729" coordsize="67,83" path="m10431,1729l10402,1733,10385,1752,10381,1779,10387,1805,10421,1811,10431,1802,10414,1802,10413,1801,10394,1793,10388,1771,10399,1749,10427,1736,10435,1736,10431,1729xe" filled="true" fillcolor="#231f20" stroked="false">
                <v:path arrowok="t"/>
                <v:fill type="solid"/>
              </v:shape>
              <v:shape style="position:absolute;left:10381;top:1729;width:67;height:83" coordorigin="10381,1729" coordsize="67,83" path="m10435,1736l10427,1736,10430,1752,10441,1754,10442,1765,10412,1799,10413,1801,10416,1802,10414,1802,10431,1802,10443,1790,10448,1757,10435,1736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Heading1"/>
        <w:tabs>
          <w:tab w:pos="3532" w:val="left" w:leader="none"/>
          <w:tab w:pos="6153" w:val="left" w:leader="none"/>
          <w:tab w:pos="8774" w:val="left" w:leader="none"/>
        </w:tabs>
        <w:spacing w:line="240" w:lineRule="auto" w:before="20"/>
        <w:ind w:left="935" w:right="0"/>
        <w:jc w:val="left"/>
        <w:rPr>
          <w:b w:val="0"/>
          <w:bCs w:val="0"/>
        </w:rPr>
      </w:pPr>
      <w:r>
        <w:rPr>
          <w:color w:val="231F20"/>
        </w:rPr>
        <w:t>Maria</w:t>
        <w:tab/>
        <w:t>Júlia</w:t>
        <w:tab/>
        <w:t>Alice</w:t>
        <w:tab/>
        <w:t>Clara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pStyle w:val="BodyText"/>
        <w:spacing w:line="240" w:lineRule="auto" w:before="189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criança que recortou a menor quantidade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figuras?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2pt;width:24.55pt;height:24.55pt;mso-position-horizontal-relative:page;mso-position-vertical-relative:paragraph;z-index:692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Alice.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7pt;width:24.55pt;height:24.55pt;mso-position-horizontal-relative:page;mso-position-vertical-relative:paragraph;z-index:69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Clara.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5pt;width:24.55pt;height:24.55pt;mso-position-horizontal-relative:page;mso-position-vertical-relative:paragraph;z-index:69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Júlia.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78pt;width:24.55pt;height:24.55pt;mso-position-horizontal-relative:page;mso-position-vertical-relative:paragraph;z-index:70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Maria.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07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23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M020419E4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as canetas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110.973999pt;margin-top:41.298195pt;width:44.25pt;height:70pt;mso-position-horizontal-relative:page;mso-position-vertical-relative:paragraph;z-index:7096;mso-wrap-distance-left:0;mso-wrap-distance-right:0" coordorigin="2219,826" coordsize="885,1400">
            <v:shape style="position:absolute;left:2219;top:826;width:885;height:1400" coordorigin="2219,826" coordsize="885,1400" path="m2947,826l2914,861,2881,897,2847,933,2809,964,2772,1038,2734,1111,2695,1183,2657,1255,2617,1327,2578,1398,2538,1469,2497,1540,2457,1611,2295,1893,2282,1979,2256,2060,2231,2141,2219,2225,2289,2178,2299,2169,2251,2169,2256,2152,2262,2136,2266,2119,2270,2100,2313,2100,2304,2094,2293,2084,2282,2075,2290,2038,2299,2004,2310,1971,2320,1937,2373,1937,2360,1928,2326,1905,2364,1835,2402,1765,2440,1695,2478,1625,2517,1555,2595,1417,2808,1037,2828,1002,2884,1002,2880,999,2860,977,2942,977,2913,957,2878,939,2896,917,2936,879,2954,857,3009,857,2983,844,2947,826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313,2100l2270,2100,2279,2106,2287,2114,2296,2120,2307,2125,2294,2137,2282,2150,2268,2161,2251,2169,2299,2169,2350,2124,2370,2106,2332,2106,2316,2102,2313,2100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373,1937l2320,1937,2352,1954,2381,1973,2410,1993,2439,2012,2414,2037,2386,2060,2359,2082,2332,2106,2370,2106,2412,2070,2483,2025,2501,1993,2464,1993,2428,1973,2394,1951,2373,1937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884,1002l2828,1002,2868,1022,2945,1064,2985,1083,2945,1153,2905,1223,2807,1397,2707,1576,2668,1646,2628,1716,2587,1786,2547,1856,2506,1925,2464,1993,2501,1993,2520,1959,2634,1756,2671,1688,2709,1622,2747,1557,2785,1494,2822,1435,2852,1435,2861,1386,2888,1312,2925,1243,2964,1174,3003,1103,3025,1052,2991,1052,2952,1037,2913,1019,2884,1002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852,1435l2822,1435,2811,1473,2796,1511,2785,1549,2784,1585,2832,1526,2874,1466,2847,1466,2852,1435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3079,1027l3035,1027,3045,1033,3053,1040,3062,1047,3073,1052,3037,1123,3000,1192,2962,1261,2923,1329,2885,1397,2847,1466,2874,1466,2917,1397,2955,1329,2992,1260,3029,1190,3066,1120,3104,1052,3092,1036,3079,1027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2942,977l2860,977,2898,980,2933,999,2965,1025,2991,1052,3025,1052,3035,1027,3079,1027,3076,1024,3070,1021,3010,1021,2977,1001,2945,979,2942,977xe" filled="true" fillcolor="#231f20" stroked="false">
              <v:path arrowok="t"/>
              <v:fill type="solid"/>
            </v:shape>
            <v:shape style="position:absolute;left:2219;top:826;width:885;height:1400" coordorigin="2219,826" coordsize="885,1400" path="m3009,857l2954,857,2979,870,3003,884,3027,897,3054,908,3043,935,3030,962,3018,990,3010,1021,3070,1021,3059,1012,3048,995,3056,971,3065,947,3075,924,3086,901,3052,882,3018,862,3009,857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7.468994pt;margin-top:56.694195pt;width:34.550pt;height:54.6pt;mso-position-horizontal-relative:page;mso-position-vertical-relative:paragraph;z-index:7120;mso-wrap-distance-left:0;mso-wrap-distance-right:0" coordorigin="3349,1134" coordsize="691,1092">
            <v:shape style="position:absolute;left:3349;top:1134;width:691;height:1092" coordorigin="3349,1134" coordsize="691,1092" path="m3917,1134l3891,1161,3865,1190,3839,1217,3809,1242,3771,1316,3733,1390,3693,1463,3653,1536,3613,1608,3572,1680,3532,1752,3444,1904,3408,1966,3398,2033,3378,2096,3358,2160,3349,2225,3403,2189,3411,2181,3374,2181,3378,2168,3382,2156,3386,2142,3389,2128,3423,2128,3415,2123,3407,2115,3398,2108,3404,2080,3412,2053,3420,2027,3428,2000,3469,2000,3459,1993,3433,1976,3471,1904,3509,1833,3548,1763,3587,1692,3666,1552,3824,1271,3868,1271,3864,1269,3849,1251,3913,1251,3890,1236,3863,1222,3877,1205,3908,1175,3922,1158,3965,1158,3945,1148,3917,1134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423,2128l3389,2128,3399,2133,3405,2144,3418,2147,3408,2156,3398,2166,3387,2175,3374,2181,3411,2181,3451,2146,3467,2132,3437,2132,3425,2129,3423,2128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469,2000l3428,2000,3453,2013,3475,2028,3498,2044,3521,2059,3501,2078,3479,2096,3458,2114,3437,2132,3467,2132,3500,2104,3555,2069,3569,2044,3540,2044,3512,2029,3485,2011,3469,2000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868,1271l3824,1271,3855,1286,3915,1319,3947,1335,3906,1406,3866,1477,3745,1691,3705,1763,3665,1834,3624,1904,3582,1975,3540,2044,3569,2044,3592,2003,3668,1867,3706,1799,3744,1733,3782,1669,3819,1609,3844,1609,3853,1559,3882,1491,3955,1361,3977,1310,3951,1310,3921,1299,3890,1285,3868,1271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844,1609l3819,1609,3811,1638,3799,1668,3790,1697,3790,1726,3839,1664,3859,1633,3839,1633,3844,1609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4020,1291l3986,1291,3996,1296,4002,1307,4015,1310,3982,1376,3946,1441,3874,1569,3839,1633,3859,1633,3883,1597,3923,1526,3962,1454,4000,1382,4040,1310,4030,1298,4020,1291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913,1251l3849,1251,3878,1254,3906,1269,3931,1289,3951,1310,3977,1310,3986,1291,4020,1291,4017,1289,4013,1286,3966,1286,3940,1270,3915,1253,3913,1251xe" filled="true" fillcolor="#231f20" stroked="false">
              <v:path arrowok="t"/>
              <v:fill type="solid"/>
            </v:shape>
            <v:shape style="position:absolute;left:3349;top:1134;width:691;height:1092" coordorigin="3349,1134" coordsize="691,1092" path="m3965,1158l3922,1158,3942,1168,3960,1179,3979,1190,4000,1198,3991,1219,3982,1240,3973,1261,3966,1286,4013,1286,4004,1279,3995,1266,4002,1247,4009,1228,4017,1210,4025,1193,3999,1177,3972,1162,3965,115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16.903pt;margin-top:73.209198pt;width:24.1pt;height:38.1pt;mso-position-horizontal-relative:page;mso-position-vertical-relative:paragraph;z-index:7144;mso-wrap-distance-left:0;mso-wrap-distance-right:0" coordorigin="4338,1464" coordsize="482,762">
            <v:shape style="position:absolute;left:4338;top:1464;width:482;height:762" coordorigin="4338,1464" coordsize="482,762" path="m4734,1464l4716,1483,4698,1503,4679,1522,4659,1539,4621,1613,4582,1687,4542,1759,4502,1831,4461,1902,4379,2045,4372,2091,4358,2135,4344,2179,4338,2225,4376,2200,4381,2195,4355,2195,4359,2182,4364,2171,4365,2157,4385,2157,4381,2150,4372,2143,4376,2124,4382,2105,4387,2087,4393,2068,4422,2068,4415,2063,4396,2051,4434,1980,4473,1910,4512,1839,4551,1769,4669,1560,4700,1560,4697,1558,4686,1546,4731,1546,4715,1536,4696,1526,4706,1514,4728,1493,4737,1481,4767,1481,4754,1474,4734,1464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385,2157l4365,2157,4373,2161,4377,2169,4386,2171,4376,2179,4369,2190,4355,2195,4381,2195,4409,2170,4420,2161,4400,2161,4386,2159,4385,2157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422,2068l4393,2068,4410,2078,4426,2088,4442,2099,4458,2109,4444,2123,4429,2135,4414,2148,4400,2161,4420,2161,4443,2141,4481,2116,4491,2099,4471,2099,4451,2088,4433,2076,4422,2068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700,1560l4669,1560,4691,1571,4733,1593,4755,1604,4714,1675,4594,1888,4554,1959,4513,2030,4471,2099,4491,2099,4518,2051,4555,1985,4592,1919,4629,1855,4666,1795,4683,1795,4694,1748,4722,1691,4754,1634,4776,1587,4758,1587,4737,1579,4715,1569,4700,1560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683,1795l4666,1795,4660,1816,4652,1837,4646,1857,4645,1877,4694,1812,4679,1812,4683,1795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806,1573l4782,1573,4789,1577,4793,1585,4802,1587,4773,1645,4742,1701,4710,1756,4679,1812,4694,1812,4695,1811,4738,1738,4778,1662,4819,1587,4813,1578,4806,1573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731,1546l4686,1546,4707,1548,4726,1558,4743,1572,4758,1587,4776,1587,4782,1573,4806,1573,4804,1572,4801,1570,4768,1570,4750,1559,4733,1547,4731,1546xe" filled="true" fillcolor="#231f20" stroked="false">
              <v:path arrowok="t"/>
              <v:fill type="solid"/>
            </v:shape>
            <v:shape style="position:absolute;left:4338;top:1464;width:482;height:762" coordorigin="4338,1464" coordsize="482,762" path="m4767,1481l4737,1481,4751,1488,4764,1496,4777,1503,4792,1509,4786,1524,4779,1538,4773,1553,4768,1570,4801,1570,4795,1566,4789,1556,4793,1543,4798,1530,4803,1517,4809,1505,4791,1494,4772,1484,4767,148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9.109985pt;margin-top:17.096197pt;width:59.55pt;height:94.2pt;mso-position-horizontal-relative:page;mso-position-vertical-relative:paragraph;z-index:7168;mso-wrap-distance-left:0;mso-wrap-distance-right:0" coordorigin="5182,342" coordsize="1191,1884">
            <v:shape style="position:absolute;left:5182;top:342;width:1191;height:1884" coordorigin="5182,342" coordsize="1191,1884" path="m6162,342l6116,389,6072,438,6027,486,5976,528,5940,599,5903,671,5866,741,5829,812,5791,882,5753,952,5715,1022,5676,1091,5637,1160,5598,1229,5559,1298,5481,1435,5284,1778,5275,1856,5256,1930,5232,2003,5208,2075,5190,2149,5182,2225,5246,2185,5289,2149,5224,2149,5232,2127,5239,2105,5245,2082,5250,2056,5309,2056,5296,2048,5282,2035,5267,2023,5277,1974,5290,1928,5304,1883,5317,1837,5389,1837,5372,1825,5326,1795,5365,1722,5403,1650,5443,1578,5482,1506,5521,1434,5601,1291,6001,578,6077,578,6071,574,6044,545,6154,545,6116,519,6069,494,6093,465,6146,413,6170,384,6245,384,6210,366,6162,342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5309,2056l5250,2056,5262,2065,5274,2075,5286,2084,5300,2090,5283,2106,5266,2123,5247,2138,5224,2149,5289,2149,5303,2138,5358,2089,5385,2065,5334,2065,5313,2059,5309,2056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5389,1837l5317,1837,5360,1859,5400,1885,5438,1912,5478,1938,5443,1971,5407,2002,5370,2033,5334,2065,5385,2065,5413,2040,5472,1994,5537,1955,5561,1913,5512,1913,5462,1886,5417,1856,5389,1837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077,578l6001,578,6055,605,6159,662,6213,688,6174,756,6135,824,6096,893,5904,1235,5788,1441,5749,1509,5710,1577,5671,1645,5632,1712,5592,1779,5552,1846,5512,1913,5561,1913,5578,1883,5619,1809,5744,1585,5786,1510,5828,1437,5869,1365,5911,1294,5952,1226,5993,1161,6033,1161,6039,1121,6062,1045,6094,973,6131,903,6171,833,6211,763,6249,690,6266,646,6221,646,6168,627,6115,602,6077,578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033,1161l5993,1161,5978,1213,5958,1264,5943,1314,5942,1364,5989,1307,6034,1246,6062,1203,6027,1203,6033,1161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339,612l6280,612,6293,621,6304,631,6316,640,6331,646,6295,718,6258,789,6220,858,6181,927,6103,1065,6065,1134,6027,1203,6062,1203,6115,1119,6153,1053,6190,985,6227,917,6263,849,6299,781,6335,713,6373,646,6357,624,6339,612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154,545l6044,545,6095,550,6143,575,6185,610,6221,646,6266,646,6280,612,6339,612,6334,609,6327,604,6246,604,6201,577,6159,548,6154,545xe" filled="true" fillcolor="#231f20" stroked="false">
              <v:path arrowok="t"/>
              <v:fill type="solid"/>
            </v:shape>
            <v:shape style="position:absolute;left:5182;top:342;width:1191;height:1884" coordorigin="5182,342" coordsize="1191,1884" path="m6245,384l6170,384,6205,401,6236,420,6269,438,6306,452,6290,489,6273,525,6258,562,6246,604,6327,604,6312,593,6297,570,6308,537,6320,505,6334,474,6348,443,6302,417,6257,391,6245,384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tabs>
          <w:tab w:pos="2609" w:val="left" w:leader="none"/>
          <w:tab w:pos="3615" w:val="left" w:leader="none"/>
          <w:tab w:pos="4585" w:val="left" w:leader="none"/>
        </w:tabs>
        <w:spacing w:line="240" w:lineRule="auto" w:before="77"/>
        <w:ind w:left="154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pStyle w:val="BodyText"/>
        <w:spacing w:line="240" w:lineRule="auto" w:before="225"/>
        <w:ind w:left="110" w:right="0"/>
        <w:jc w:val="left"/>
      </w:pPr>
      <w:r>
        <w:rPr>
          <w:color w:val="231F20"/>
        </w:rPr>
        <w:t>A caneta menor é a de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719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72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72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726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4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33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24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M020416E4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color w:val="231F20"/>
        </w:rPr>
        <w:t>Aline</w:t>
      </w:r>
      <w:r>
        <w:rPr>
          <w:color w:val="231F20"/>
          <w:spacing w:val="-17"/>
        </w:rPr>
        <w:t> </w:t>
      </w:r>
      <w:r>
        <w:rPr>
          <w:color w:val="231F20"/>
        </w:rPr>
        <w:t>comprou</w:t>
      </w:r>
      <w:r>
        <w:rPr>
          <w:color w:val="231F20"/>
          <w:spacing w:val="-17"/>
        </w:rPr>
        <w:t> </w:t>
      </w:r>
      <w:r>
        <w:rPr>
          <w:color w:val="231F20"/>
        </w:rPr>
        <w:t>uma</w:t>
      </w:r>
      <w:r>
        <w:rPr>
          <w:color w:val="231F20"/>
          <w:spacing w:val="-17"/>
        </w:rPr>
        <w:t> </w:t>
      </w:r>
      <w:r>
        <w:rPr>
          <w:color w:val="231F20"/>
        </w:rPr>
        <w:t>caixa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9</w:t>
      </w:r>
      <w:r>
        <w:rPr>
          <w:color w:val="231F20"/>
          <w:spacing w:val="-17"/>
        </w:rPr>
        <w:t> </w:t>
      </w:r>
      <w:r>
        <w:rPr>
          <w:color w:val="231F20"/>
        </w:rPr>
        <w:t>bombons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chocolate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ganhou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outra </w:t>
      </w:r>
      <w:r>
        <w:rPr>
          <w:color w:val="231F20"/>
        </w:rPr>
        <w:t>caixa com o dobro dessa</w:t>
      </w:r>
      <w:r>
        <w:rPr>
          <w:color w:val="231F20"/>
          <w:spacing w:val="-20"/>
        </w:rPr>
        <w:t> </w:t>
      </w:r>
      <w:r>
        <w:rPr>
          <w:color w:val="231F20"/>
        </w:rPr>
        <w:t>quantidade.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Quantos bombons tinha na caixa que Aline</w:t>
      </w:r>
      <w:r>
        <w:rPr>
          <w:color w:val="231F20"/>
          <w:spacing w:val="-35"/>
        </w:rPr>
        <w:t> </w:t>
      </w:r>
      <w:r>
        <w:rPr>
          <w:color w:val="231F20"/>
        </w:rPr>
        <w:t>ganhou?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7360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73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9pt;width:24.55pt;height:24.55pt;mso-position-horizontal-relative:page;mso-position-vertical-relative:paragraph;z-index:74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21"/>
        </w:rPr>
        <w:t>11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743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18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504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25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M031977E4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 porta-lápis que Renata ganhou para sua mesa de</w:t>
      </w:r>
      <w:r>
        <w:rPr>
          <w:color w:val="231F20"/>
          <w:spacing w:val="-41"/>
        </w:rPr>
        <w:t> </w:t>
      </w:r>
      <w:r>
        <w:rPr>
          <w:color w:val="231F20"/>
        </w:rPr>
        <w:t>estudo.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251.718063pt;margin-top:9.988627pt;width:92.436733pt;height:133.125pt;mso-position-horizontal-relative:page;mso-position-vertical-relative:paragraph;z-index:7528;mso-wrap-distance-left:0;mso-wrap-distance-right:0" type="#_x0000_t75" stroked="false">
            <v:imagedata r:id="rId233" o:title=""/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Esse porta-lápis tem a forma que</w:t>
      </w:r>
      <w:r>
        <w:rPr>
          <w:color w:val="231F20"/>
          <w:spacing w:val="-20"/>
        </w:rPr>
        <w:t> </w:t>
      </w:r>
      <w:r>
        <w:rPr>
          <w:color w:val="231F20"/>
        </w:rPr>
        <w:t>lembra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7552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cilindro.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75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cone.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6pt;width:24.55pt;height:24.55pt;mso-position-horizontal-relative:page;mso-position-vertical-relative:paragraph;z-index:760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</w:t>
      </w:r>
      <w:r>
        <w:rPr>
          <w:color w:val="231F20"/>
          <w:spacing w:val="-16"/>
        </w:rPr>
        <w:t> </w:t>
      </w:r>
      <w:r>
        <w:rPr>
          <w:color w:val="231F20"/>
        </w:rPr>
        <w:t>paralelepípedo.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762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pirâmide.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104" w:right="842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696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26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M031955E4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492"/>
        <w:jc w:val="left"/>
      </w:pPr>
      <w:r>
        <w:rPr>
          <w:rFonts w:ascii="Arial" w:hAnsi="Arial"/>
          <w:color w:val="231F20"/>
        </w:rPr>
        <w:t>No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gráfico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abaixo,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está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representada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quantidade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tortas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cada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sabor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vendidas </w:t>
      </w:r>
      <w:r>
        <w:rPr>
          <w:rFonts w:ascii="Arial" w:hAnsi="Arial"/>
          <w:color w:val="231F20"/>
        </w:rPr>
      </w:r>
      <w:r>
        <w:rPr>
          <w:color w:val="231F20"/>
        </w:rPr>
        <w:t>por Carla em uma</w:t>
      </w:r>
      <w:r>
        <w:rPr>
          <w:color w:val="231F20"/>
          <w:spacing w:val="-9"/>
        </w:rPr>
        <w:t> </w:t>
      </w:r>
      <w:r>
        <w:rPr>
          <w:color w:val="231F20"/>
        </w:rPr>
        <w:t>semana.</w:t>
      </w:r>
      <w:r>
        <w:rPr/>
      </w:r>
    </w:p>
    <w:p>
      <w:pPr>
        <w:pStyle w:val="Heading1"/>
        <w:spacing w:line="240" w:lineRule="auto" w:before="137"/>
        <w:ind w:left="3710" w:right="492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  <w:spacing w:val="-4"/>
        </w:rPr>
        <w:t>Tortas </w:t>
      </w:r>
      <w:r>
        <w:rPr>
          <w:rFonts w:ascii="Arial"/>
          <w:color w:val="231F20"/>
        </w:rPr>
        <w:t>vendidas na</w:t>
      </w:r>
      <w:r>
        <w:rPr>
          <w:rFonts w:ascii="Arial"/>
          <w:color w:val="231F20"/>
          <w:spacing w:val="7"/>
        </w:rPr>
        <w:t> </w:t>
      </w:r>
      <w:r>
        <w:rPr>
          <w:rFonts w:ascii="Arial"/>
          <w:color w:val="231F20"/>
        </w:rPr>
        <w:t>semana</w:t>
      </w:r>
      <w:r>
        <w:rPr>
          <w:rFonts w:ascii="Arial"/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 w:hint="default"/>
          <w:sz w:val="24"/>
          <w:szCs w:val="24"/>
        </w:rPr>
        <w:sectPr>
          <w:pgSz w:w="11910" w:h="16840"/>
          <w:pgMar w:header="0" w:footer="524" w:top="320" w:bottom="720" w:left="740" w:right="0"/>
        </w:sectPr>
      </w:pPr>
    </w:p>
    <w:p>
      <w:pPr>
        <w:pStyle w:val="BodyText"/>
        <w:spacing w:line="240" w:lineRule="auto" w:before="54"/>
        <w:ind w:left="0" w:right="0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82.870781pt;margin-top:12.959269pt;width:16.05pt;height:135.85pt;mso-position-horizontal-relative:page;mso-position-vertical-relative:paragraph;z-index:7840" type="#_x0000_t202" filled="false" stroked="false">
            <v:textbox inset="0,0,0,0" style="layout-flow:vertical;mso-layout-flow-alt:bottom-to-top">
              <w:txbxContent>
                <w:p>
                  <w:pPr>
                    <w:spacing w:line="308" w:lineRule="exact" w:before="12"/>
                    <w:ind w:left="20" w:right="-126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8"/>
                    </w:rPr>
                    <w:t>Quantidade vendida</w:t>
                  </w:r>
                  <w:r>
                    <w:rPr>
                      <w:rFonts w:ascii="Arial"/>
                      <w:w w:val="100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</w:rPr>
        <w:t>120</w:t>
      </w:r>
      <w:r>
        <w:rPr>
          <w:rFonts w:ascii="Arial"/>
          <w:spacing w:val="-1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-1"/>
        </w:rPr>
        <w:t>100</w:t>
      </w:r>
      <w:r>
        <w:rPr>
          <w:rFonts w:ascii="Arial"/>
          <w:spacing w:val="-1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80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60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40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5"/>
        </w:rPr>
        <w:t>20</w:t>
      </w:r>
      <w:r>
        <w:rPr>
          <w:rFonts w:ascii="Arial"/>
        </w:rPr>
      </w:r>
    </w:p>
    <w:p>
      <w:pPr>
        <w:pStyle w:val="BodyText"/>
        <w:spacing w:line="240" w:lineRule="auto" w:before="134"/>
        <w:ind w:left="0" w:right="0"/>
        <w:jc w:val="righ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spacing w:line="240" w:lineRule="auto" w:before="4" w:after="19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/>
        <w:ind w:left="-1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70.75pt;height:141pt;mso-position-horizontal-relative:char;mso-position-vertical-relative:line" coordorigin="0,0" coordsize="7415,2820">
            <v:group style="position:absolute;left:10;top:2740;width:7395;height:2" coordorigin="10,2740" coordsize="7395,2">
              <v:shape style="position:absolute;left:10;top:2740;width:7395;height:2" coordorigin="10,2740" coordsize="7395,0" path="m10,2740l7405,2740e" filled="false" stroked="true" strokeweight="1pt" strokecolor="#231f20">
                <v:path arrowok="t"/>
              </v:shape>
            </v:group>
            <v:group style="position:absolute;left:10;top:2283;width:617;height:2" coordorigin="10,2283" coordsize="617,2">
              <v:shape style="position:absolute;left:10;top:2283;width:617;height:2" coordorigin="10,2283" coordsize="617,0" path="m10,2283l627,2283e" filled="false" stroked="true" strokeweight="1pt" strokecolor="#231f20">
                <v:path arrowok="t"/>
              </v:shape>
            </v:group>
            <v:group style="position:absolute;left:10;top:1833;width:617;height:2" coordorigin="10,1833" coordsize="617,2">
              <v:shape style="position:absolute;left:10;top:1833;width:617;height:2" coordorigin="10,1833" coordsize="617,0" path="m10,1833l627,1833e" filled="false" stroked="true" strokeweight="1pt" strokecolor="#231f20">
                <v:path arrowok="t"/>
              </v:shape>
            </v:group>
            <v:group style="position:absolute;left:10;top:1375;width:6115;height:2" coordorigin="10,1375" coordsize="6115,2">
              <v:shape style="position:absolute;left:10;top:1375;width:6115;height:2" coordorigin="10,1375" coordsize="6115,0" path="m10,1375l6124,1375e" filled="false" stroked="true" strokeweight="1pt" strokecolor="#231f20">
                <v:path arrowok="t"/>
              </v:shape>
            </v:group>
            <v:group style="position:absolute;left:10;top:918;width:6115;height:2" coordorigin="10,918" coordsize="6115,2">
              <v:shape style="position:absolute;left:10;top:918;width:6115;height:2" coordorigin="10,918" coordsize="6115,0" path="m10,918l6124,918e" filled="false" stroked="true" strokeweight="1pt" strokecolor="#231f20">
                <v:path arrowok="t"/>
              </v:shape>
            </v:group>
            <v:group style="position:absolute;left:10;top:460;width:7395;height:2" coordorigin="10,460" coordsize="7395,2">
              <v:shape style="position:absolute;left:10;top:460;width:7395;height:2" coordorigin="10,460" coordsize="7395,0" path="m10,460l7405,460e" filled="false" stroked="true" strokeweight="1pt" strokecolor="#231f20">
                <v:path arrowok="t"/>
              </v:shape>
            </v:group>
            <v:group style="position:absolute;left:10;top:10;width:7395;height:2" coordorigin="10,10" coordsize="7395,2">
              <v:shape style="position:absolute;left:10;top:10;width:7395;height:2" coordorigin="10,10" coordsize="7395,0" path="m10,10l7405,10e" filled="false" stroked="true" strokeweight="1pt" strokecolor="#231f20">
                <v:path arrowok="t"/>
              </v:shape>
            </v:group>
            <v:group style="position:absolute;left:85;top:10;width:2;height:2797" coordorigin="85,10" coordsize="2,2797">
              <v:shape style="position:absolute;left:85;top:10;width:2;height:2797" coordorigin="85,10" coordsize="0,2797" path="m85,10l85,2807e" filled="false" stroked="true" strokeweight="1pt" strokecolor="#231f20">
                <v:path arrowok="t"/>
              </v:shape>
            </v:group>
            <v:group style="position:absolute;left:1906;top:2740;width:2;height:70" coordorigin="1906,2740" coordsize="2,70">
              <v:shape style="position:absolute;left:1906;top:2740;width:2;height:70" coordorigin="1906,2740" coordsize="0,70" path="m1906,2740l1906,2809e" filled="false" stroked="true" strokeweight="1pt" strokecolor="#231f20">
                <v:path arrowok="t"/>
              </v:shape>
            </v:group>
            <v:group style="position:absolute;left:3743;top:2740;width:2;height:70" coordorigin="3743,2740" coordsize="2,70">
              <v:shape style="position:absolute;left:3743;top:2740;width:2;height:70" coordorigin="3743,2740" coordsize="0,70" path="m3743,2740l3743,2809e" filled="false" stroked="true" strokeweight="1pt" strokecolor="#231f20">
                <v:path arrowok="t"/>
              </v:shape>
            </v:group>
            <v:group style="position:absolute;left:5566;top:2740;width:2;height:70" coordorigin="5566,2740" coordsize="2,70">
              <v:shape style="position:absolute;left:5566;top:2740;width:2;height:70" coordorigin="5566,2740" coordsize="0,70" path="m5566,2740l5566,2809e" filled="false" stroked="true" strokeweight="1pt" strokecolor="#231f20">
                <v:path arrowok="t"/>
              </v:shape>
            </v:group>
            <v:group style="position:absolute;left:7392;top:2740;width:2;height:70" coordorigin="7392,2740" coordsize="2,70">
              <v:shape style="position:absolute;left:7392;top:2740;width:2;height:70" coordorigin="7392,2740" coordsize="0,70" path="m7392,2740l7392,2809e" filled="false" stroked="true" strokeweight="1pt" strokecolor="#231f20">
                <v:path arrowok="t"/>
              </v:shape>
            </v:group>
            <v:group style="position:absolute;left:1354;top:2283;width:1110;height:2" coordorigin="1354,2283" coordsize="1110,2">
              <v:shape style="position:absolute;left:1354;top:2283;width:1110;height:2" coordorigin="1354,2283" coordsize="1110,0" path="m1354,2283l2464,2283e" filled="false" stroked="true" strokeweight="1pt" strokecolor="#231f20">
                <v:path arrowok="t"/>
              </v:shape>
            </v:group>
            <v:group style="position:absolute;left:1354;top:1833;width:4771;height:2" coordorigin="1354,1833" coordsize="4771,2">
              <v:shape style="position:absolute;left:1354;top:1833;width:4771;height:2" coordorigin="1354,1833" coordsize="4771,0" path="m1354,1833l6124,1833e" filled="false" stroked="true" strokeweight="1pt" strokecolor="#231f20">
                <v:path arrowok="t"/>
              </v:shape>
            </v:group>
            <v:group style="position:absolute;left:627;top:1375;width:728;height:1365" coordorigin="627,1375" coordsize="728,1365">
              <v:shape style="position:absolute;left:627;top:1375;width:728;height:1365" coordorigin="627,1375" coordsize="728,1365" path="m627,2740l1354,2740,1354,1375,627,1375,627,2740xe" filled="true" fillcolor="#939598" stroked="false">
                <v:path arrowok="t"/>
                <v:fill type="solid"/>
              </v:shape>
            </v:group>
            <v:group style="position:absolute;left:627;top:1375;width:728;height:1365" coordorigin="627,1375" coordsize="728,1365">
              <v:shape style="position:absolute;left:627;top:1375;width:728;height:1365" coordorigin="627,1375" coordsize="728,1365" path="m627,2740l1354,2740,1354,1375,627,1375,627,2740xe" filled="false" stroked="true" strokeweight="1pt" strokecolor="#231f20">
                <v:path arrowok="t"/>
              </v:shape>
            </v:group>
            <v:group style="position:absolute;left:3199;top:2283;width:2926;height:2" coordorigin="3199,2283" coordsize="2926,2">
              <v:shape style="position:absolute;left:3199;top:2283;width:2926;height:2" coordorigin="3199,2283" coordsize="2926,0" path="m3199,2283l6124,2283e" filled="false" stroked="true" strokeweight="1pt" strokecolor="#231f20">
                <v:path arrowok="t"/>
              </v:shape>
            </v:group>
            <v:group style="position:absolute;left:2464;top:1833;width:735;height:908" coordorigin="2464,1833" coordsize="735,908">
              <v:shape style="position:absolute;left:2464;top:1833;width:735;height:908" coordorigin="2464,1833" coordsize="735,908" path="m2464,2740l3199,2740,3199,1833,2464,1833,2464,2740xe" filled="true" fillcolor="#939598" stroked="false">
                <v:path arrowok="t"/>
                <v:fill type="solid"/>
              </v:shape>
            </v:group>
            <v:group style="position:absolute;left:2464;top:1833;width:735;height:908" coordorigin="2464,1833" coordsize="735,908">
              <v:shape style="position:absolute;left:2464;top:1833;width:735;height:908" coordorigin="2464,1833" coordsize="735,908" path="m2464,2740l3199,2740,3199,1833,2464,1833,2464,2740xe" filled="false" stroked="true" strokeweight="1pt" strokecolor="#231f20">
                <v:path arrowok="t"/>
              </v:shape>
            </v:group>
            <v:group style="position:absolute;left:4287;top:2286;width:728;height:454" coordorigin="4287,2286" coordsize="728,454">
              <v:shape style="position:absolute;left:4287;top:2286;width:728;height:454" coordorigin="4287,2286" coordsize="728,454" path="m4287,2740l5014,2740,5014,2286,4287,2286,4287,2740xe" filled="true" fillcolor="#939598" stroked="false">
                <v:path arrowok="t"/>
                <v:fill type="solid"/>
              </v:shape>
            </v:group>
            <v:group style="position:absolute;left:4287;top:2286;width:728;height:454" coordorigin="4287,2286" coordsize="728,454">
              <v:shape style="position:absolute;left:4287;top:2286;width:728;height:454" coordorigin="4287,2286" coordsize="728,454" path="m4287,2740l5014,2740,5014,2286,4287,2286,4287,2740xe" filled="false" stroked="true" strokeweight="1pt" strokecolor="#231f20">
                <v:path arrowok="t"/>
              </v:shape>
            </v:group>
            <v:group style="position:absolute;left:6837;top:2283;width:569;height:2" coordorigin="6837,2283" coordsize="569,2">
              <v:shape style="position:absolute;left:6837;top:2283;width:569;height:2" coordorigin="6837,2283" coordsize="569,0" path="m6837,2283l7405,2283e" filled="false" stroked="true" strokeweight="1pt" strokecolor="#231f20">
                <v:path arrowok="t"/>
              </v:shape>
            </v:group>
            <v:group style="position:absolute;left:6837;top:1833;width:569;height:2" coordorigin="6837,1833" coordsize="569,2">
              <v:shape style="position:absolute;left:6837;top:1833;width:569;height:2" coordorigin="6837,1833" coordsize="569,0" path="m6837,1833l7405,1833e" filled="false" stroked="true" strokeweight="1pt" strokecolor="#231f20">
                <v:path arrowok="t"/>
              </v:shape>
            </v:group>
            <v:group style="position:absolute;left:6837;top:1375;width:569;height:2" coordorigin="6837,1375" coordsize="569,2">
              <v:shape style="position:absolute;left:6837;top:1375;width:569;height:2" coordorigin="6837,1375" coordsize="569,0" path="m6837,1375l7405,1375e" filled="false" stroked="true" strokeweight="1pt" strokecolor="#231f20">
                <v:path arrowok="t"/>
              </v:shape>
            </v:group>
            <v:group style="position:absolute;left:6837;top:918;width:569;height:2" coordorigin="6837,918" coordsize="569,2">
              <v:shape style="position:absolute;left:6837;top:918;width:569;height:2" coordorigin="6837,918" coordsize="569,0" path="m6837,918l7405,918e" filled="false" stroked="true" strokeweight="1pt" strokecolor="#231f20">
                <v:path arrowok="t"/>
              </v:shape>
            </v:group>
            <v:group style="position:absolute;left:6124;top:460;width:713;height:2280" coordorigin="6124,460" coordsize="713,2280">
              <v:shape style="position:absolute;left:6124;top:460;width:713;height:2280" coordorigin="6124,460" coordsize="713,2280" path="m6124,2740l6837,2740,6837,460,6124,460,6124,2740xe" filled="true" fillcolor="#939598" stroked="false">
                <v:path arrowok="t"/>
                <v:fill type="solid"/>
              </v:shape>
            </v:group>
            <v:group style="position:absolute;left:6124;top:460;width:713;height:2280" coordorigin="6124,460" coordsize="713,2280">
              <v:shape style="position:absolute;left:6124;top:460;width:713;height:2280" coordorigin="6124,460" coordsize="713,2280" path="m6124,2740l6837,2740,6837,460,6124,460,6124,2740x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tabs>
          <w:tab w:pos="2168" w:val="left" w:leader="none"/>
          <w:tab w:pos="4115" w:val="left" w:leader="none"/>
          <w:tab w:pos="5940" w:val="left" w:leader="none"/>
        </w:tabs>
        <w:spacing w:line="240" w:lineRule="auto" w:before="0"/>
        <w:ind w:left="458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Abacaxi</w:t>
        <w:tab/>
        <w:t>Chocolate</w:t>
        <w:tab/>
        <w:t>Pêssego</w:t>
        <w:tab/>
        <w:t>Morango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0"/>
          <w:cols w:num="2" w:equalWidth="0">
            <w:col w:w="2016" w:space="40"/>
            <w:col w:w="9114"/>
          </w:cols>
        </w:sectPr>
      </w:pPr>
    </w:p>
    <w:p>
      <w:pPr>
        <w:spacing w:line="240" w:lineRule="auto" w:before="10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1"/>
        <w:spacing w:line="240" w:lineRule="auto" w:before="92"/>
        <w:ind w:left="4563" w:right="4046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Sabores das tortas</w:t>
      </w:r>
      <w:r>
        <w:rPr>
          <w:rFonts w:ascii="Arial"/>
          <w:b w:val="0"/>
        </w:rPr>
      </w:r>
    </w:p>
    <w:p>
      <w:pPr>
        <w:pStyle w:val="BodyText"/>
        <w:spacing w:line="240" w:lineRule="auto" w:before="99"/>
        <w:ind w:left="110" w:right="492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acordo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esse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gráfico,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qual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foi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torta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menos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vendida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durante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essa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semana?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492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774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abacaxi.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492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776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chocolate.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492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77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morango.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492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78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  <w:spacing w:val="-7"/>
        </w:rPr>
        <w:t>Torta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pêssego.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740" w:right="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791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27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M031979E4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97" w:lineRule="auto" w:before="198"/>
        <w:ind w:left="110" w:right="0"/>
        <w:jc w:val="left"/>
      </w:pPr>
      <w:r>
        <w:rPr>
          <w:rFonts w:ascii="Arial" w:hAnsi="Arial"/>
          <w:color w:val="231F20"/>
        </w:rPr>
        <w:t>A prefeitura de uma cidade precisa construir 19 casas populares até o fim do ano. </w:t>
      </w:r>
      <w:r>
        <w:rPr>
          <w:color w:val="231F20"/>
        </w:rPr>
        <w:t>Já foram construídas </w:t>
      </w:r>
      <w:r>
        <w:rPr>
          <w:color w:val="231F20"/>
          <w:spacing w:val="-11"/>
        </w:rPr>
        <w:t>11</w:t>
      </w:r>
      <w:r>
        <w:rPr>
          <w:color w:val="231F20"/>
          <w:spacing w:val="-1"/>
        </w:rPr>
        <w:t> </w:t>
      </w:r>
      <w:r>
        <w:rPr>
          <w:color w:val="231F20"/>
        </w:rPr>
        <w:t>casas.</w:t>
      </w:r>
      <w:r>
        <w:rPr/>
      </w:r>
    </w:p>
    <w:p>
      <w:pPr>
        <w:pStyle w:val="BodyText"/>
        <w:spacing w:line="240" w:lineRule="auto" w:before="3"/>
        <w:ind w:left="110" w:right="0"/>
        <w:jc w:val="left"/>
      </w:pPr>
      <w:r>
        <w:rPr>
          <w:color w:val="231F20"/>
        </w:rPr>
        <w:t>Quantas casas populares ainda precisam ser construídas por essa</w:t>
      </w:r>
      <w:r>
        <w:rPr>
          <w:color w:val="231F20"/>
          <w:spacing w:val="-38"/>
        </w:rPr>
        <w:t> </w:t>
      </w:r>
      <w:r>
        <w:rPr>
          <w:color w:val="231F20"/>
        </w:rPr>
        <w:t>prefeitura?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7936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7pt;width:24.55pt;height:24.55pt;mso-position-horizontal-relative:page;mso-position-vertical-relative:paragraph;z-index:796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19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9pt;width:24.55pt;height:24.55pt;mso-position-horizontal-relative:page;mso-position-vertical-relative:paragraph;z-index:7984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800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080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28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M032002E4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abaixo os instrumentos musicais de uma</w:t>
      </w:r>
      <w:r>
        <w:rPr>
          <w:color w:val="231F20"/>
          <w:spacing w:val="-28"/>
        </w:rPr>
        <w:t> </w:t>
      </w:r>
      <w:r>
        <w:rPr>
          <w:color w:val="231F20"/>
        </w:rPr>
        <w:t>banda.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52.0149pt;margin-top:32.176174pt;width:73.592199pt;height:76.5pt;mso-position-horizontal-relative:page;mso-position-vertical-relative:paragraph;z-index:8104;mso-wrap-distance-left:0;mso-wrap-distance-right:0" type="#_x0000_t75" stroked="false">
            <v:imagedata r:id="rId234" o:title=""/>
            <w10:wrap type="topAndBottom"/>
          </v:shape>
        </w:pict>
      </w:r>
      <w:r>
        <w:rPr/>
        <w:pict>
          <v:group style="position:absolute;margin-left:133.456924pt;margin-top:46.047173pt;width:68.25pt;height:63.2pt;mso-position-horizontal-relative:page;mso-position-vertical-relative:paragraph;z-index:8128;mso-wrap-distance-left:0;mso-wrap-distance-right:0" coordorigin="2669,921" coordsize="1365,1264">
            <v:group style="position:absolute;left:3358;top:1336;width:76;height:40" coordorigin="3358,1336" coordsize="76,40">
              <v:shape style="position:absolute;left:3358;top:1336;width:76;height:40" coordorigin="3358,1336" coordsize="76,40" path="m3358,1336l3372,1350,3391,1361,3412,1368,3434,1376,3418,1362,3400,1351,3380,1343,3358,1336xe" filled="true" fillcolor="#231f20" stroked="false">
                <v:path arrowok="t"/>
                <v:fill type="solid"/>
              </v:shape>
            </v:group>
            <v:group style="position:absolute;left:2740;top:1354;width:1165;height:761" coordorigin="2740,1354" coordsize="1165,761">
              <v:shape style="position:absolute;left:2740;top:1354;width:1165;height:761" coordorigin="2740,1354" coordsize="1165,761" path="m3340,1986l3075,1986,3126,2007,3178,2028,3233,2046,3290,2061,3288,2075,3274,2095,3274,2105,3331,2113,3388,2115,3444,2111,3501,2101,3509,2093,3505,2073,3517,2069,3567,2061,3611,2048,3653,2031,3693,2014,3705,2013,3730,2013,3745,1999,3464,1999,3378,1994,3340,1986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2869,1663l2785,1663,2796,1663,2820,1718,2850,1768,2915,1862,2905,1866,2895,1869,2886,1874,2880,1882,2912,1932,2956,1971,3006,2003,3059,2033,3059,2016,3061,2004,3065,1994,3075,1986,3340,1986,3301,1977,3226,1953,3154,1922,3086,1883,3024,1838,2967,1788,2917,1732,2874,1671,2869,1663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3730,2013l3705,2013,3706,2024,3721,2021,3730,2013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3904,1774l3882,1796,3861,1819,3841,1843,3820,1866,3761,1906,3695,1942,3623,1971,3546,1991,3464,1999,3745,1999,3776,1970,3827,1913,3871,1849,3904,1774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2748,1527l2740,1531,2740,1571,2742,1609,2748,1642,2760,1671,2771,1671,2785,1663,2869,1663,2840,1607,2819,1550,2816,1535,2772,1535,2762,1534,2755,1530,2748,1527xe" filled="true" fillcolor="#ffffff" stroked="false">
                <v:path arrowok="t"/>
                <v:fill type="solid"/>
              </v:shape>
              <v:shape style="position:absolute;left:2740;top:1354;width:1165;height:761" coordorigin="2740,1354" coordsize="1165,761" path="m2803,1354l2796,1356,2784,1397,2776,1442,2771,1489,2772,1535,2816,1535,2806,1490,2801,1428,2804,1364,2803,1359,2803,1354xe" filled="true" fillcolor="#ffffff" stroked="false">
                <v:path arrowok="t"/>
                <v:fill type="solid"/>
              </v:shape>
            </v:group>
            <v:group style="position:absolute;left:3442;top:1370;width:20;height:24" coordorigin="3442,1370" coordsize="20,24">
              <v:shape style="position:absolute;left:3442;top:1370;width:20;height:24" coordorigin="3442,1370" coordsize="20,24" path="m3445,1370l3442,1384,3444,1386,3461,1393,3462,1384,3456,1379,3445,1370xe" filled="true" fillcolor="#231f20" stroked="false">
                <v:path arrowok="t"/>
                <v:fill type="solid"/>
              </v:shape>
              <v:shape style="position:absolute;left:3131;top:1380;width:626;height:275" type="#_x0000_t75" stroked="false">
                <v:imagedata r:id="rId235" o:title=""/>
              </v:shape>
              <v:shape style="position:absolute;left:2745;top:1683;width:143;height:177" type="#_x0000_t75" stroked="false">
                <v:imagedata r:id="rId236" o:title=""/>
              </v:shape>
            </v:group>
            <v:group style="position:absolute;left:3569;top:1739;width:24;height:20" coordorigin="3569,1739" coordsize="24,20">
              <v:shape style="position:absolute;left:3569;top:1739;width:24;height:20" coordorigin="3569,1739" coordsize="24,20" path="m3575,1739l3569,1750,3576,1751,3583,1756,3588,1758,3593,1754,3589,1752,3575,1739xe" filled="true" fillcolor="#231f20" stroked="false">
                <v:path arrowok="t"/>
                <v:fill type="solid"/>
              </v:shape>
              <v:shape style="position:absolute;left:3848;top:1754;width:143;height:180" type="#_x0000_t75" stroked="false">
                <v:imagedata r:id="rId237" o:title=""/>
              </v:shape>
            </v:group>
            <v:group style="position:absolute;left:2995;top:1794;width:20;height:19" coordorigin="2995,1794" coordsize="20,19">
              <v:shape style="position:absolute;left:2995;top:1794;width:20;height:19" coordorigin="2995,1794" coordsize="20,19" path="m2995,1794l2997,1802,3003,1809,3009,1813,3015,1810,3006,1808,3004,1797,2995,1794xe" filled="true" fillcolor="#ffffff" stroked="false">
                <v:path arrowok="t"/>
                <v:fill type="solid"/>
              </v:shape>
            </v:group>
            <v:group style="position:absolute;left:3145;top:1898;width:10;height:8" coordorigin="3145,1898" coordsize="10,8">
              <v:shape style="position:absolute;left:3145;top:1898;width:10;height:8" coordorigin="3145,1898" coordsize="10,8" path="m3146,1898l3145,1901,3148,1905,3155,1902,3146,1898xe" filled="true" fillcolor="#ffffff" stroked="false">
                <v:path arrowok="t"/>
                <v:fill type="solid"/>
              </v:shape>
              <v:shape style="position:absolute;left:3071;top:1904;width:203;height:212" type="#_x0000_t75" stroked="false">
                <v:imagedata r:id="rId238" o:title=""/>
              </v:shape>
              <v:shape style="position:absolute;left:3521;top:2032;width:201;height:128" type="#_x0000_t75" stroked="false">
                <v:imagedata r:id="rId239" o:title=""/>
              </v:shape>
            </v:group>
            <v:group style="position:absolute;left:2815;top:949;width:1118;height:702" coordorigin="2815,949" coordsize="1118,702">
              <v:shape style="position:absolute;left:2815;top:949;width:1118;height:702" coordorigin="2815,949" coordsize="1118,702" path="m3322,949l3247,956,3176,969,3110,991,3047,1021,2969,1078,2907,1144,2900,1154,2886,1163,2879,1172,2847,1235,2825,1305,2815,1379,2815,1454,2826,1526,2848,1593,2879,1651,2853,1587,2831,1521,2819,1451,2820,1372,2838,1286,2874,1207,2924,1138,2983,1081,3041,1042,3105,1010,3173,987,3245,971,3318,965,3458,965,3428,959,3375,951,3322,949xe" filled="true" fillcolor="#ffffff" stroked="false">
                <v:path arrowok="t"/>
                <v:fill type="solid"/>
              </v:shape>
              <v:shape style="position:absolute;left:2815;top:949;width:1118;height:702" coordorigin="2815,949" coordsize="1118,702" path="m3458,965l3318,965,3402,968,3479,981,3551,1002,3617,1031,3677,1065,3728,1102,3776,1146,3819,1193,3856,1240,3897,1308,3932,1380,3901,1296,3857,1224,3803,1161,3742,1105,3677,1057,3609,1017,3574,1000,3537,981,3482,970,3458,965xe" filled="true" fillcolor="#ffffff" stroked="false">
                <v:path arrowok="t"/>
                <v:fill type="solid"/>
              </v:shape>
            </v:group>
            <v:group style="position:absolute;left:3198;top:1240;width:419;height:176" coordorigin="3198,1240" coordsize="419,176">
              <v:shape style="position:absolute;left:3198;top:1240;width:419;height:176" coordorigin="3198,1240" coordsize="419,176" path="m3434,1320l3402,1320,3456,1344,3511,1371,3565,1397,3617,1416,3606,1408,3585,1391,3573,1384,3559,1378,3544,1374,3529,1369,3513,1364,3494,1354,3454,1331,3434,1320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198,1240l3246,1266,3295,1289,3346,1310,3398,1332,3398,1327,3397,1321,3402,1320,3434,1320,3430,1318,3377,1318,3364,1309,3362,1308,3364,1296,3387,1296,3342,1296,3330,1291,3318,1291,3318,1286,3306,1281,3271,1262,3236,1246,3198,1240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411,1308l3378,1308,3377,1318,3430,1318,3411,1308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87,1296l3364,1296,3370,1312,3378,1308,3411,1308,3405,1305,3387,1296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62,1285l3338,1285,3342,1296,3387,1296,3376,1290,3362,1285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25,1289l3318,1291,3330,1291,3325,1289xe" filled="true" fillcolor="#231f20" stroked="false">
                <v:path arrowok="t"/>
                <v:fill type="solid"/>
              </v:shape>
              <v:shape style="position:absolute;left:3198;top:1240;width:419;height:176" coordorigin="3198,1240" coordsize="419,176" path="m3318,1276l3318,1286,3325,1289,3338,1285,3362,1285,3347,1279,3318,1276xe" filled="true" fillcolor="#231f20" stroked="false">
                <v:path arrowok="t"/>
                <v:fill type="solid"/>
              </v:shape>
            </v:group>
            <v:group style="position:absolute;left:2832;top:1037;width:1072;height:918" coordorigin="2832,1037" coordsize="1072,918">
              <v:shape style="position:absolute;left:2832;top:1037;width:1072;height:918" coordorigin="2832,1037" coordsize="1072,918" path="m3344,1037l3258,1037,3203,1045,3147,1055,3093,1071,3047,1089,3030,1099,3013,1109,2955,1153,2899,1213,2890,1223,2881,1231,2873,1237,2868,1245,2853,1277,2843,1313,2836,1349,2832,1385,2834,1469,2853,1553,2882,1627,2911,1683,2952,1733,2999,1779,3077,1841,3167,1891,3236,1919,3308,1941,3382,1953,3456,1955,3529,1951,3601,1935,3681,1905,3745,1867,3820,1803,3858,1759,3588,1759,3583,1757,3576,1753,3569,1751,3571,1747,3565,1747,3420,1687,3348,1655,3290,1631,3232,1631,3218,1627,3229,1625,3276,1625,3261,1619,3202,1619,3197,1617,3191,1611,3182,1611,3185,1609,3187,1605,3186,1601,3168,1601,3153,1599,3139,1589,3131,1575,3361,1575,3323,1557,3274,1535,3287,1531,3338,1531,3331,1527,3314,1513,3757,1513,3743,1507,3287,1507,3272,1503,3257,1493,3242,1485,3217,1475,3192,1465,3167,1457,3143,1449,3143,1443,3132,1443,3135,1433,3547,1433,3538,1429,3509,1421,3501,1409,3487,1405,3474,1399,3469,1393,3460,1393,3444,1387,3442,1385,3443,1377,3434,1377,3391,1361,3372,1351,3358,1337,3438,1337,3429,1333,3398,1333,3295,1289,3246,1267,3198,1241,3767,1241,3742,1213,3692,1169,3634,1129,3571,1095,3501,1067,3425,1047,3344,103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869,1739l3575,1739,3589,1753,3593,1755,3588,1759,3858,1759,3869,1739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99,1591l3213,1591,3229,1593,3245,1601,3254,1611,3297,1625,3337,1641,3374,1659,3410,1679,3433,1683,3454,1689,3474,1699,3532,1723,3550,1733,3565,1747,3571,1747,3575,1739,3869,1739,3876,1727,3896,1659,3896,1655,3689,1655,3658,1639,3485,1639,3455,1637,3426,1625,3398,1611,3370,1599,3396,1597,3414,1597,3399,159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529,1381l3497,1381,3521,1391,3545,1401,3567,1413,3585,1429,3609,1435,3633,1443,3655,1453,3677,1465,3698,1473,3720,1485,3740,1497,3757,1513,3390,1513,3411,1517,3431,1525,3450,1535,3470,1543,3508,1561,3586,1595,3625,1611,3643,1619,3660,1629,3676,1641,3689,1655,3896,1655,3903,1579,3897,1493,3877,1417,3617,1417,3565,1397,3529,138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14,1597l3396,1597,3425,1609,3456,1627,3485,1639,3658,1639,3642,1631,3603,1615,3473,1615,3424,1601,3414,159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276,1625l3229,1625,3234,1629,3232,1631,3290,1631,3276,1625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207,1597l3201,1597,3195,1615,3206,1615,3202,1619,3261,1619,3207,159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38,1531l3287,1531,3304,1537,3320,1547,3334,1555,3373,1567,3407,1583,3439,1599,3473,1615,3603,1615,3594,1611,3493,1567,3478,1561,3463,1551,3398,1551,3377,1549,3353,1539,3338,153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61,1575l3131,1575,3144,1581,3157,1585,3170,1591,3182,1595,3168,1601,3186,1601,3186,1599,3201,1597,3207,1597,3202,1595,3213,1591,3399,1591,3374,1581,3361,1575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82,1513l3314,1513,3358,1529,3379,1539,3398,1551,3463,1551,3434,1535,3419,1531,3405,1529,3392,1523,3382,1513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547,1433l3135,1433,3179,1447,3220,1467,3261,1485,3302,1505,3287,1507,3743,1507,3697,1487,3639,1461,3605,1461,3581,1449,3560,1439,3547,1433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608,1447l3605,1461,3639,1461,3608,144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96,1389l3466,1389,3497,1401,3526,1415,3555,1431,3589,1441,3590,1451,3606,1446,3574,1431,3510,1397,3501,1395,3496,1389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608,1445l3606,1446,3608,1447,3608,1445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143,1441l3132,1443,3143,1443,3143,144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798,1277l3318,1277,3347,1281,3376,1291,3405,1305,3434,1321,3454,1331,3474,1343,3494,1355,3513,1365,3529,1371,3559,1379,3573,1385,3585,1393,3606,1409,3617,1417,3877,1417,3876,1413,3866,1391,3851,1367,3836,1343,3824,1325,3821,1319,3823,1309,3820,1305,3803,1283,3798,127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507,1371l3445,1371,3456,1379,3462,1385,3460,1393,3469,1393,3466,1389,3496,1389,3497,1381,3529,1381,3511,1373,3507,137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38,1337l3358,1337,3380,1343,3400,1351,3418,1363,3434,1377,3443,1377,3445,1371,3507,1371,3456,1345,3438,133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402,1321l3397,1321,3398,1327,3398,1333,3429,1333,3402,1321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38,1287l3325,1290,3342,1297,3338,1287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318,1286l3318,1291,3325,1290,3318,1286xe" filled="true" fillcolor="#ffffff" stroked="false">
                <v:path arrowok="t"/>
                <v:fill type="solid"/>
              </v:shape>
              <v:shape style="position:absolute;left:2832;top:1037;width:1072;height:918" coordorigin="2832,1037" coordsize="1072,918" path="m3767,1241l3198,1241,3236,1247,3271,1263,3306,1281,3318,1286,3318,1277,3798,1277,3794,1271,3784,1261,3767,1241xe" filled="true" fillcolor="#ffffff" stroked="false">
                <v:path arrowok="t"/>
                <v:fill type="solid"/>
              </v:shape>
            </v:group>
            <v:group style="position:absolute;left:3466;top:1388;width:143;height:72" coordorigin="3466,1388" coordsize="143,72">
              <v:shape style="position:absolute;left:3466;top:1388;width:143;height:72" coordorigin="3466,1388" coordsize="143,72" path="m3466,1388l3474,1398,3501,1409,3509,1420,3538,1428,3560,1438,3581,1449,3605,1459,3607,1451,3590,1451,3589,1439,3555,1430,3526,1415,3497,1400,3466,1388xe" filled="true" fillcolor="#231f20" stroked="false">
                <v:path arrowok="t"/>
                <v:fill type="solid"/>
              </v:shape>
              <v:shape style="position:absolute;left:3466;top:1388;width:143;height:72" coordorigin="3466,1388" coordsize="143,72" path="m3608,1444l3590,1451,3607,1451,3608,1444xe" filled="true" fillcolor="#231f20" stroked="false">
                <v:path arrowok="t"/>
                <v:fill type="solid"/>
              </v:shape>
            </v:group>
            <v:group style="position:absolute;left:3263;top:1388;width:694;height:593" coordorigin="3263,1388" coordsize="694,593">
              <v:shape style="position:absolute;left:3263;top:1388;width:694;height:593" coordorigin="3263,1388" coordsize="694,593" path="m3270,1950l3329,1970,3390,1978,3480,1980,3560,1971,3438,1971,3355,1966,3270,1950xe" filled="true" fillcolor="#ffffff" stroked="false">
                <v:path arrowok="t"/>
                <v:fill type="solid"/>
              </v:shape>
              <v:shape style="position:absolute;left:3263;top:1388;width:694;height:593" coordorigin="3263,1388" coordsize="694,593" path="m3928,1388l3943,1469,3944,1548,3932,1622,3910,1688,3880,1746,3839,1801,3789,1850,3731,1891,3665,1925,3594,1950,3518,1966,3438,1971,3560,1971,3636,1952,3702,1925,3761,1892,3812,1854,3864,1806,3909,1731,3936,1660,3953,1582,3956,1502,3944,1424,3942,1414,3941,1403,3937,1393,3928,1388xe" filled="true" fillcolor="#ffffff" stroked="false">
                <v:path arrowok="t"/>
                <v:fill type="solid"/>
              </v:shape>
              <v:shape style="position:absolute;left:3263;top:1388;width:694;height:593" coordorigin="3263,1388" coordsize="694,593" path="m3267,1945l3264,1947,3263,1950,3270,1950,3267,1945xe" filled="true" fillcolor="#ffffff" stroked="false">
                <v:path arrowok="t"/>
                <v:fill type="solid"/>
              </v:shape>
              <v:shape style="position:absolute;left:3202;top:1590;width:363;height:157" type="#_x0000_t75" stroked="false">
                <v:imagedata r:id="rId240" o:title=""/>
              </v:shape>
              <v:shape style="position:absolute;left:2669;top:921;width:1365;height:1264" type="#_x0000_t75" stroked="false">
                <v:imagedata r:id="rId241" o:title=""/>
              </v:shape>
            </v:group>
            <w10:wrap type="topAndBottom"/>
          </v:group>
        </w:pict>
      </w:r>
      <w:r>
        <w:rPr/>
        <w:pict>
          <v:shape style="position:absolute;margin-left:212.192184pt;margin-top:15.262708pt;width:68.059443pt;height:93pt;mso-position-horizontal-relative:page;mso-position-vertical-relative:paragraph;z-index:8152;mso-wrap-distance-left:0;mso-wrap-distance-right:0" type="#_x0000_t75" stroked="false">
            <v:imagedata r:id="rId242" o:title=""/>
            <w10:wrap type="topAndBottom"/>
          </v:shape>
        </w:pict>
      </w:r>
      <w:r>
        <w:rPr/>
        <w:pict>
          <v:shape style="position:absolute;margin-left:288.436005pt;margin-top:37.458172pt;width:87.876063pt;height:72pt;mso-position-horizontal-relative:page;mso-position-vertical-relative:paragraph;z-index:8176;mso-wrap-distance-left:0;mso-wrap-distance-right:0" type="#_x0000_t75" stroked="false">
            <v:imagedata r:id="rId243" o:title=""/>
            <w10:wrap type="topAndBottom"/>
          </v:shape>
        </w:pict>
      </w:r>
      <w:r>
        <w:rPr/>
        <w:pict>
          <v:shape style="position:absolute;margin-left:382.222992pt;margin-top:41.417549pt;width:73.112310pt;height:67.125pt;mso-position-horizontal-relative:page;mso-position-vertical-relative:paragraph;z-index:8200;mso-wrap-distance-left:0;mso-wrap-distance-right:0" type="#_x0000_t75" stroked="false">
            <v:imagedata r:id="rId244" o:title=""/>
            <w10:wrap type="topAndBottom"/>
          </v:shape>
        </w:pict>
      </w:r>
      <w:r>
        <w:rPr/>
        <w:pict>
          <v:group style="position:absolute;margin-left:461.769012pt;margin-top:44.411922pt;width:78.8pt;height:54.6pt;mso-position-horizontal-relative:page;mso-position-vertical-relative:paragraph;z-index:8224;mso-wrap-distance-left:0;mso-wrap-distance-right:0" coordorigin="9235,888" coordsize="1576,1092">
            <v:shape style="position:absolute;left:9235;top:888;width:1576;height:1092" type="#_x0000_t75" stroked="false">
              <v:imagedata r:id="rId245" o:title=""/>
            </v:shape>
            <v:shape style="position:absolute;left:10367;top:960;width:379;height:187" type="#_x0000_t75" stroked="false">
              <v:imagedata r:id="rId246" o:title=""/>
            </v:shape>
            <v:group style="position:absolute;left:9826;top:927;width:122;height:968" coordorigin="9826,927" coordsize="122,968">
              <v:shape style="position:absolute;left:9826;top:927;width:122;height:968" coordorigin="9826,927" coordsize="122,968" path="m9841,927l9831,929,9830,939,9826,951,9830,960,9836,974,9843,988,9851,1002,9858,1016,9883,1077,9895,1142,9897,1211,9901,1348,9903,1417,9905,1493,9912,1795,9914,1878,9917,1886,9919,1895,9948,1883,9938,1621,9935,1534,9932,1447,9929,1343,9928,1240,9927,1174,9920,1110,9905,1047,9878,991,9874,991,9841,927xe" filled="true" fillcolor="#ffffff" stroked="false">
                <v:path arrowok="t"/>
                <v:fill type="solid"/>
              </v:shape>
              <v:shape style="position:absolute;left:9826;top:927;width:122;height:968" coordorigin="9826,927" coordsize="122,968" path="m9876,988l9874,991,9878,991,9876,988xe" filled="true" fillcolor="#ffffff" stroked="false">
                <v:path arrowok="t"/>
                <v:fill type="solid"/>
              </v:shape>
            </v:group>
            <v:group style="position:absolute;left:10182;top:929;width:112;height:974" coordorigin="10182,929" coordsize="112,974">
              <v:shape style="position:absolute;left:10182;top:929;width:112;height:974" coordorigin="10182,929" coordsize="112,974" path="m10275,929l10226,1002,10196,1062,10182,1108,10183,1197,10185,1286,10187,1375,10189,1465,10191,1542,10193,1619,10199,1850,10202,1902,10223,1894,10224,1884,10225,1873,10226,1863,10226,1850,10224,1779,10220,1631,10217,1557,10215,1483,10214,1413,10213,1343,10212,1273,10211,1203,10211,1158,10210,1136,10207,1114,10206,1102,10208,1091,10211,1081,10217,1071,10236,1041,10256,1011,10294,950,10275,929xe" filled="true" fillcolor="#ffffff" stroked="false">
                <v:path arrowok="t"/>
                <v:fill type="solid"/>
              </v:shape>
              <v:shape style="position:absolute;left:10182;top:929;width:112;height:974" coordorigin="10182,929" coordsize="112,974" path="m10257,941l10256,942,10256,942,10257,941xe" filled="true" fillcolor="#ffffff" stroked="false">
                <v:path arrowok="t"/>
                <v:fill type="solid"/>
              </v:shape>
            </v:group>
            <v:group style="position:absolute;left:9874;top:924;width:104;height:967" coordorigin="9874,924" coordsize="104,967">
              <v:shape style="position:absolute;left:9874;top:924;width:104;height:967" coordorigin="9874,924" coordsize="104,967" path="m9891,924l9875,932,9896,1000,9903,1023,9912,1045,9921,1067,9929,1089,9932,1113,9933,1182,9934,1251,9935,1319,9937,1388,9940,1471,9947,1638,9950,1721,9950,1763,9950,1833,9950,1847,9950,1890,9978,1884,9978,1833,9978,1804,9978,1721,9975,1603,9971,1524,9968,1446,9965,1368,9962,1290,9961,1211,9957,1136,9945,1063,9924,992,9891,924xe" filled="true" fillcolor="#ffffff" stroked="false">
                <v:path arrowok="t"/>
                <v:fill type="solid"/>
              </v:shape>
              <v:shape style="position:absolute;left:9874;top:924;width:104;height:967" coordorigin="9874,924" coordsize="104,967" path="m9875,932l9874,933,9875,932,9875,932xe" filled="true" fillcolor="#ffffff" stroked="false">
                <v:path arrowok="t"/>
                <v:fill type="solid"/>
              </v:shape>
            </v:group>
            <v:group style="position:absolute;left:10217;top:930;width:119;height:971" coordorigin="10217,930" coordsize="119,971">
              <v:shape style="position:absolute;left:10217;top:930;width:119;height:971" coordorigin="10217,930" coordsize="119,971" path="m10319,930l10279,990,10247,1043,10219,1111,10217,1152,10221,1236,10223,1319,10223,1403,10224,1486,10225,1561,10227,1636,10230,1711,10231,1786,10232,1815,10232,1843,10232,1901,10255,1899,10255,1815,10255,1786,10256,1672,10255,1597,10253,1518,10250,1439,10247,1360,10244,1281,10243,1242,10243,1203,10243,1165,10240,1126,10240,1107,10243,1090,10276,1038,10325,973,10333,960,10335,949,10331,939,10319,930xe" filled="true" fillcolor="#ffffff" stroked="false">
                <v:path arrowok="t"/>
                <v:fill type="solid"/>
              </v:shape>
            </v:group>
            <v:group style="position:absolute;left:10278;top:933;width:160;height:983" coordorigin="10278,933" coordsize="160,983">
              <v:shape style="position:absolute;left:10278;top:933;width:160;height:983" coordorigin="10278,933" coordsize="160,983" path="m10421,933l10412,939,10403,943,10371,982,10318,1046,10283,1098,10278,1161,10278,1180,10279,1200,10281,1316,10282,1375,10283,1433,10286,1515,10292,1764,10294,1846,10294,1915,10305,1915,10306,1907,10308,1898,10305,1724,10299,1393,10298,1316,10297,1264,10296,1199,10293,1135,10294,1119,10297,1106,10304,1094,10314,1082,10345,1051,10376,1019,10437,955,10421,933xe" filled="true" fillcolor="#ffffff" stroked="false">
                <v:path arrowok="t"/>
                <v:fill type="solid"/>
              </v:shape>
            </v:group>
            <v:group style="position:absolute;left:10248;top:934;width:137;height:971" coordorigin="10248,934" coordsize="137,971">
              <v:shape style="position:absolute;left:10248;top:934;width:137;height:971" coordorigin="10248,934" coordsize="137,971" path="m10372,934l10330,982,10312,1007,10294,1032,10253,1098,10248,1143,10250,1190,10252,1237,10254,1284,10256,1331,10257,1409,10259,1488,10261,1566,10262,1645,10264,1723,10265,1769,10267,1813,10269,1857,10271,1902,10279,1904,10281,1898,10286,1892,10286,1828,10282,1688,10277,1527,10274,1447,10272,1366,10269,1256,10268,1190,10267,1145,10267,1128,10266,1111,10270,1094,10280,1079,10288,1069,10296,1059,10312,1039,10347,995,10365,973,10384,948,10385,940,10380,935,10372,934xe" filled="true" fillcolor="#ffffff" stroked="false">
                <v:path arrowok="t"/>
                <v:fill type="solid"/>
              </v:shape>
            </v:group>
            <v:group style="position:absolute;left:10320;top:952;width:189;height:973" coordorigin="10320,952" coordsize="189,973">
              <v:shape style="position:absolute;left:10320;top:952;width:189;height:973" coordorigin="10320,952" coordsize="189,973" path="m10487,952l10475,964,10467,972,10441,997,10389,1049,10363,1074,10346,1090,10331,1106,10322,1127,10320,1154,10324,1213,10325,1272,10326,1391,10327,1477,10331,1648,10335,1817,10337,1910,10340,1917,10342,1924,10349,1924,10350,1915,10351,1906,10348,1814,10346,1731,10344,1647,10341,1564,10339,1476,10337,1390,10336,1304,10332,1123,10333,1114,10337,1111,10368,1084,10463,1004,10468,996,10474,988,10483,977,10488,975,10498,966,10508,957,10487,952xe" filled="true" fillcolor="#ffffff" stroked="false">
                <v:path arrowok="t"/>
                <v:fill type="solid"/>
              </v:shape>
              <v:shape style="position:absolute;left:10320;top:952;width:189;height:973" coordorigin="10320,952" coordsize="189,973" path="m10463,1003l10463,1004,10463,1004,10463,1003xe" filled="true" fillcolor="#ffffff" stroked="false">
                <v:path arrowok="t"/>
                <v:fill type="solid"/>
              </v:shape>
            </v:group>
            <v:group style="position:absolute;left:10341;top:952;width:214;height:971" coordorigin="10341,952" coordsize="214,971">
              <v:shape style="position:absolute;left:10341;top:952;width:214;height:971" coordorigin="10341,952" coordsize="214,971" path="m10538,952l10531,952,10525,957,10519,962,10504,972,10490,983,10463,1004,10460,1010,10458,1018,10435,1038,10417,1053,10400,1069,10381,1083,10364,1099,10351,1116,10342,1136,10341,1161,10343,1207,10344,1253,10345,1349,10351,1661,10356,1906,10358,1914,10359,1922,10366,1922,10366,1916,10368,1911,10366,1823,10356,1414,10354,1346,10353,1283,10352,1218,10350,1153,10349,1142,10350,1132,10355,1122,10364,1113,10407,1081,10554,970,10546,958,10538,952xe" filled="true" fillcolor="#ffffff" stroked="false">
                <v:path arrowok="t"/>
                <v:fill type="solid"/>
              </v:shape>
              <v:shape style="position:absolute;left:10341;top:952;width:214;height:971" coordorigin="10341,952" coordsize="214,971" path="m10463,1003l10463,1004,10463,1004,10463,1003xe" filled="true" fillcolor="#ffffff" stroked="false">
                <v:path arrowok="t"/>
                <v:fill type="solid"/>
              </v:shape>
            </v:group>
            <v:group style="position:absolute;left:10315;top:1110;width:2;height:812" coordorigin="10315,1110" coordsize="2,812">
              <v:shape style="position:absolute;left:10315;top:1110;width:2;height:812" coordorigin="10315,1110" coordsize="0,812" path="m10315,1110l10315,1921e" filled="false" stroked="true" strokeweight="1.456pt" strokecolor="#ffffff">
                <v:path arrowok="t"/>
              </v:shape>
            </v:group>
            <v:group style="position:absolute;left:10706;top:993;width:51;height:161" coordorigin="10706,993" coordsize="51,161">
              <v:shape style="position:absolute;left:10706;top:993;width:51;height:161" coordorigin="10706,993" coordsize="51,161" path="m10756,994l10739,998,10726,1008,10716,1020,10706,1029,10756,1154,10756,994xe" filled="true" fillcolor="#ffffff" stroked="false">
                <v:path arrowok="t"/>
                <v:fill type="solid"/>
              </v:shape>
              <v:shape style="position:absolute;left:10706;top:993;width:51;height:161" coordorigin="10706,993" coordsize="51,161" path="m10756,993l10756,994,10757,994,10756,993xe" filled="true" fillcolor="#ffffff" stroked="false">
                <v:path arrowok="t"/>
                <v:fill type="solid"/>
              </v:shape>
              <v:shape style="position:absolute;left:10316;top:944;width:150;height:157" type="#_x0000_t75" stroked="false">
                <v:imagedata r:id="rId247" o:title=""/>
              </v:shape>
            </v:group>
            <v:group style="position:absolute;left:9278;top:1058;width:276;height:710" coordorigin="9278,1058" coordsize="276,710">
              <v:shape style="position:absolute;left:9278;top:1058;width:276;height:710" coordorigin="9278,1058" coordsize="276,710" path="m9489,1058l9278,1058,9278,1768,9481,1768,9487,1760,9281,1760,9286,1748,9287,1740,9491,1740,9492,1732,9492,1726,9287,1726,9287,1702,9492,1702,9492,1694,9287,1694,9287,1670,9492,1670,9492,1658,9287,1658,9287,1628,9492,1628,9492,1624,9288,1624,9286,1608,9289,1598,9297,1594,9492,1594,9492,1586,9287,1586,9287,1552,9492,1552,9492,1548,9287,1548,9286,1524,9492,1524,9492,1516,9296,1516,9287,1514,9287,1482,9492,1482,9492,1480,9308,1480,9296,1478,9289,1474,9287,1466,9289,1452,9491,1452,9489,1448,9296,1448,9292,1446,9287,1446,9287,1420,9487,1420,9487,1414,9289,1414,9286,1408,9285,1384,9289,1374,9487,1374,9487,1372,9285,1372,9287,1344,9531,1344,9531,1340,9295,1340,9285,1338,9286,1306,9489,1306,9489,1302,9319,1302,9303,1300,9287,1300,9287,1276,9491,1276,9490,1272,9490,1268,9287,1268,9287,1246,9489,1246,9489,1236,9285,1236,9287,1202,9489,1202,9489,1188,9283,1188,9288,1182,9293,1174,9489,1174,9489,1164,9287,1164,9287,1140,9489,1140,9489,1130,9297,1130,9288,1126,9286,1114,9289,1090,9489,1090,9489,1084,9289,1084,9283,1076,9289,1074,9294,1066,9489,1066,9489,1058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1,1740l9471,1740,9475,1746,9479,1748,9475,1752,9471,1758,9425,1758,9383,1760,9487,1760,9490,1756,9491,1748,9491,174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702l9477,1702,9479,1710,9473,1714,9467,1718,9461,1718,9450,1720,9419,1720,9386,1722,9287,1726,9492,1726,9492,170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670l9478,1670,9481,1676,9474,1680,9468,1684,9447,1684,9433,1686,9405,1686,9287,1694,9492,1694,9492,167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628l9287,1628,9320,1634,9336,1636,9352,1640,9444,1640,9467,1642,9471,1642,9475,1648,9479,1650,9471,1658,9492,1658,9492,1628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594l9310,1594,9471,1602,9475,1606,9479,1608,9470,1616,9392,1616,9367,1618,9348,1618,9288,1624,9492,1624,9492,159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552l9287,1552,9305,1554,9322,1558,9356,1562,9470,1562,9475,1568,9479,1572,9474,1574,9470,1578,9461,1580,9457,1580,9305,1586,9492,1586,9492,155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524l9478,1524,9480,1532,9468,1536,9462,1536,9447,1538,9405,1538,9359,1542,9335,1546,9312,1548,9492,1548,9492,1538,9447,1538,9419,1536,9492,1536,9492,152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3,1474l9492,1474,9506,1476,9517,1480,9523,1490,9523,1504,9523,1516,9529,1524,9538,1528,9549,1532,9551,1526,9554,1522,9554,1510,9538,1510,9533,147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52,1514l9417,1514,9382,1516,9468,1516,9452,151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2,1482l9287,1482,9305,1484,9322,1488,9358,1492,9381,1494,9451,1494,9461,1496,9479,1500,9478,1502,9475,1512,9468,1516,9492,1516,9492,148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51,1260l9538,1260,9538,1510,9554,1510,9554,1304,9553,1272,9553,1262,9551,126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7,1456l9477,1456,9476,1470,9454,1470,9409,1472,9341,1476,9308,1480,9492,1480,9492,1474,9533,1474,9532,1464,9511,1464,9497,145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0,1410l9487,1410,9507,1414,9520,1426,9525,1440,9521,1458,9519,1460,9511,1464,9532,1464,9530,141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1,1452l9289,1452,9430,1458,9477,1456,9497,1456,9491,145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7,1420l9460,1420,9465,1424,9470,1428,9465,1430,9460,1434,9442,1434,9428,1436,9401,1436,9376,1438,9350,1442,9325,1444,9296,1448,9489,1448,9485,1436,9487,1422,9487,142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7,1374l9289,1374,9302,1378,9350,1386,9364,1388,9460,1388,9465,1396,9471,1400,9466,1404,9461,1412,9455,1414,9487,1414,9487,1410,9530,1410,9530,1404,9530,1398,9500,1398,9490,1392,9487,1378,9487,137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1,1352l9489,1352,9509,1354,9518,1358,9522,1372,9521,1398,9530,1398,9531,135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1,1344l9287,1344,9468,1356,9468,1362,9285,1372,9487,1372,9489,1352,9531,1352,9531,134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306l9286,1306,9297,1308,9344,1308,9463,1314,9467,1318,9471,1320,9469,1330,9396,1330,9307,1338,9295,1340,9501,1340,9491,1336,9488,1324,9489,130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91,1276l9478,1276,9479,1282,9470,1286,9407,1286,9377,1288,9366,1288,9356,1292,9345,1298,9334,1302,9489,1302,9509,1304,9519,1308,9522,1320,9519,1340,9531,1340,9531,1320,9535,1290,9508,1290,9502,1284,9491,1278,9491,127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538,1242l9530,1244,9527,1254,9525,1264,9518,1278,9513,1284,9508,1290,9535,1290,9538,1260,9551,1260,9543,1252,9538,124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246l9476,1246,9481,1252,9475,1258,9470,1268,9490,1268,9489,1252,9489,1246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202l9287,1202,9478,1214,9479,1218,9475,1218,9471,1222,9377,1222,9358,1224,9339,1232,9329,1236,9489,1236,9489,1202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174l9474,1174,9477,1178,9480,1180,9479,1188,9489,1188,9489,1174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140l9477,1140,9480,1154,9482,1164,9489,1164,9489,114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090l9289,1090,9323,1098,9356,1102,9379,1104,9456,1104,9478,1108,9478,1116,9472,1116,9466,1118,9403,1118,9350,1124,9333,1128,9316,1130,9489,1130,9489,1090xe" filled="true" fillcolor="#231f20" stroked="false">
                <v:path arrowok="t"/>
                <v:fill type="solid"/>
              </v:shape>
              <v:shape style="position:absolute;left:9278;top:1058;width:276;height:710" coordorigin="9278,1058" coordsize="276,710" path="m9489,1066l9468,1066,9473,1072,9478,1074,9474,1078,9469,1084,9489,1084,9489,1066xe" filled="true" fillcolor="#231f20" stroked="false">
                <v:path arrowok="t"/>
                <v:fill type="solid"/>
              </v:shape>
            </v:group>
            <v:group style="position:absolute;left:9604;top:1189;width:2;height:704" coordorigin="9604,1189" coordsize="2,704">
              <v:shape style="position:absolute;left:9604;top:1189;width:2;height:704" coordorigin="9604,1189" coordsize="0,704" path="m9604,1189l9604,1892e" filled="false" stroked="true" strokeweight="1.331pt" strokecolor="#231f20">
                <v:path arrowok="t"/>
              </v:shape>
            </v:group>
            <v:group style="position:absolute;left:9587;top:1116;width:182;height:32" coordorigin="9587,1116" coordsize="182,32">
              <v:shape style="position:absolute;left:9587;top:1116;width:182;height:32" coordorigin="9587,1116" coordsize="182,32" path="m9587,1116l9589,1120,9591,1125,9594,1127,9636,1144,9679,1148,9769,1144,9765,1140,9765,1138,9760,1136,9710,1136,9669,1136,9628,1130,9587,1116xe" filled="true" fillcolor="#231f20" stroked="false">
                <v:path arrowok="t"/>
                <v:fill type="solid"/>
              </v:shape>
              <v:shape style="position:absolute;left:9587;top:1116;width:182;height:32" coordorigin="9587,1116" coordsize="182,32" path="m9756,1135l9710,1136,9760,1136,9756,1135xe" filled="true" fillcolor="#231f20" stroked="false">
                <v:path arrowok="t"/>
                <v:fill type="solid"/>
              </v:shape>
            </v:group>
            <v:group style="position:absolute;left:10474;top:1179;width:102;height:749" coordorigin="10474,1179" coordsize="102,749">
              <v:shape style="position:absolute;left:10474;top:1179;width:102;height:749" coordorigin="10474,1179" coordsize="102,749" path="m10495,1300l10474,1339,10475,1421,10476,1496,10476,1571,10477,1645,10477,1720,10479,1737,10483,1750,10492,1760,10507,1768,10518,1773,10528,1780,10539,1787,10549,1793,10563,1800,10567,1810,10566,1825,10566,1850,10566,1897,10566,1927,10572,1923,10574,1922,10575,1897,10575,1886,10575,1874,10574,1827,10567,1799,10546,1779,10505,1757,10493,1750,10487,1743,10487,1658,10486,1588,10484,1448,10483,1393,10483,1365,10484,1339,10484,1328,10490,1317,10500,1309,10521,1309,10508,1301,10495,1300xe" filled="true" fillcolor="#231f20" stroked="false">
                <v:path arrowok="t"/>
                <v:fill type="solid"/>
              </v:shape>
              <v:shape style="position:absolute;left:10474;top:1179;width:102;height:749" coordorigin="10474,1179" coordsize="102,749" path="m10521,1309l10500,1309,10514,1317,10526,1325,10530,1331,10536,1335,10548,1339,10558,1338,10563,1333,10553,1333,10542,1325,10532,1317,10522,1309,10521,1309xe" filled="true" fillcolor="#231f20" stroked="false">
                <v:path arrowok="t"/>
                <v:fill type="solid"/>
              </v:shape>
              <v:shape style="position:absolute;left:10474;top:1179;width:102;height:749" coordorigin="10474,1179" coordsize="102,749" path="m10564,1179l10559,1180,10559,1328,10553,1333,10563,1333,10565,1330,10567,1318,10567,1289,10567,1230,10567,1193,10565,1186,10564,1179xe" filled="true" fillcolor="#231f20" stroked="false">
                <v:path arrowok="t"/>
                <v:fill type="solid"/>
              </v:shape>
            </v:group>
            <v:group style="position:absolute;left:10759;top:1417;width:2;height:242" coordorigin="10759,1417" coordsize="2,242">
              <v:shape style="position:absolute;left:10759;top:1417;width:2;height:242" coordorigin="10759,1417" coordsize="0,242" path="m10759,1417l10759,1659e" filled="false" stroked="true" strokeweight=".355pt" strokecolor="#231f20">
                <v:path arrowok="t"/>
              </v:shape>
              <v:shape style="position:absolute;left:9274;top:1064;width:264;height:694" type="#_x0000_t75" stroked="false">
                <v:imagedata r:id="rId248" o:title="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tabs>
          <w:tab w:pos="2062" w:val="left" w:leader="none"/>
          <w:tab w:pos="3838" w:val="left" w:leader="none"/>
          <w:tab w:pos="5313" w:val="left" w:leader="none"/>
          <w:tab w:pos="7278" w:val="left" w:leader="none"/>
          <w:tab w:pos="8787" w:val="left" w:leader="none"/>
        </w:tabs>
        <w:spacing w:line="621" w:lineRule="auto"/>
        <w:ind w:left="110" w:right="592" w:firstLine="534"/>
        <w:jc w:val="left"/>
      </w:pPr>
      <w:r>
        <w:rPr>
          <w:rFonts w:ascii="Arial" w:hAnsi="Arial"/>
          <w:color w:val="231F20"/>
        </w:rPr>
        <w:t>Violão</w:t>
        <w:tab/>
        <w:t>Pandeiro</w:t>
        <w:tab/>
      </w:r>
      <w:r>
        <w:rPr>
          <w:color w:val="231F20"/>
        </w:rPr>
        <w:t>Caixa</w:t>
        <w:tab/>
        <w:t>Trombeta</w:t>
        <w:tab/>
      </w:r>
      <w:r>
        <w:rPr>
          <w:rFonts w:ascii="Arial" w:hAnsi="Arial"/>
          <w:color w:val="231F20"/>
        </w:rPr>
        <w:t>Piano</w:t>
        <w:tab/>
      </w:r>
      <w:r>
        <w:rPr>
          <w:color w:val="231F20"/>
        </w:rPr>
        <w:t>Sanfona Qual é o instrumento musical que está entre o pandeiro e a</w:t>
      </w:r>
      <w:r>
        <w:rPr>
          <w:color w:val="231F20"/>
          <w:spacing w:val="-28"/>
        </w:rPr>
        <w:t> </w:t>
      </w:r>
      <w:r>
        <w:rPr>
          <w:color w:val="231F20"/>
        </w:rPr>
        <w:t>trombeta?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.895176pt;width:24.55pt;height:24.55pt;mso-position-horizontal-relative:page;mso-position-vertical-relative:paragraph;z-index:8248" coordorigin="974,-18" coordsize="491,491">
            <v:shape style="position:absolute;left:974;top:-18;width:491;height:491" coordorigin="974,-18" coordsize="491,491" path="m974,472l1464,472,1464,-18,974,-18,974,472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Caixa.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5pt;width:24.55pt;height:24.55pt;mso-position-horizontal-relative:page;mso-position-vertical-relative:paragraph;z-index:827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Piano.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54pt;width:24.55pt;height:24.55pt;mso-position-horizontal-relative:page;mso-position-vertical-relative:paragraph;z-index:829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Sanfona.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688999pt;margin-top:-1.020166pt;width:24.55pt;height:24.55pt;mso-position-horizontal-relative:page;mso-position-vertical-relative:paragraph;z-index:832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 w:hAnsi="Arial"/>
          <w:color w:val="231F20"/>
        </w:rPr>
        <w:t>Violão.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392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29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M031997E4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</w:pPr>
      <w:r>
        <w:rPr>
          <w:color w:val="231F20"/>
        </w:rPr>
        <w:t>Observe os números escritos nas placas</w:t>
      </w:r>
      <w:r>
        <w:rPr>
          <w:color w:val="231F20"/>
          <w:spacing w:val="-29"/>
        </w:rPr>
        <w:t> </w:t>
      </w:r>
      <w:r>
        <w:rPr>
          <w:color w:val="231F20"/>
        </w:rPr>
        <w:t>abaixo.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99.913002pt;margin-top:13.289173pt;width:45.9pt;height:51.75pt;mso-position-horizontal-relative:page;mso-position-vertical-relative:paragraph;z-index:8440;mso-wrap-distance-left:0;mso-wrap-distance-right:0" coordorigin="1998,266" coordsize="918,1035">
            <v:group style="position:absolute;left:2003;top:271;width:908;height:623" coordorigin="2003,271" coordsize="908,623">
              <v:shape style="position:absolute;left:2003;top:271;width:908;height:623" coordorigin="2003,271" coordsize="908,623" path="m2003,271l2911,271,2911,893,2003,893,2003,271xe" filled="false" stroked="true" strokeweight=".5pt" strokecolor="#231f20">
                <v:path arrowok="t"/>
              </v:shape>
            </v:group>
            <v:group style="position:absolute;left:2071;top:317;width:773;height:530" coordorigin="2071,317" coordsize="773,530">
              <v:shape style="position:absolute;left:2071;top:317;width:773;height:530" coordorigin="2071,317" coordsize="773,530" path="m2071,317l2843,317,2843,847,2071,847,2071,317xe" filled="false" stroked="true" strokeweight=".5pt" strokecolor="#231f20">
                <v:path arrowok="t"/>
              </v:shape>
            </v:group>
            <v:group style="position:absolute;left:2403;top:893;width:94;height:402" coordorigin="2403,893" coordsize="94,402">
              <v:shape style="position:absolute;left:2403;top:893;width:94;height:402" coordorigin="2403,893" coordsize="94,402" path="m2403,893l2496,893,2496,1295,2403,1295,2403,893xe" filled="false" stroked="true" strokeweight=".567pt" strokecolor="#231f20">
                <v:path arrowok="t"/>
              </v:shape>
              <v:shape style="position:absolute;left:2037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" w:right="0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30"/>
                        </w:rPr>
                        <w:t>7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54.850998pt;margin-top:13.289173pt;width:45.9pt;height:51.75pt;mso-position-horizontal-relative:page;mso-position-vertical-relative:paragraph;z-index:8488;mso-wrap-distance-left:0;mso-wrap-distance-right:0" coordorigin="3097,266" coordsize="918,1035">
            <v:group style="position:absolute;left:3102;top:271;width:908;height:623" coordorigin="3102,271" coordsize="908,623">
              <v:shape style="position:absolute;left:3102;top:271;width:908;height:623" coordorigin="3102,271" coordsize="908,623" path="m3102,271l4010,271,4010,893,3102,893,3102,271xe" filled="false" stroked="true" strokeweight=".5pt" strokecolor="#231f20">
                <v:path arrowok="t"/>
              </v:shape>
            </v:group>
            <v:group style="position:absolute;left:3170;top:317;width:773;height:530" coordorigin="3170,317" coordsize="773,530">
              <v:shape style="position:absolute;left:3170;top:317;width:773;height:530" coordorigin="3170,317" coordsize="773,530" path="m3170,317l3942,317,3942,847,3170,847,3170,317xe" filled="false" stroked="true" strokeweight=".5pt" strokecolor="#231f20">
                <v:path arrowok="t"/>
              </v:shape>
            </v:group>
            <v:group style="position:absolute;left:3501;top:893;width:94;height:402" coordorigin="3501,893" coordsize="94,402">
              <v:shape style="position:absolute;left:3501;top:893;width:94;height:402" coordorigin="3501,893" coordsize="94,402" path="m3501,893l3595,893,3595,1295,3501,1295,3501,893xe" filled="false" stroked="true" strokeweight=".567pt" strokecolor="#231f20">
                <v:path arrowok="t"/>
              </v:shape>
              <v:shape style="position:absolute;left:3136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9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49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10.537994pt;margin-top:13.289173pt;width:45.9pt;height:51.75pt;mso-position-horizontal-relative:page;mso-position-vertical-relative:paragraph;z-index:8536;mso-wrap-distance-left:0;mso-wrap-distance-right:0" coordorigin="4211,266" coordsize="918,1035">
            <v:group style="position:absolute;left:4216;top:271;width:908;height:623" coordorigin="4216,271" coordsize="908,623">
              <v:shape style="position:absolute;left:4216;top:271;width:908;height:623" coordorigin="4216,271" coordsize="908,623" path="m4216,271l5123,271,5123,893,4216,893,4216,271xe" filled="false" stroked="true" strokeweight=".5pt" strokecolor="#231f20">
                <v:path arrowok="t"/>
              </v:shape>
            </v:group>
            <v:group style="position:absolute;left:4283;top:317;width:773;height:530" coordorigin="4283,317" coordsize="773,530">
              <v:shape style="position:absolute;left:4283;top:317;width:773;height:530" coordorigin="4283,317" coordsize="773,530" path="m4283,317l5056,317,5056,847,4283,847,4283,317xe" filled="false" stroked="true" strokeweight=".5pt" strokecolor="#231f20">
                <v:path arrowok="t"/>
              </v:shape>
            </v:group>
            <v:group style="position:absolute;left:4615;top:893;width:94;height:402" coordorigin="4615,893" coordsize="94,402">
              <v:shape style="position:absolute;left:4615;top:893;width:94;height:402" coordorigin="4615,893" coordsize="94,402" path="m4615,893l4709,893,4709,1295,4615,1295,4615,893xe" filled="false" stroked="true" strokeweight=".567pt" strokecolor="#231f20">
                <v:path arrowok="t"/>
              </v:shape>
              <v:shape style="position:absolute;left:4250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90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5.476013pt;margin-top:13.289173pt;width:45.9pt;height:51.75pt;mso-position-horizontal-relative:page;mso-position-vertical-relative:paragraph;z-index:8584;mso-wrap-distance-left:0;mso-wrap-distance-right:0" coordorigin="5310,266" coordsize="918,1035">
            <v:group style="position:absolute;left:5315;top:271;width:908;height:623" coordorigin="5315,271" coordsize="908,623">
              <v:shape style="position:absolute;left:5315;top:271;width:908;height:623" coordorigin="5315,271" coordsize="908,623" path="m5315,271l6222,271,6222,893,5315,893,5315,271xe" filled="false" stroked="true" strokeweight=".5pt" strokecolor="#231f20">
                <v:path arrowok="t"/>
              </v:shape>
            </v:group>
            <v:group style="position:absolute;left:5382;top:317;width:773;height:530" coordorigin="5382,317" coordsize="773,530">
              <v:shape style="position:absolute;left:5382;top:317;width:773;height:530" coordorigin="5382,317" coordsize="773,530" path="m5382,317l6155,317,6155,847,5382,847,5382,317xe" filled="false" stroked="true" strokeweight=".5pt" strokecolor="#231f20">
                <v:path arrowok="t"/>
              </v:shape>
            </v:group>
            <v:group style="position:absolute;left:5714;top:893;width:94;height:402" coordorigin="5714,893" coordsize="94,402">
              <v:shape style="position:absolute;left:5714;top:893;width:94;height:402" coordorigin="5714,893" coordsize="94,402" path="m5714,893l5808,893,5808,1295,5714,1295,5714,893xe" filled="false" stroked="true" strokeweight=".567pt" strokecolor="#231f20">
                <v:path arrowok="t"/>
              </v:shape>
              <v:shape style="position:absolute;left:5348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60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35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21.537994pt;margin-top:13.289173pt;width:45.9pt;height:51.75pt;mso-position-horizontal-relative:page;mso-position-vertical-relative:paragraph;z-index:8632;mso-wrap-distance-left:0;mso-wrap-distance-right:0" coordorigin="6431,266" coordsize="918,1035">
            <v:group style="position:absolute;left:6436;top:271;width:908;height:623" coordorigin="6436,271" coordsize="908,623">
              <v:shape style="position:absolute;left:6436;top:271;width:908;height:623" coordorigin="6436,271" coordsize="908,623" path="m6436,271l7343,271,7343,893,6436,893,6436,271xe" filled="false" stroked="true" strokeweight=".5pt" strokecolor="#231f20">
                <v:path arrowok="t"/>
              </v:shape>
            </v:group>
            <v:group style="position:absolute;left:6503;top:317;width:773;height:530" coordorigin="6503,317" coordsize="773,530">
              <v:shape style="position:absolute;left:6503;top:317;width:773;height:530" coordorigin="6503,317" coordsize="773,530" path="m6503,317l7276,317,7276,847,6503,847,6503,317xe" filled="false" stroked="true" strokeweight=".5pt" strokecolor="#231f20">
                <v:path arrowok="t"/>
              </v:shape>
            </v:group>
            <v:group style="position:absolute;left:6835;top:893;width:94;height:402" coordorigin="6835,893" coordsize="94,402">
              <v:shape style="position:absolute;left:6835;top:893;width:94;height:402" coordorigin="6835,893" coordsize="94,402" path="m6835,893l6929,893,6929,1295,6835,1295,6835,893xe" filled="false" stroked="true" strokeweight=".567pt" strokecolor="#231f20">
                <v:path arrowok="t"/>
              </v:shape>
              <v:shape style="position:absolute;left:6470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7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16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6.475006pt;margin-top:13.289173pt;width:45.9pt;height:51.75pt;mso-position-horizontal-relative:page;mso-position-vertical-relative:paragraph;z-index:8680;mso-wrap-distance-left:0;mso-wrap-distance-right:0" coordorigin="7530,266" coordsize="918,1035">
            <v:group style="position:absolute;left:7535;top:271;width:908;height:623" coordorigin="7535,271" coordsize="908,623">
              <v:shape style="position:absolute;left:7535;top:271;width:908;height:623" coordorigin="7535,271" coordsize="908,623" path="m7535,271l8442,271,8442,893,7535,893,7535,271xe" filled="false" stroked="true" strokeweight=".5pt" strokecolor="#231f20">
                <v:path arrowok="t"/>
              </v:shape>
            </v:group>
            <v:group style="position:absolute;left:7602;top:317;width:773;height:530" coordorigin="7602,317" coordsize="773,530">
              <v:shape style="position:absolute;left:7602;top:317;width:773;height:530" coordorigin="7602,317" coordsize="773,530" path="m7602,317l8375,317,8375,847,7602,847,7602,317xe" filled="false" stroked="true" strokeweight=".5pt" strokecolor="#231f20">
                <v:path arrowok="t"/>
              </v:shape>
            </v:group>
            <v:group style="position:absolute;left:7934;top:893;width:94;height:402" coordorigin="7934,893" coordsize="94,402">
              <v:shape style="position:absolute;left:7934;top:893;width:94;height:402" coordorigin="7934,893" coordsize="94,402" path="m7934,893l8028,893,8028,1295,7934,1295,7934,893xe" filled="false" stroked="true" strokeweight=".567pt" strokecolor="#231f20">
                <v:path arrowok="t"/>
              </v:shape>
              <v:shape style="position:absolute;left:7568;top:294;width:840;height:577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58" w:right="0" w:firstLine="0"/>
                        <w:jc w:val="left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30"/>
                        </w:rPr>
                        <w:t>28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Qual é a ordem crescente desses</w:t>
      </w:r>
      <w:r>
        <w:rPr>
          <w:color w:val="231F20"/>
          <w:spacing w:val="-19"/>
        </w:rPr>
        <w:t> </w:t>
      </w:r>
      <w:r>
        <w:rPr>
          <w:color w:val="231F20"/>
        </w:rPr>
        <w:t>números?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11pt;width:24.55pt;height:24.55pt;mso-position-horizontal-relative:page;mso-position-vertical-relative:paragraph;z-index:8704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90 – 49 – 35 – 28 – 16 –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47pt;width:24.55pt;height:24.55pt;mso-position-horizontal-relative:page;mso-position-vertical-relative:paragraph;z-index:8728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90 – 35 – 16 – 7 – 28 –</w:t>
      </w:r>
      <w:r>
        <w:rPr>
          <w:color w:val="231F20"/>
          <w:spacing w:val="-6"/>
        </w:rPr>
        <w:t> </w:t>
      </w:r>
      <w:r>
        <w:rPr>
          <w:color w:val="231F20"/>
        </w:rPr>
        <w:t>49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67pt;width:24.55pt;height:24.55pt;mso-position-horizontal-relative:page;mso-position-vertical-relative:paragraph;z-index:875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 – 16 – 28 – 35 – 49 –</w:t>
      </w:r>
      <w:r>
        <w:rPr>
          <w:color w:val="231F20"/>
          <w:spacing w:val="-6"/>
        </w:rPr>
        <w:t> </w:t>
      </w:r>
      <w:r>
        <w:rPr>
          <w:color w:val="231F20"/>
        </w:rPr>
        <w:t>90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0149pt;width:24.55pt;height:24.55pt;mso-position-horizontal-relative:page;mso-position-vertical-relative:paragraph;z-index:877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 – 49 – 90 – 35 – 16 –</w:t>
      </w:r>
      <w:r>
        <w:rPr>
          <w:color w:val="231F20"/>
          <w:spacing w:val="-6"/>
        </w:rPr>
        <w:t> </w:t>
      </w:r>
      <w:r>
        <w:rPr>
          <w:color w:val="231F20"/>
        </w:rPr>
        <w:t>28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24" w:top="320" w:bottom="720" w:left="740" w:right="740"/>
        </w:sectPr>
      </w:pPr>
    </w:p>
    <w:p>
      <w:pPr>
        <w:spacing w:before="58"/>
        <w:ind w:left="4950" w:right="495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M0302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42.52pt;margin-top:13.494685pt;width:510.25pt;height:22.7pt;mso-position-horizontal-relative:page;mso-position-vertical-relative:paragraph;z-index:8848;mso-wrap-distance-left:0;mso-wrap-distance-right:0" coordorigin="850,270" coordsize="10205,454">
            <v:group style="position:absolute;left:850;top:270;width:2098;height:454" coordorigin="850,270" coordsize="2098,454">
              <v:shape style="position:absolute;left:850;top:270;width:2098;height:454" coordorigin="850,270" coordsize="2098,454" path="m2948,270l850,270,850,723,2948,723,2948,270xe" filled="true" fillcolor="#d1d3d4" stroked="false">
                <v:path arrowok="t"/>
                <v:fill type="solid"/>
              </v:shape>
            </v:group>
            <v:group style="position:absolute;left:2948;top:270;width:8108;height:454" coordorigin="2948,270" coordsize="8108,454">
              <v:shape style="position:absolute;left:2948;top:270;width:8108;height:454" coordorigin="2948,270" coordsize="8108,454" path="m11055,270l2948,270,2948,723,11055,723,11055,270xe" filled="true" fillcolor="#d1d3d4" stroked="false">
                <v:path arrowok="t"/>
                <v:fill type="solid"/>
              </v:shape>
              <v:shape style="position:absolute;left:930;top:381;width:14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-17" w:firstLine="0"/>
                        <w:jc w:val="left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Questão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6"/>
                        </w:rPr>
                        <w:t>30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2;top:425;width:86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z w:val="16"/>
                        </w:rPr>
                        <w:t>M031964E4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8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Observe abaixo o troco que Paulo recebeu ao pagar uma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conta.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99.212601pt;margin-top:11.374173pt;width:163.2pt;height:74.16pt;mso-position-horizontal-relative:page;mso-position-vertical-relative:paragraph;z-index:8872;mso-wrap-distance-left:0;mso-wrap-distance-right:0" type="#_x0000_t75" stroked="false">
            <v:imagedata r:id="rId250" o:title=""/>
            <w10:wrap type="topAndBottom"/>
          </v:shape>
        </w:pict>
      </w:r>
      <w:r>
        <w:rPr/>
        <w:pict>
          <v:shape style="position:absolute;margin-left:266.302002pt;margin-top:11.254173pt;width:163.343457pt;height:74.4pt;mso-position-horizontal-relative:page;mso-position-vertical-relative:paragraph;z-index:8896;mso-wrap-distance-left:0;mso-wrap-distance-right:0" type="#_x0000_t75" stroked="false">
            <v:imagedata r:id="rId251" o:title=""/>
            <w10:wrap type="topAndBottom"/>
          </v:shape>
        </w:pict>
      </w:r>
      <w:r>
        <w:rPr/>
        <w:pict>
          <v:group style="position:absolute;margin-left:99.698502pt;margin-top:101.233673pt;width:165.3pt;height:55.3pt;mso-position-horizontal-relative:page;mso-position-vertical-relative:paragraph;z-index:8920;mso-wrap-distance-left:0;mso-wrap-distance-right:0" coordorigin="1994,2025" coordsize="3306,1106">
            <v:shape style="position:absolute;left:1994;top:2025;width:3304;height:1104" type="#_x0000_t75" stroked="false">
              <v:imagedata r:id="rId252" o:title=""/>
            </v:shape>
            <v:shape style="position:absolute;left:4787;top:2336;width:444;height:614" type="#_x0000_t75" stroked="false">
              <v:imagedata r:id="rId253" o:title=""/>
            </v:shape>
            <v:group style="position:absolute;left:4640;top:2806;width:509;height:203" coordorigin="4640,2806" coordsize="509,203">
              <v:shape style="position:absolute;left:4640;top:2806;width:509;height:203" coordorigin="4640,2806" coordsize="509,203" path="m5148,2806l5108,2873,5055,2928,4990,2971,4916,2998,4835,3008,4783,3004,4733,2992,4685,2973,4640,2947e" filled="false" stroked="true" strokeweight=".541pt" strokecolor="#231f20">
                <v:path arrowok="t"/>
              </v:shape>
            </v:group>
            <v:group style="position:absolute;left:4373;top:2204;width:921;height:921" coordorigin="4373,2204" coordsize="921,921">
              <v:shape style="position:absolute;left:4373;top:2204;width:921;height:921" coordorigin="4373,2204" coordsize="921,921" path="m4833,2204l4908,2210,4978,2228,5044,2255,5105,2293,5158,2339,5204,2393,5242,2453,5270,2519,5287,2590,5293,2664,5287,2739,5270,2810,5242,2876,5204,2936,5158,2990,5105,3036,5044,3073,4978,3101,4908,3119,4833,3125,4758,3119,4687,3101,4621,3073,4561,3036,4507,2990,4461,2936,4424,2876,4396,2810,4379,2739,4373,2664,4379,2590,4396,2519,4424,2453,4461,2393,4507,2339,4561,2293,4621,2255,4687,2228,4758,2210,4833,2204xe" filled="false" stroked="true" strokeweight=".567pt" strokecolor="#231f20">
                <v:path arrowok="t"/>
              </v:shape>
              <v:shape style="position:absolute;left:4690;top:2963;width:297;height:119" type="#_x0000_t75" stroked="false">
                <v:imagedata r:id="rId254" o:title=""/>
              </v:shape>
            </v:group>
            <w10:wrap type="topAndBottom"/>
          </v:group>
        </w:pict>
      </w:r>
      <w:r>
        <w:rPr/>
        <w:pict>
          <v:group style="position:absolute;margin-left:269.221008pt;margin-top:109.902176pt;width:46.65pt;height:46.65pt;mso-position-horizontal-relative:page;mso-position-vertical-relative:paragraph;z-index:8944;mso-wrap-distance-left:0;mso-wrap-distance-right:0" coordorigin="5384,2198" coordsize="933,933">
            <v:group style="position:absolute;left:5390;top:2204;width:921;height:921" coordorigin="5390,2204" coordsize="921,921">
              <v:shape style="position:absolute;left:5390;top:2204;width:921;height:921" coordorigin="5390,2204" coordsize="921,921" path="m5851,2204l5776,2210,5705,2228,5639,2255,5579,2293,5525,2339,5479,2393,5442,2453,5414,2519,5396,2590,5390,2664,5396,2739,5414,2810,5442,2876,5479,2936,5525,2990,5579,3036,5639,3073,5705,3101,5776,3119,5851,3125,5925,3119,5996,3101,6062,3073,6123,3036,6176,2990,6222,2936,6260,2876,6288,2810,6305,2739,6311,2664,6305,2590,6288,2519,6260,2453,6222,2393,6176,2339,6123,2293,6062,2255,5996,2228,5925,2210,5851,2204xe" filled="true" fillcolor="#d1d3d4" stroked="false">
                <v:path arrowok="t"/>
                <v:fill type="solid"/>
              </v:shape>
            </v:group>
            <v:group style="position:absolute;left:5390;top:2204;width:921;height:921" coordorigin="5390,2204" coordsize="921,921">
              <v:shape style="position:absolute;left:5390;top:2204;width:921;height:921" coordorigin="5390,2204" coordsize="921,921" path="m5851,2204l5925,2210,5996,2228,6062,2255,6123,2293,6176,2339,6222,2393,6260,2453,6288,2519,6305,2590,6311,2664,6305,2739,6288,2810,6260,2876,6222,2936,6176,2990,6123,3036,6062,3073,5996,3101,5925,3119,5851,3125,5776,3119,5705,3101,5639,3073,5579,3036,5525,2990,5479,2936,5442,2876,5414,2810,5396,2739,5390,2664,5396,2590,5414,2519,5442,2453,5479,2393,5525,2339,5579,2293,5639,2255,5705,2228,5776,2210,5851,2204xe" filled="false" stroked="true" strokeweight=".425pt" strokecolor="#231f20">
                <v:path arrowok="t"/>
              </v:shape>
            </v:group>
            <v:group style="position:absolute;left:5603;top:2237;width:419;height:816" coordorigin="5603,2237" coordsize="419,816">
              <v:shape style="position:absolute;left:5603;top:2237;width:419;height:816" coordorigin="5603,2237" coordsize="419,816" path="m5603,3053l6022,2237e" filled="false" stroked="true" strokeweight=".306pt" strokecolor="#6d6e71">
                <v:path arrowok="t"/>
              </v:shape>
            </v:group>
            <v:group style="position:absolute;left:5400;top:2353;width:112;height:217" coordorigin="5400,2353" coordsize="112,217">
              <v:shape style="position:absolute;left:5400;top:2353;width:112;height:217" coordorigin="5400,2353" coordsize="112,217" path="m5400,2570l5511,2353e" filled="false" stroked="true" strokeweight=".306pt" strokecolor="#6d6e71">
                <v:path arrowok="t"/>
              </v:shape>
            </v:group>
            <v:group style="position:absolute;left:5392;top:2316;width:159;height:309" coordorigin="5392,2316" coordsize="159,309">
              <v:shape style="position:absolute;left:5392;top:2316;width:159;height:309" coordorigin="5392,2316" coordsize="159,309" path="m5392,2624l5550,2316e" filled="false" stroked="true" strokeweight=".306pt" strokecolor="#6d6e71">
                <v:path arrowok="t"/>
              </v:shape>
            </v:group>
            <v:group style="position:absolute;left:5390;top:2290;width:193;height:376" coordorigin="5390,2290" coordsize="193,376">
              <v:shape style="position:absolute;left:5390;top:2290;width:193;height:376" coordorigin="5390,2290" coordsize="193,376" path="m5390,2665l5583,2290e" filled="false" stroked="true" strokeweight=".306pt" strokecolor="#6d6e71">
                <v:path arrowok="t"/>
              </v:shape>
            </v:group>
            <v:group style="position:absolute;left:5392;top:2270;width:222;height:431" coordorigin="5392,2270" coordsize="222,431">
              <v:shape style="position:absolute;left:5392;top:2270;width:222;height:431" coordorigin="5392,2270" coordsize="222,431" path="m5392,2701l5613,2270e" filled="false" stroked="true" strokeweight=".306pt" strokecolor="#6d6e71">
                <v:path arrowok="t"/>
              </v:shape>
            </v:group>
            <v:group style="position:absolute;left:5395;top:2255;width:246;height:478" coordorigin="5395,2255" coordsize="246,478">
              <v:shape style="position:absolute;left:5395;top:2255;width:246;height:478" coordorigin="5395,2255" coordsize="246,478" path="m5395,2732l5640,2255e" filled="false" stroked="true" strokeweight=".306pt" strokecolor="#6d6e71">
                <v:path arrowok="t"/>
              </v:shape>
            </v:group>
            <v:group style="position:absolute;left:5400;top:2242;width:266;height:518" coordorigin="5400,2242" coordsize="266,518">
              <v:shape style="position:absolute;left:5400;top:2242;width:266;height:518" coordorigin="5400,2242" coordsize="266,518" path="m5400,2760l5666,2242e" filled="false" stroked="true" strokeweight=".306pt" strokecolor="#6d6e71">
                <v:path arrowok="t"/>
              </v:shape>
            </v:group>
            <v:group style="position:absolute;left:5407;top:2232;width:285;height:554" coordorigin="5407,2232" coordsize="285,554">
              <v:shape style="position:absolute;left:5407;top:2232;width:285;height:554" coordorigin="5407,2232" coordsize="285,554" path="m5407,2786l5691,2232e" filled="false" stroked="true" strokeweight=".306pt" strokecolor="#6d6e71">
                <v:path arrowok="t"/>
              </v:shape>
            </v:group>
            <v:group style="position:absolute;left:5414;top:2224;width:301;height:586" coordorigin="5414,2224" coordsize="301,586">
              <v:shape style="position:absolute;left:5414;top:2224;width:301;height:586" coordorigin="5414,2224" coordsize="301,586" path="m5414,2810l5715,2224e" filled="false" stroked="true" strokeweight=".306pt" strokecolor="#6d6e71">
                <v:path arrowok="t"/>
              </v:shape>
            </v:group>
            <v:group style="position:absolute;left:5422;top:2218;width:316;height:615" coordorigin="5422,2218" coordsize="316,615">
              <v:shape style="position:absolute;left:5422;top:2218;width:316;height:615" coordorigin="5422,2218" coordsize="316,615" path="m5422,2833l5738,2218e" filled="false" stroked="true" strokeweight=".306pt" strokecolor="#6d6e71">
                <v:path arrowok="t"/>
              </v:shape>
            </v:group>
            <v:group style="position:absolute;left:5431;top:2213;width:329;height:641" coordorigin="5431,2213" coordsize="329,641">
              <v:shape style="position:absolute;left:5431;top:2213;width:329;height:641" coordorigin="5431,2213" coordsize="329,641" path="m5431,2854l5760,2213e" filled="false" stroked="true" strokeweight=".306pt" strokecolor="#6d6e71">
                <v:path arrowok="t"/>
              </v:shape>
            </v:group>
            <v:group style="position:absolute;left:5440;top:2209;width:342;height:665" coordorigin="5440,2209" coordsize="342,665">
              <v:shape style="position:absolute;left:5440;top:2209;width:342;height:665" coordorigin="5440,2209" coordsize="342,665" path="m5440,2873l5782,2209e" filled="false" stroked="true" strokeweight=".306pt" strokecolor="#6d6e71">
                <v:path arrowok="t"/>
              </v:shape>
            </v:group>
            <v:group style="position:absolute;left:5451;top:2207;width:352;height:686" coordorigin="5451,2207" coordsize="352,686">
              <v:shape style="position:absolute;left:5451;top:2207;width:352;height:686" coordorigin="5451,2207" coordsize="352,686" path="m5451,2892l5803,2207e" filled="false" stroked="true" strokeweight=".306pt" strokecolor="#6d6e71">
                <v:path arrowok="t"/>
              </v:shape>
            </v:group>
            <v:group style="position:absolute;left:5461;top:2205;width:362;height:705" coordorigin="5461,2205" coordsize="362,705">
              <v:shape style="position:absolute;left:5461;top:2205;width:362;height:705" coordorigin="5461,2205" coordsize="362,705" path="m5461,2910l5823,2205e" filled="false" stroked="true" strokeweight=".306pt" strokecolor="#6d6e71">
                <v:path arrowok="t"/>
              </v:shape>
            </v:group>
            <v:group style="position:absolute;left:5472;top:2204;width:371;height:723" coordorigin="5472,2204" coordsize="371,723">
              <v:shape style="position:absolute;left:5472;top:2204;width:371;height:723" coordorigin="5472,2204" coordsize="371,723" path="m5472,2926l5843,2204e" filled="false" stroked="true" strokeweight=".306pt" strokecolor="#6d6e71">
                <v:path arrowok="t"/>
              </v:shape>
            </v:group>
            <v:group style="position:absolute;left:5484;top:2204;width:379;height:738" coordorigin="5484,2204" coordsize="379,738">
              <v:shape style="position:absolute;left:5484;top:2204;width:379;height:738" coordorigin="5484,2204" coordsize="379,738" path="m5484,2942l5863,2204e" filled="false" stroked="true" strokeweight=".306pt" strokecolor="#6d6e71">
                <v:path arrowok="t"/>
              </v:shape>
            </v:group>
            <v:group style="position:absolute;left:5496;top:2205;width:387;height:752" coordorigin="5496,2205" coordsize="387,752">
              <v:shape style="position:absolute;left:5496;top:2205;width:387;height:752" coordorigin="5496,2205" coordsize="387,752" path="m5496,2957l5882,2205e" filled="false" stroked="true" strokeweight=".306pt" strokecolor="#6d6e71">
                <v:path arrowok="t"/>
              </v:shape>
            </v:group>
            <v:group style="position:absolute;left:5508;top:2207;width:393;height:765" coordorigin="5508,2207" coordsize="393,765">
              <v:shape style="position:absolute;left:5508;top:2207;width:393;height:765" coordorigin="5508,2207" coordsize="393,765" path="m5508,2971l5901,2207e" filled="false" stroked="true" strokeweight=".306pt" strokecolor="#6d6e71">
                <v:path arrowok="t"/>
              </v:shape>
            </v:group>
            <v:group style="position:absolute;left:5520;top:2209;width:399;height:776" coordorigin="5520,2209" coordsize="399,776">
              <v:shape style="position:absolute;left:5520;top:2209;width:399;height:776" coordorigin="5520,2209" coordsize="399,776" path="m5520,2985l5919,2209e" filled="false" stroked="true" strokeweight=".306pt" strokecolor="#6d6e71">
                <v:path arrowok="t"/>
              </v:shape>
            </v:group>
            <v:group style="position:absolute;left:5533;top:2212;width:404;height:786" coordorigin="5533,2212" coordsize="404,786">
              <v:shape style="position:absolute;left:5533;top:2212;width:404;height:786" coordorigin="5533,2212" coordsize="404,786" path="m5533,2998l5937,2212e" filled="false" stroked="true" strokeweight=".306pt" strokecolor="#6d6e71">
                <v:path arrowok="t"/>
              </v:shape>
            </v:group>
            <v:group style="position:absolute;left:5547;top:2216;width:408;height:795" coordorigin="5547,2216" coordsize="408,795">
              <v:shape style="position:absolute;left:5547;top:2216;width:408;height:795" coordorigin="5547,2216" coordsize="408,795" path="m5547,3010l5955,2216e" filled="false" stroked="true" strokeweight=".306pt" strokecolor="#6d6e71">
                <v:path arrowok="t"/>
              </v:shape>
            </v:group>
            <v:group style="position:absolute;left:5560;top:2220;width:412;height:802" coordorigin="5560,2220" coordsize="412,802">
              <v:shape style="position:absolute;left:5560;top:2220;width:412;height:802" coordorigin="5560,2220" coordsize="412,802" path="m5560,3022l5972,2220e" filled="false" stroked="true" strokeweight=".306pt" strokecolor="#6d6e71">
                <v:path arrowok="t"/>
              </v:shape>
            </v:group>
            <v:group style="position:absolute;left:5574;top:2225;width:415;height:808" coordorigin="5574,2225" coordsize="415,808">
              <v:shape style="position:absolute;left:5574;top:2225;width:415;height:808" coordorigin="5574,2225" coordsize="415,808" path="m5574,3033l5989,2225e" filled="false" stroked="true" strokeweight=".306pt" strokecolor="#6d6e71">
                <v:path arrowok="t"/>
              </v:shape>
            </v:group>
            <v:group style="position:absolute;left:5589;top:2231;width:417;height:812" coordorigin="5589,2231" coordsize="417,812">
              <v:shape style="position:absolute;left:5589;top:2231;width:417;height:812" coordorigin="5589,2231" coordsize="417,812" path="m5589,3043l6006,2231e" filled="false" stroked="true" strokeweight=".306pt" strokecolor="#6d6e71">
                <v:path arrowok="t"/>
              </v:shape>
            </v:group>
            <v:group style="position:absolute;left:5441;top:2348;width:293;height:412" coordorigin="5441,2348" coordsize="293,412">
              <v:shape style="position:absolute;left:5441;top:2348;width:293;height:412" coordorigin="5441,2348" coordsize="293,412" path="m5480,2688l5464,2688,5457,2691,5444,2703,5441,2711,5441,2730,5507,2760,5530,2758,5553,2754,5575,2747,5596,2736,5610,2727,5546,2727,5535,2723,5507,2700,5496,2693,5493,2691,5487,2689,5480,2688xe" filled="true" fillcolor="#231f20" stroked="false">
                <v:path arrowok="t"/>
                <v:fill type="solid"/>
              </v:shape>
              <v:shape style="position:absolute;left:5441;top:2348;width:293;height:412" coordorigin="5441,2348" coordsize="293,412" path="m5733,2348l5576,2348,5492,2517,5509,2518,5525,2521,5580,2550,5614,2608,5619,2643,5617,2661,5589,2716,5558,2727,5610,2727,5662,2673,5684,2611,5686,2590,5685,2572,5659,2509,5606,2469,5548,2454,5567,2418,5712,2418,5733,2348xe" filled="true" fillcolor="#231f20" stroked="false">
                <v:path arrowok="t"/>
                <v:fill type="solid"/>
              </v:shape>
            </v:group>
            <v:group style="position:absolute;left:5705;top:2332;width:305;height:435" coordorigin="5705,2332" coordsize="305,435">
              <v:shape style="position:absolute;left:5705;top:2332;width:305;height:435" coordorigin="5705,2332" coordsize="305,435" path="m5910,2332l5839,2356,5791,2404,5745,2478,5721,2542,5707,2613,5705,2648,5706,2664,5725,2722,5775,2763,5800,2767,5814,2766,5795,2747,5787,2744,5776,2733,5773,2725,5773,2709,5788,2631,5806,2573,5833,2488,5858,2417,5890,2359,5906,2353,5970,2353,5966,2349,5954,2342,5941,2336,5926,2333,5910,2332xe" filled="true" fillcolor="#231f20" stroked="false">
                <v:path arrowok="t"/>
                <v:fill type="solid"/>
              </v:shape>
              <v:shape style="position:absolute;left:5705;top:2332;width:305;height:435" coordorigin="5705,2332" coordsize="305,435" path="m5970,2353l5921,2353,5929,2356,5934,2362,5940,2368,5943,2376,5943,2388,5933,2452,5905,2545,5870,2651,5849,2709,5813,2747,5870,2747,5917,2707,5957,2650,5988,2580,6006,2503,6010,2453,6009,2439,5986,2370,5977,2359,5970,2353xe" filled="true" fillcolor="#231f20" stroked="false">
                <v:path arrowok="t"/>
                <v:fill type="solid"/>
              </v:shape>
            </v:group>
            <v:group style="position:absolute;left:5472;top:2795;width:63;height:74" coordorigin="5472,2795" coordsize="63,74">
              <v:shape style="position:absolute;left:5472;top:2795;width:63;height:74" coordorigin="5472,2795" coordsize="63,74" path="m5515,2795l5496,2795,5488,2799,5475,2812,5472,2821,5472,2844,5475,2853,5488,2865,5496,2869,5513,2869,5519,2867,5530,2859,5531,2856,5500,2856,5496,2854,5489,2847,5487,2840,5487,2823,5489,2817,5496,2810,5500,2808,5532,2808,5531,2806,5522,2798,5515,2795xe" filled="true" fillcolor="#231f20" stroked="false">
                <v:path arrowok="t"/>
                <v:fill type="solid"/>
              </v:shape>
              <v:shape style="position:absolute;left:5472;top:2795;width:63;height:74" coordorigin="5472,2795" coordsize="63,74" path="m5521,2841l5520,2847,5518,2850,5512,2855,5509,2856,5531,2856,5533,2853,5535,2846,5521,2841xe" filled="true" fillcolor="#231f20" stroked="false">
                <v:path arrowok="t"/>
                <v:fill type="solid"/>
              </v:shape>
              <v:shape style="position:absolute;left:5472;top:2795;width:63;height:74" coordorigin="5472,2795" coordsize="63,74" path="m5532,2808l5509,2808,5513,2809,5518,2813,5520,2816,5521,2820,5535,2816,5534,2810,5532,2808xe" filled="true" fillcolor="#231f20" stroked="false">
                <v:path arrowok="t"/>
                <v:fill type="solid"/>
              </v:shape>
            </v:group>
            <v:group style="position:absolute;left:5548;top:2797;width:55;height:71" coordorigin="5548,2797" coordsize="55,71">
              <v:shape style="position:absolute;left:5548;top:2797;width:55;height:71" coordorigin="5548,2797" coordsize="55,71" path="m5602,2797l5548,2797,5548,2867,5603,2867,5603,2855,5562,2855,5562,2836,5599,2836,5599,2824,5562,2824,5562,2809,5602,2809,5602,2797xe" filled="true" fillcolor="#231f20" stroked="false">
                <v:path arrowok="t"/>
                <v:fill type="solid"/>
              </v:shape>
            </v:group>
            <v:group style="position:absolute;left:5615;top:2797;width:58;height:71" coordorigin="5615,2797" coordsize="58,71">
              <v:shape style="position:absolute;left:5615;top:2797;width:58;height:71" coordorigin="5615,2797" coordsize="58,71" path="m5630,2797l5615,2797,5615,2867,5629,2867,5629,2821,5645,2821,5630,2797xe" filled="true" fillcolor="#231f20" stroked="false">
                <v:path arrowok="t"/>
                <v:fill type="solid"/>
              </v:shape>
              <v:shape style="position:absolute;left:5615;top:2797;width:58;height:71" coordorigin="5615,2797" coordsize="58,71" path="m5645,2821l5629,2821,5658,2867,5673,2867,5673,2844,5659,2844,5645,2821xe" filled="true" fillcolor="#231f20" stroked="false">
                <v:path arrowok="t"/>
                <v:fill type="solid"/>
              </v:shape>
              <v:shape style="position:absolute;left:5615;top:2797;width:58;height:71" coordorigin="5615,2797" coordsize="58,71" path="m5673,2797l5659,2797,5659,2844,5673,2844,5673,2797xe" filled="true" fillcolor="#231f20" stroked="false">
                <v:path arrowok="t"/>
                <v:fill type="solid"/>
              </v:shape>
            </v:group>
            <v:group style="position:absolute;left:5683;top:2797;width:58;height:71" coordorigin="5683,2797" coordsize="58,71">
              <v:shape style="position:absolute;left:5683;top:2797;width:58;height:71" coordorigin="5683,2797" coordsize="58,71" path="m5719,2809l5705,2809,5705,2867,5719,2867,5719,2809xe" filled="true" fillcolor="#231f20" stroked="false">
                <v:path arrowok="t"/>
                <v:fill type="solid"/>
              </v:shape>
              <v:shape style="position:absolute;left:5683;top:2797;width:58;height:71" coordorigin="5683,2797" coordsize="58,71" path="m5741,2797l5683,2797,5683,2809,5741,2809,5741,2797xe" filled="true" fillcolor="#231f20" stroked="false">
                <v:path arrowok="t"/>
                <v:fill type="solid"/>
              </v:shape>
            </v:group>
            <v:group style="position:absolute;left:5735;top:2797;width:73;height:71" coordorigin="5735,2797" coordsize="73,71">
              <v:shape style="position:absolute;left:5735;top:2797;width:73;height:71" coordorigin="5735,2797" coordsize="73,71" path="m5779,2797l5763,2797,5735,2867,5751,2867,5757,2851,5801,2851,5796,2839,5761,2839,5771,2813,5785,2813,5779,2797xe" filled="true" fillcolor="#231f20" stroked="false">
                <v:path arrowok="t"/>
                <v:fill type="solid"/>
              </v:shape>
              <v:shape style="position:absolute;left:5735;top:2797;width:73;height:71" coordorigin="5735,2797" coordsize="73,71" path="m5801,2851l5785,2851,5792,2867,5808,2867,5801,2851xe" filled="true" fillcolor="#231f20" stroked="false">
                <v:path arrowok="t"/>
                <v:fill type="solid"/>
              </v:shape>
              <v:shape style="position:absolute;left:5735;top:2797;width:73;height:71" coordorigin="5735,2797" coordsize="73,71" path="m5785,2813l5771,2813,5781,2839,5796,2839,5785,2813xe" filled="true" fillcolor="#231f20" stroked="false">
                <v:path arrowok="t"/>
                <v:fill type="solid"/>
              </v:shape>
            </v:group>
            <v:group style="position:absolute;left:5801;top:2797;width:68;height:71" coordorigin="5801,2797" coordsize="68,71">
              <v:shape style="position:absolute;left:5801;top:2797;width:68;height:71" coordorigin="5801,2797" coordsize="68,71" path="m5816,2797l5801,2797,5826,2867,5842,2867,5849,2849,5835,2849,5816,2797xe" filled="true" fillcolor="#231f20" stroked="false">
                <v:path arrowok="t"/>
                <v:fill type="solid"/>
              </v:shape>
              <v:shape style="position:absolute;left:5801;top:2797;width:68;height:71" coordorigin="5801,2797" coordsize="68,71" path="m5868,2797l5852,2797,5835,2849,5849,2849,5868,2797xe" filled="true" fillcolor="#231f20" stroked="false">
                <v:path arrowok="t"/>
                <v:fill type="solid"/>
              </v:shape>
            </v:group>
            <v:group style="position:absolute;left:5872;top:2795;width:71;height:74" coordorigin="5872,2795" coordsize="71,74">
              <v:shape style="position:absolute;left:5872;top:2795;width:71;height:74" coordorigin="5872,2795" coordsize="71,74" path="m5918,2795l5901,2795,5896,2796,5872,2825,5872,2844,5876,2853,5888,2865,5897,2869,5918,2869,5927,2865,5935,2856,5902,2856,5897,2854,5889,2846,5887,2840,5887,2824,5889,2818,5897,2810,5901,2808,5935,2808,5927,2799,5918,2795xe" filled="true" fillcolor="#231f20" stroked="false">
                <v:path arrowok="t"/>
                <v:fill type="solid"/>
              </v:shape>
              <v:shape style="position:absolute;left:5872;top:2795;width:71;height:74" coordorigin="5872,2795" coordsize="71,74" path="m5935,2808l5914,2808,5918,2810,5926,2818,5927,2824,5927,2840,5926,2846,5918,2854,5913,2856,5935,2856,5939,2852,5942,2844,5943,2821,5939,2812,5935,2808xe" filled="true" fillcolor="#231f20" stroked="false">
                <v:path arrowok="t"/>
                <v:fill type="solid"/>
              </v:shape>
            </v:group>
            <v:group style="position:absolute;left:5950;top:2795;width:59;height:74" coordorigin="5950,2795" coordsize="59,74">
              <v:shape style="position:absolute;left:5950;top:2795;width:59;height:74" coordorigin="5950,2795" coordsize="59,74" path="m5964,2843l5950,2844,5951,2852,5954,2858,5964,2867,5971,2869,5986,2869,5992,2868,6000,2864,6003,2862,6007,2857,5976,2857,5972,2855,5967,2851,5965,2848,5964,2843xe" filled="true" fillcolor="#231f20" stroked="false">
                <v:path arrowok="t"/>
                <v:fill type="solid"/>
              </v:shape>
              <v:shape style="position:absolute;left:5950;top:2795;width:59;height:74" coordorigin="5950,2795" coordsize="59,74" path="m5988,2795l5974,2795,5969,2796,5953,2821,5955,2826,5963,2832,5968,2834,5982,2838,5986,2839,5990,2840,5992,2841,5994,2844,5994,2845,5994,2849,5993,2852,5988,2856,5985,2857,6007,2857,6008,2855,6009,2851,6009,2842,6008,2839,5975,2822,5971,2820,5968,2817,5967,2816,5967,2812,5968,2811,5972,2808,5975,2807,6005,2807,6004,2805,5995,2797,5988,2795xe" filled="true" fillcolor="#231f20" stroked="false">
                <v:path arrowok="t"/>
                <v:fill type="solid"/>
              </v:shape>
              <v:shape style="position:absolute;left:5950;top:2795;width:59;height:74" coordorigin="5950,2795" coordsize="59,74" path="m6005,2807l5983,2807,5986,2808,5990,2811,5992,2814,5992,2817,6007,2817,6007,2810,6005,2807xe" filled="true" fillcolor="#231f20" stroked="false">
                <v:path arrowok="t"/>
                <v:fill type="solid"/>
              </v:shape>
            </v:group>
            <v:group style="position:absolute;left:5963;top:2514;width:269;height:419" coordorigin="5963,2514" coordsize="269,419">
              <v:shape style="position:absolute;left:5963;top:2514;width:269;height:419" coordorigin="5963,2514" coordsize="269,419" path="m5963,2514l6068,2570,6160,2638,6215,2713,6232,2781,6219,2839,6183,2885,6130,2917,6067,2933e" filled="false" stroked="true" strokeweight=".613pt" strokecolor="#231f20">
                <v:path arrowok="t"/>
              </v:shape>
              <v:shape style="position:absolute;left:5805;top:2336;width:444;height:614" type="#_x0000_t75" stroked="false">
                <v:imagedata r:id="rId255" o:title=""/>
              </v:shape>
            </v:group>
            <v:group style="position:absolute;left:5658;top:2806;width:509;height:203" coordorigin="5658,2806" coordsize="509,203">
              <v:shape style="position:absolute;left:5658;top:2806;width:509;height:203" coordorigin="5658,2806" coordsize="509,203" path="m6166,2806l6126,2873,6073,2928,6008,2971,5934,2998,5853,3008,5801,3004,5751,2992,5703,2973,5658,2947e" filled="false" stroked="true" strokeweight=".541pt" strokecolor="#231f20">
                <v:path arrowok="t"/>
              </v:shape>
            </v:group>
            <v:group style="position:absolute;left:5390;top:2204;width:921;height:921" coordorigin="5390,2204" coordsize="921,921">
              <v:shape style="position:absolute;left:5390;top:2204;width:921;height:921" coordorigin="5390,2204" coordsize="921,921" path="m5851,2204l5925,2210,5996,2228,6062,2255,6123,2293,6176,2339,6222,2393,6260,2453,6288,2519,6305,2590,6311,2664,6305,2739,6288,2810,6260,2876,6222,2936,6176,2990,6123,3036,6062,3073,5996,3101,5925,3119,5851,3125,5776,3119,5705,3101,5639,3073,5579,3036,5525,2990,5479,2936,5442,2876,5414,2810,5396,2739,5390,2664,5396,2590,5414,2519,5442,2453,5479,2393,5525,2339,5579,2293,5639,2255,5705,2228,5776,2210,5851,2204xe" filled="false" stroked="true" strokeweight=".567pt" strokecolor="#231f20">
                <v:path arrowok="t"/>
              </v:shape>
              <v:shape style="position:absolute;left:5708;top:2963;width:297;height:119" type="#_x0000_t75" stroked="false">
                <v:imagedata r:id="rId256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108"/>
        <w:ind w:left="110" w:right="0"/>
        <w:jc w:val="left"/>
      </w:pPr>
      <w:r>
        <w:rPr>
          <w:color w:val="231F20"/>
        </w:rPr>
        <w:t>Quanto ele recebeu de troco nesse</w:t>
      </w:r>
      <w:r>
        <w:rPr>
          <w:color w:val="231F20"/>
          <w:spacing w:val="-20"/>
        </w:rPr>
        <w:t> </w:t>
      </w:r>
      <w:r>
        <w:rPr>
          <w:color w:val="231F20"/>
        </w:rPr>
        <w:t>pagamento?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25"/>
        <w:ind w:right="0"/>
        <w:jc w:val="left"/>
      </w:pPr>
      <w:r>
        <w:rPr/>
        <w:pict>
          <v:group style="position:absolute;margin-left:48.688999pt;margin-top:7.154841pt;width:24.55pt;height:24.55pt;mso-position-horizontal-relative:page;mso-position-vertical-relative:paragraph;z-index:8968" coordorigin="974,143" coordsize="491,491">
            <v:shape style="position:absolute;left:974;top:143;width:491;height:491" coordorigin="974,143" coordsize="491,491" path="m974,633l1464,633,1464,143,974,143,974,633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3 reais.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48.688999pt;margin-top:-1.021178pt;width:24.55pt;height:24.55pt;mso-position-horizontal-relative:page;mso-position-vertical-relative:paragraph;z-index:8992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7 reais.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3"/>
        </w:numPr>
        <w:tabs>
          <w:tab w:pos="1161" w:val="left" w:leader="none"/>
        </w:tabs>
        <w:spacing w:line="240" w:lineRule="auto" w:before="64" w:after="0"/>
        <w:ind w:left="1160" w:right="0" w:hanging="233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016pt;width:24.55pt;height:24.55pt;mso-position-horizontal-relative:page;mso-position-vertical-relative:paragraph;z-index:9016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reias.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3"/>
        </w:numPr>
        <w:tabs>
          <w:tab w:pos="1317" w:val="left" w:leader="none"/>
        </w:tabs>
        <w:spacing w:line="240" w:lineRule="auto" w:before="64" w:after="0"/>
        <w:ind w:left="1316" w:right="0" w:hanging="389"/>
        <w:jc w:val="lef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48.688999pt;margin-top:-1.020149pt;width:24.55pt;height:24.55pt;mso-position-horizontal-relative:page;mso-position-vertical-relative:paragraph;z-index:9040" coordorigin="974,-20" coordsize="491,491">
            <v:shape style="position:absolute;left:974;top:-20;width:491;height:491" coordorigin="974,-20" coordsize="491,491" path="m974,470l1464,470,1464,-20,974,-20,974,470xe" filled="false" stroked="true" strokeweight="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8"/>
        </w:rPr>
        <w:t>reais.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footerReference w:type="default" r:id="rId249"/>
          <w:pgSz w:w="11910" w:h="16840"/>
          <w:pgMar w:footer="524" w:header="0" w:top="32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footerReference w:type="default" r:id="rId257"/>
          <w:pgSz w:w="11910" w:h="16840"/>
          <w:pgMar w:footer="0" w:head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259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260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footerReference w:type="default" r:id="rId258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5009pt;margin-top:814.215881pt;width:8.450pt;height:10pt;mso-position-horizontal-relative:page;mso-position-vertical-relative:page;z-index:-828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82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827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82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82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9101pt;margin-top:814.215881pt;width:12.9pt;height:10pt;mso-position-horizontal-relative:page;mso-position-vertical-relative:page;z-index:-826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2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9101pt;margin-top:814.215881pt;width:10.9pt;height:10pt;mso-position-horizontal-relative:page;mso-position-vertical-relative:page;z-index:-82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9"/>
      <w:numFmt w:val="decimal"/>
      <w:lvlText w:val="%1"/>
      <w:lvlJc w:val="left"/>
      <w:pPr>
        <w:ind w:left="1160" w:hanging="234"/>
        <w:jc w:val="left"/>
      </w:pPr>
      <w:rPr>
        <w:rFonts w:hint="default" w:ascii="Arial" w:hAnsi="Arial" w:eastAsia="Arial"/>
        <w:color w:val="231F20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086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13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9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6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2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9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5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234"/>
      </w:pPr>
      <w:rPr>
        <w:rFonts w:hint="default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1295" w:hanging="369"/>
        <w:jc w:val="left"/>
      </w:pPr>
      <w:rPr>
        <w:rFonts w:hint="default" w:ascii="Arial" w:hAnsi="Arial" w:eastAsia="Arial"/>
        <w:color w:val="231F20"/>
        <w:spacing w:val="-2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212" w:hanging="3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25" w:hanging="3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7" w:hanging="3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0" w:hanging="3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2" w:hanging="3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5" w:hanging="3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7" w:hanging="3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0" w:hanging="36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46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1946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3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5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92" w:hanging="171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4"/>
      <w:ind w:left="927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footer" Target="footer2.xml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footer" Target="footer3.xml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footer" Target="footer4.xml"/><Relationship Id="rId178" Type="http://schemas.openxmlformats.org/officeDocument/2006/relationships/footer" Target="footer5.xml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image" Target="media/image202.png"/><Relationship Id="rId212" Type="http://schemas.openxmlformats.org/officeDocument/2006/relationships/image" Target="media/image203.png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image" Target="media/image209.png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footer" Target="footer6.xml"/><Relationship Id="rId223" Type="http://schemas.openxmlformats.org/officeDocument/2006/relationships/image" Target="media/image213.png"/><Relationship Id="rId224" Type="http://schemas.openxmlformats.org/officeDocument/2006/relationships/image" Target="media/image214.png"/><Relationship Id="rId225" Type="http://schemas.openxmlformats.org/officeDocument/2006/relationships/image" Target="media/image215.png"/><Relationship Id="rId226" Type="http://schemas.openxmlformats.org/officeDocument/2006/relationships/image" Target="media/image216.png"/><Relationship Id="rId227" Type="http://schemas.openxmlformats.org/officeDocument/2006/relationships/image" Target="media/image217.png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image" Target="media/image222.png"/><Relationship Id="rId233" Type="http://schemas.openxmlformats.org/officeDocument/2006/relationships/image" Target="media/image223.png"/><Relationship Id="rId234" Type="http://schemas.openxmlformats.org/officeDocument/2006/relationships/image" Target="media/image224.png"/><Relationship Id="rId235" Type="http://schemas.openxmlformats.org/officeDocument/2006/relationships/image" Target="media/image225.png"/><Relationship Id="rId236" Type="http://schemas.openxmlformats.org/officeDocument/2006/relationships/image" Target="media/image226.png"/><Relationship Id="rId237" Type="http://schemas.openxmlformats.org/officeDocument/2006/relationships/image" Target="media/image227.png"/><Relationship Id="rId238" Type="http://schemas.openxmlformats.org/officeDocument/2006/relationships/image" Target="media/image228.png"/><Relationship Id="rId239" Type="http://schemas.openxmlformats.org/officeDocument/2006/relationships/image" Target="media/image229.png"/><Relationship Id="rId240" Type="http://schemas.openxmlformats.org/officeDocument/2006/relationships/image" Target="media/image230.png"/><Relationship Id="rId241" Type="http://schemas.openxmlformats.org/officeDocument/2006/relationships/image" Target="media/image231.png"/><Relationship Id="rId242" Type="http://schemas.openxmlformats.org/officeDocument/2006/relationships/image" Target="media/image232.png"/><Relationship Id="rId243" Type="http://schemas.openxmlformats.org/officeDocument/2006/relationships/image" Target="media/image233.png"/><Relationship Id="rId244" Type="http://schemas.openxmlformats.org/officeDocument/2006/relationships/image" Target="media/image234.png"/><Relationship Id="rId245" Type="http://schemas.openxmlformats.org/officeDocument/2006/relationships/image" Target="media/image235.png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footer" Target="footer7.xml"/><Relationship Id="rId250" Type="http://schemas.openxmlformats.org/officeDocument/2006/relationships/image" Target="media/image239.png"/><Relationship Id="rId251" Type="http://schemas.openxmlformats.org/officeDocument/2006/relationships/image" Target="media/image240.png"/><Relationship Id="rId252" Type="http://schemas.openxmlformats.org/officeDocument/2006/relationships/image" Target="media/image241.png"/><Relationship Id="rId253" Type="http://schemas.openxmlformats.org/officeDocument/2006/relationships/image" Target="media/image242.png"/><Relationship Id="rId254" Type="http://schemas.openxmlformats.org/officeDocument/2006/relationships/image" Target="media/image243.png"/><Relationship Id="rId255" Type="http://schemas.openxmlformats.org/officeDocument/2006/relationships/image" Target="media/image244.png"/><Relationship Id="rId256" Type="http://schemas.openxmlformats.org/officeDocument/2006/relationships/image" Target="media/image245.png"/><Relationship Id="rId257" Type="http://schemas.openxmlformats.org/officeDocument/2006/relationships/footer" Target="footer8.xml"/><Relationship Id="rId258" Type="http://schemas.openxmlformats.org/officeDocument/2006/relationships/footer" Target="footer9.xml"/><Relationship Id="rId259" Type="http://schemas.openxmlformats.org/officeDocument/2006/relationships/image" Target="media/image246.png"/><Relationship Id="rId260" Type="http://schemas.openxmlformats.org/officeDocument/2006/relationships/image" Target="media/image247.png"/><Relationship Id="rId261" Type="http://schemas.openxmlformats.org/officeDocument/2006/relationships/image" Target="media/image248.png"/><Relationship Id="rId2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M0302.indb</dc:title>
  <dcterms:created xsi:type="dcterms:W3CDTF">2016-02-07T03:10:43Z</dcterms:created>
  <dcterms:modified xsi:type="dcterms:W3CDTF">2016-02-07T03:10:43Z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